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Metadata/LabelInfo.xml" ContentType="application/vnd.ms-office.classificationlabel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73F082" w14:textId="6E46E7FF" w:rsidR="002D23D6" w:rsidRDefault="00B72C06" w:rsidP="005A09C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0" wp14:anchorId="335CE45E" wp14:editId="68D73E55">
                <wp:simplePos x="0" y="0"/>
                <wp:positionH relativeFrom="column">
                  <wp:posOffset>-218440</wp:posOffset>
                </wp:positionH>
                <wp:positionV relativeFrom="page">
                  <wp:posOffset>1659890</wp:posOffset>
                </wp:positionV>
                <wp:extent cx="5436870" cy="1780540"/>
                <wp:effectExtent l="0" t="0" r="11430" b="10160"/>
                <wp:wrapNone/>
                <wp:docPr id="39764113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6870" cy="178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7A5ECC" w14:textId="247F3A9E" w:rsidR="00B72C06" w:rsidRPr="00C6440C" w:rsidRDefault="00764D52" w:rsidP="0038465D">
                            <w:pPr>
                              <w:pStyle w:val="Heading1"/>
                            </w:pPr>
                            <w:bookmarkStart w:id="0" w:name="_Toc213067231"/>
                            <w:bookmarkStart w:id="1" w:name="_Toc213170229"/>
                            <w:proofErr w:type="spellStart"/>
                            <w:r w:rsidRPr="00764D52">
                              <w:t>Atodiadau</w:t>
                            </w:r>
                            <w:proofErr w:type="spellEnd"/>
                            <w:r w:rsidR="0038465D">
                              <w:t xml:space="preserve">: </w:t>
                            </w:r>
                            <w:bookmarkEnd w:id="0"/>
                            <w:proofErr w:type="spellStart"/>
                            <w:r w:rsidR="005D7998" w:rsidRPr="005D7998">
                              <w:t>Canfyddiadau</w:t>
                            </w:r>
                            <w:proofErr w:type="spellEnd"/>
                            <w:r w:rsidR="005D7998" w:rsidRPr="005D7998">
                              <w:t xml:space="preserve"> </w:t>
                            </w:r>
                            <w:proofErr w:type="spellStart"/>
                            <w:r w:rsidR="005D7998" w:rsidRPr="005D7998">
                              <w:t>arolwg</w:t>
                            </w:r>
                            <w:proofErr w:type="spellEnd"/>
                            <w:r w:rsidR="005D7998" w:rsidRPr="005D7998">
                              <w:t xml:space="preserve"> </w:t>
                            </w:r>
                            <w:proofErr w:type="spellStart"/>
                            <w:r w:rsidR="005D7998" w:rsidRPr="005D7998">
                              <w:t>rhwydwaith</w:t>
                            </w:r>
                            <w:proofErr w:type="spellEnd"/>
                            <w:r w:rsidR="005D7998" w:rsidRPr="005D7998">
                              <w:t xml:space="preserve"> </w:t>
                            </w:r>
                            <w:proofErr w:type="spellStart"/>
                            <w:r w:rsidR="005D7998" w:rsidRPr="005D7998">
                              <w:t>bysiau</w:t>
                            </w:r>
                            <w:proofErr w:type="spellEnd"/>
                            <w:r w:rsidR="005D7998" w:rsidRPr="005D7998">
                              <w:t xml:space="preserve"> De-orllewin Cymru</w:t>
                            </w:r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5CE45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7.2pt;margin-top:130.7pt;width:428.1pt;height:14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" o:allowoverlap="f" filled="f" stroked="f" strokeweight=".5pt">
                <v:textbox inset="0,0,0,0">
                  <w:txbxContent>
                    <w:p w14:paraId="307A5ECC" w14:textId="247F3A9E" w:rsidR="00B72C06" w:rsidRPr="00C6440C" w:rsidRDefault="00764D52" w:rsidP="0038465D">
                      <w:pPr>
                        <w:pStyle w:val="Heading1"/>
                      </w:pPr>
                      <w:bookmarkStart w:id="2" w:name="_Toc213067231"/>
                      <w:bookmarkStart w:id="3" w:name="_Toc213170229"/>
                      <w:proofErr w:type="spellStart"/>
                      <w:r w:rsidRPr="00764D52">
                        <w:t>Atodiadau</w:t>
                      </w:r>
                      <w:proofErr w:type="spellEnd"/>
                      <w:r w:rsidR="0038465D">
                        <w:t xml:space="preserve">: </w:t>
                      </w:r>
                      <w:bookmarkEnd w:id="2"/>
                      <w:proofErr w:type="spellStart"/>
                      <w:r w:rsidR="005D7998" w:rsidRPr="005D7998">
                        <w:t>Canfyddiadau</w:t>
                      </w:r>
                      <w:proofErr w:type="spellEnd"/>
                      <w:r w:rsidR="005D7998" w:rsidRPr="005D7998">
                        <w:t xml:space="preserve"> </w:t>
                      </w:r>
                      <w:proofErr w:type="spellStart"/>
                      <w:r w:rsidR="005D7998" w:rsidRPr="005D7998">
                        <w:t>arolwg</w:t>
                      </w:r>
                      <w:proofErr w:type="spellEnd"/>
                      <w:r w:rsidR="005D7998" w:rsidRPr="005D7998">
                        <w:t xml:space="preserve"> </w:t>
                      </w:r>
                      <w:proofErr w:type="spellStart"/>
                      <w:r w:rsidR="005D7998" w:rsidRPr="005D7998">
                        <w:t>rhwydwaith</w:t>
                      </w:r>
                      <w:proofErr w:type="spellEnd"/>
                      <w:r w:rsidR="005D7998" w:rsidRPr="005D7998">
                        <w:t xml:space="preserve"> </w:t>
                      </w:r>
                      <w:proofErr w:type="spellStart"/>
                      <w:r w:rsidR="005D7998" w:rsidRPr="005D7998">
                        <w:t>bysiau</w:t>
                      </w:r>
                      <w:proofErr w:type="spellEnd"/>
                      <w:r w:rsidR="005D7998" w:rsidRPr="005D7998">
                        <w:t xml:space="preserve"> De-orllewin Cymru</w:t>
                      </w:r>
                      <w:bookmarkEnd w:id="3"/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C6440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0" wp14:anchorId="474F7669" wp14:editId="313F2549">
                <wp:simplePos x="0" y="0"/>
                <wp:positionH relativeFrom="column">
                  <wp:posOffset>-216535</wp:posOffset>
                </wp:positionH>
                <wp:positionV relativeFrom="page">
                  <wp:posOffset>1256665</wp:posOffset>
                </wp:positionV>
                <wp:extent cx="4074795" cy="147320"/>
                <wp:effectExtent l="0" t="0" r="1905" b="6350"/>
                <wp:wrapNone/>
                <wp:docPr id="88557871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795" cy="147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E37B32" w14:textId="44DDFC50" w:rsidR="00B72C06" w:rsidRPr="002D23D6" w:rsidRDefault="005D7998" w:rsidP="005A09CD">
                            <w:proofErr w:type="spellStart"/>
                            <w:r w:rsidRPr="005D7998">
                              <w:t>Tachwedd</w:t>
                            </w:r>
                            <w:proofErr w:type="spellEnd"/>
                            <w:r w:rsidR="00B72C06" w:rsidRPr="002D23D6">
                              <w:t xml:space="preserve">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F7669" id="_x0000_s1027" type="#_x0000_t202" style="position:absolute;margin-left:-17.05pt;margin-top:98.95pt;width:320.85pt;height:1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" o:allowoverlap="f" filled="f" stroked="f" strokeweight=".5pt">
                <v:textbox style="mso-fit-shape-to-text:t" inset="0,0,0,0">
                  <w:txbxContent>
                    <w:p w14:paraId="00E37B32" w14:textId="44DDFC50" w:rsidR="00B72C06" w:rsidRPr="002D23D6" w:rsidRDefault="005D7998" w:rsidP="005A09CD">
                      <w:proofErr w:type="spellStart"/>
                      <w:r w:rsidRPr="005D7998">
                        <w:t>Tachwedd</w:t>
                      </w:r>
                      <w:proofErr w:type="spellEnd"/>
                      <w:r w:rsidR="00B72C06" w:rsidRPr="002D23D6">
                        <w:t xml:space="preserve"> 2025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1744F4A6" w14:textId="77777777" w:rsidR="0038465D" w:rsidRDefault="0038465D" w:rsidP="000939A2"/>
    <w:p w14:paraId="46383654" w14:textId="77777777" w:rsidR="0038465D" w:rsidRDefault="0038465D" w:rsidP="000939A2"/>
    <w:p w14:paraId="2340EA08" w14:textId="77777777" w:rsidR="0038465D" w:rsidRDefault="0038465D" w:rsidP="000939A2"/>
    <w:p w14:paraId="2FEECA4F" w14:textId="77777777" w:rsidR="0038465D" w:rsidRDefault="0038465D" w:rsidP="000939A2"/>
    <w:p w14:paraId="3FF7D3E4" w14:textId="77777777" w:rsidR="0038465D" w:rsidRDefault="0038465D" w:rsidP="000939A2"/>
    <w:p w14:paraId="154AF87C" w14:textId="77777777" w:rsidR="0038465D" w:rsidRDefault="0038465D" w:rsidP="000939A2"/>
    <w:p w14:paraId="31F21410" w14:textId="77777777" w:rsidR="0038465D" w:rsidRDefault="0038465D" w:rsidP="000939A2"/>
    <w:p w14:paraId="0B4798BA" w14:textId="77777777" w:rsidR="0038465D" w:rsidRDefault="0038465D" w:rsidP="000939A2"/>
    <w:p w14:paraId="1F2304FB" w14:textId="77777777" w:rsidR="0038465D" w:rsidRDefault="0038465D" w:rsidP="000939A2"/>
    <w:p w14:paraId="3CCAD88D" w14:textId="77777777" w:rsidR="0038465D" w:rsidRDefault="0038465D" w:rsidP="000939A2"/>
    <w:p w14:paraId="23DB5BB7" w14:textId="77777777" w:rsidR="0038465D" w:rsidRDefault="0038465D" w:rsidP="000939A2"/>
    <w:p w14:paraId="6D4F2D16" w14:textId="77777777" w:rsidR="0038465D" w:rsidRDefault="0038465D" w:rsidP="000939A2"/>
    <w:p w14:paraId="32192A0A" w14:textId="77777777" w:rsidR="0038465D" w:rsidRDefault="0038465D" w:rsidP="000939A2"/>
    <w:p w14:paraId="4C754EFD" w14:textId="77777777" w:rsidR="0038465D" w:rsidRDefault="0038465D" w:rsidP="000939A2"/>
    <w:p w14:paraId="5948576A" w14:textId="77777777" w:rsidR="0038465D" w:rsidRDefault="0038465D" w:rsidP="000939A2"/>
    <w:p w14:paraId="24291B1E" w14:textId="77777777" w:rsidR="0038465D" w:rsidRDefault="0038465D" w:rsidP="000939A2"/>
    <w:p w14:paraId="627C94B5" w14:textId="77777777" w:rsidR="0038465D" w:rsidRDefault="0038465D" w:rsidP="000939A2"/>
    <w:p w14:paraId="20E41FB2" w14:textId="77777777" w:rsidR="0038465D" w:rsidRDefault="0038465D" w:rsidP="000939A2"/>
    <w:p w14:paraId="308E0304" w14:textId="77777777" w:rsidR="0038465D" w:rsidRDefault="0038465D" w:rsidP="000939A2"/>
    <w:p w14:paraId="0B090E23" w14:textId="77777777" w:rsidR="0038465D" w:rsidRDefault="0038465D" w:rsidP="000939A2"/>
    <w:p w14:paraId="646F6B17" w14:textId="77777777" w:rsidR="0038465D" w:rsidRDefault="0038465D" w:rsidP="000939A2"/>
    <w:p w14:paraId="52C9B4E6" w14:textId="77777777" w:rsidR="0038465D" w:rsidRDefault="0038465D" w:rsidP="000939A2"/>
    <w:p w14:paraId="7F29C060" w14:textId="77777777" w:rsidR="0038465D" w:rsidRDefault="0038465D" w:rsidP="000939A2"/>
    <w:p w14:paraId="232E8C23" w14:textId="77777777" w:rsidR="0038465D" w:rsidRDefault="0038465D" w:rsidP="000939A2"/>
    <w:p w14:paraId="0B811E92" w14:textId="77777777" w:rsidR="0038465D" w:rsidRDefault="0038465D" w:rsidP="000939A2"/>
    <w:p w14:paraId="578ABBFA" w14:textId="1741BCA6" w:rsidR="0038465D" w:rsidRDefault="0038465D" w:rsidP="000939A2"/>
    <w:p w14:paraId="5BA3A4EF" w14:textId="4FEEFA28" w:rsidR="00B86ACD" w:rsidRDefault="0038465D" w:rsidP="000939A2">
      <w:r>
        <w:rPr>
          <w:noProof/>
        </w:rPr>
        <w:drawing>
          <wp:anchor distT="0" distB="0" distL="114300" distR="114300" simplePos="0" relativeHeight="251694080" behindDoc="1" locked="0" layoutInCell="1" allowOverlap="1" wp14:anchorId="4C1FAE06" wp14:editId="4A83D89B">
            <wp:simplePos x="0" y="0"/>
            <wp:positionH relativeFrom="column">
              <wp:posOffset>-135172</wp:posOffset>
            </wp:positionH>
            <wp:positionV relativeFrom="paragraph">
              <wp:posOffset>301404</wp:posOffset>
            </wp:positionV>
            <wp:extent cx="2949934" cy="694833"/>
            <wp:effectExtent l="0" t="0" r="3175" b="0"/>
            <wp:wrapNone/>
            <wp:docPr id="1920454822" name="Picture 1" descr="TFW_two_line_colour_positive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FW_two_line_colour_positive_rg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34" cy="69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23D6">
        <w:br w:type="page"/>
      </w:r>
    </w:p>
    <w:p w14:paraId="5AF0CB8A" w14:textId="77777777" w:rsidR="005D7998" w:rsidRDefault="005D7998" w:rsidP="005D7998">
      <w:pPr>
        <w:pStyle w:val="Heading2"/>
        <w:rPr>
          <w:b/>
          <w:bCs/>
        </w:rPr>
      </w:pPr>
      <w:proofErr w:type="spellStart"/>
      <w:r w:rsidRPr="005D7998">
        <w:lastRenderedPageBreak/>
        <w:t>Cynnwys</w:t>
      </w:r>
      <w:proofErr w:type="spellEnd"/>
      <w:r w:rsidRPr="005D7998">
        <w:t xml:space="preserve"> </w:t>
      </w:r>
    </w:p>
    <w:sdt>
      <w:sdtPr>
        <w:rPr>
          <w:rFonts w:ascii="TfW Sans Light" w:hAnsi="TfW Sans Light"/>
          <w:b w:val="0"/>
          <w:bCs w:val="0"/>
          <w:kern w:val="2"/>
          <w:sz w:val="24"/>
          <w14:ligatures w14:val="standardContextual"/>
        </w:rPr>
        <w:id w:val="-186095861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8256DE9" w14:textId="319A4C1A" w:rsidR="005D7998" w:rsidRDefault="007F3DCA" w:rsidP="005D7998">
          <w:pPr>
            <w:pStyle w:val="TOC1"/>
            <w:rPr>
              <w:rFonts w:eastAsiaTheme="minorEastAsia"/>
              <w:noProof/>
              <w:szCs w:val="24"/>
              <w:lang w:eastAsia="en-GB"/>
            </w:rPr>
          </w:pPr>
          <w:r>
            <w:rPr>
              <w:rFonts w:asciiTheme="majorHAnsi" w:eastAsiaTheme="majorEastAsia" w:hAnsiTheme="majorHAnsi" w:cstheme="majorBidi"/>
              <w:b w:val="0"/>
              <w:bCs w:val="0"/>
              <w:color w:val="FF4902" w:themeColor="accent1" w:themeShade="BF"/>
              <w:sz w:val="32"/>
              <w:szCs w:val="32"/>
              <w:lang w:val="en-US"/>
            </w:rPr>
            <w:fldChar w:fldCharType="begin"/>
          </w:r>
          <w:r>
            <w:instrText xml:space="preserve"> TOC \o "1-3" \h \z \u </w:instrText>
          </w:r>
          <w:r>
            <w:rPr>
              <w:rFonts w:asciiTheme="majorHAnsi" w:eastAsiaTheme="majorEastAsia" w:hAnsiTheme="majorHAnsi" w:cstheme="majorBidi"/>
              <w:b w:val="0"/>
              <w:bCs w:val="0"/>
              <w:color w:val="FF4902" w:themeColor="accent1" w:themeShade="BF"/>
              <w:sz w:val="32"/>
              <w:szCs w:val="32"/>
              <w:lang w:val="en-US"/>
            </w:rPr>
            <w:fldChar w:fldCharType="separate"/>
          </w:r>
        </w:p>
        <w:p w14:paraId="2EF6729D" w14:textId="34BBDEB7" w:rsidR="005D7998" w:rsidRDefault="005D7998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Cs w:val="24"/>
              <w:lang w:eastAsia="en-GB"/>
            </w:rPr>
          </w:pPr>
          <w:hyperlink w:anchor="_Toc213170231" w:history="1">
            <w:r w:rsidRPr="00165FCD">
              <w:rPr>
                <w:rStyle w:val="Hyperlink"/>
                <w:noProof/>
              </w:rPr>
              <w:t>Atodiad A: Deunydd ar-lein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_Toc213170231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97CB40" w14:textId="305D6DC3" w:rsidR="005D7998" w:rsidRDefault="005D7998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Cs w:val="24"/>
              <w:lang w:eastAsia="en-GB"/>
            </w:rPr>
          </w:pPr>
          <w:hyperlink w:anchor="_Toc213170232" w:history="1">
            <w:r w:rsidRPr="00165FCD">
              <w:rPr>
                <w:rStyle w:val="Hyperlink"/>
                <w:noProof/>
              </w:rPr>
              <w:t>Atodiad B: Yr arolwg yn llawn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_Toc213170232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5D2467" w14:textId="7D8A6868" w:rsidR="005D7998" w:rsidRDefault="005D7998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Cs w:val="24"/>
              <w:lang w:eastAsia="en-GB"/>
            </w:rPr>
          </w:pPr>
          <w:hyperlink w:anchor="_Toc213170233" w:history="1">
            <w:r w:rsidRPr="00165FCD">
              <w:rPr>
                <w:rStyle w:val="Hyperlink"/>
                <w:noProof/>
              </w:rPr>
              <w:t>Atodiad C: Rhanddeiliaid y cysylltwyd â nhw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_Toc213170233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4A4834" w14:textId="09B38F0E" w:rsidR="005D7998" w:rsidRDefault="005D7998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Cs w:val="24"/>
              <w:lang w:eastAsia="en-GB"/>
            </w:rPr>
          </w:pPr>
          <w:hyperlink w:anchor="_Toc213170234" w:history="1">
            <w:r w:rsidRPr="00165FCD">
              <w:rPr>
                <w:rStyle w:val="Hyperlink"/>
                <w:noProof/>
              </w:rPr>
              <w:t>Atodiad D: Amserlen gweithdai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_Toc213170234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C0C2FC" w14:textId="028C5B27" w:rsidR="005D7998" w:rsidRDefault="005D7998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Cs w:val="24"/>
              <w:lang w:eastAsia="en-GB"/>
            </w:rPr>
          </w:pPr>
          <w:hyperlink w:anchor="_Toc213170235" w:history="1">
            <w:r w:rsidRPr="00165FCD">
              <w:rPr>
                <w:rStyle w:val="Hyperlink"/>
                <w:noProof/>
              </w:rPr>
              <w:t>Atodiad E: Gwybodaeth wrth gofrestru (demograffig)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_Toc213170235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05446C" w14:textId="32FDFF1D" w:rsidR="005D7998" w:rsidRDefault="005D7998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Cs w:val="24"/>
              <w:lang w:eastAsia="en-GB"/>
            </w:rPr>
          </w:pPr>
          <w:hyperlink w:anchor="_Toc213170236" w:history="1">
            <w:r w:rsidRPr="00165FCD">
              <w:rPr>
                <w:rStyle w:val="Hyperlink"/>
                <w:noProof/>
              </w:rPr>
              <w:t>Atodiad F: Amserlen y sesiynau galw heibio cyhoeddus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_Toc213170236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1E94E9" w14:textId="4A127C9A" w:rsidR="005D7998" w:rsidRDefault="005D7998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Cs w:val="24"/>
              <w:lang w:eastAsia="en-GB"/>
            </w:rPr>
          </w:pPr>
          <w:hyperlink w:anchor="_Toc213170237" w:history="1">
            <w:r w:rsidRPr="00165FCD">
              <w:rPr>
                <w:rStyle w:val="Hyperlink"/>
                <w:noProof/>
              </w:rPr>
              <w:t>Atodiad G: Deunyddiau ymgyrchu / hyrwyddo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_Toc213170237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2DF0D3" w14:textId="044398E6" w:rsidR="007F3DCA" w:rsidRDefault="007F3DCA">
          <w:r>
            <w:rPr>
              <w:b/>
              <w:bCs/>
              <w:noProof/>
            </w:rPr>
            <w:fldChar w:fldCharType="end"/>
          </w:r>
        </w:p>
      </w:sdtContent>
    </w:sdt>
    <w:p w14:paraId="68EEBF2B" w14:textId="1D7EF523" w:rsidR="00764D52" w:rsidRPr="00764D52" w:rsidRDefault="00B86ACD" w:rsidP="00764D52">
      <w:pPr>
        <w:pStyle w:val="Heading2"/>
      </w:pPr>
      <w:r>
        <w:br w:type="page"/>
      </w:r>
      <w:bookmarkStart w:id="4" w:name="_Toc213170231"/>
      <w:proofErr w:type="spellStart"/>
      <w:r w:rsidR="00764D52" w:rsidRPr="002451F1">
        <w:lastRenderedPageBreak/>
        <w:t>Atodiad</w:t>
      </w:r>
      <w:proofErr w:type="spellEnd"/>
      <w:r w:rsidR="00764D52" w:rsidRPr="002451F1">
        <w:t xml:space="preserve"> A: </w:t>
      </w:r>
      <w:proofErr w:type="spellStart"/>
      <w:r w:rsidR="00764D52" w:rsidRPr="002451F1">
        <w:t>Deunydd</w:t>
      </w:r>
      <w:proofErr w:type="spellEnd"/>
      <w:r w:rsidR="00764D52" w:rsidRPr="002451F1">
        <w:t xml:space="preserve"> </w:t>
      </w:r>
      <w:proofErr w:type="spellStart"/>
      <w:r w:rsidR="00764D52" w:rsidRPr="002451F1">
        <w:t>ar-lein</w:t>
      </w:r>
      <w:bookmarkEnd w:id="4"/>
      <w:proofErr w:type="spellEnd"/>
      <w:r w:rsidR="00764D52" w:rsidRPr="002451F1">
        <w:t xml:space="preserve"> </w:t>
      </w:r>
    </w:p>
    <w:p w14:paraId="2A28D2F4" w14:textId="77777777" w:rsidR="00764D52" w:rsidRPr="00B65829" w:rsidRDefault="00764D52" w:rsidP="00764D52">
      <w:pPr>
        <w:spacing w:after="0" w:line="240" w:lineRule="auto"/>
        <w:rPr>
          <w:rFonts w:ascii="Wales Sans Body" w:hAnsi="Wales Sans Body"/>
        </w:rPr>
      </w:pPr>
    </w:p>
    <w:p w14:paraId="7B31978E" w14:textId="77777777" w:rsidR="00764D52" w:rsidRPr="00B65829" w:rsidRDefault="00764D52" w:rsidP="00764D52">
      <w:pPr>
        <w:spacing w:after="0" w:line="240" w:lineRule="auto"/>
        <w:rPr>
          <w:rFonts w:ascii="Wales Sans Body" w:hAnsi="Wales Sans Body"/>
        </w:rPr>
      </w:pPr>
      <w:hyperlink r:id="rId8" w:history="1">
        <w:r w:rsidRPr="00721963">
          <w:rPr>
            <w:rStyle w:val="Hyperlink"/>
            <w:rFonts w:ascii="Wales Sans Body" w:hAnsi="Wales Sans Body"/>
          </w:rPr>
          <w:t xml:space="preserve">Map </w:t>
        </w:r>
        <w:proofErr w:type="spellStart"/>
        <w:r w:rsidRPr="00721963">
          <w:rPr>
            <w:rStyle w:val="Hyperlink"/>
            <w:rFonts w:ascii="Wales Sans Body" w:hAnsi="Wales Sans Body"/>
          </w:rPr>
          <w:t>Rhyngweithiol</w:t>
        </w:r>
        <w:proofErr w:type="spellEnd"/>
      </w:hyperlink>
    </w:p>
    <w:p w14:paraId="38901647" w14:textId="77777777" w:rsidR="00764D52" w:rsidRPr="00B65829" w:rsidRDefault="00764D52" w:rsidP="00764D52">
      <w:pPr>
        <w:spacing w:after="0" w:line="240" w:lineRule="auto"/>
        <w:rPr>
          <w:rFonts w:ascii="Wales Sans Body" w:hAnsi="Wales Sans Body"/>
        </w:rPr>
      </w:pPr>
    </w:p>
    <w:p w14:paraId="0AB366A8" w14:textId="77777777" w:rsidR="00764D52" w:rsidRDefault="00764D52" w:rsidP="00764D52">
      <w:pPr>
        <w:spacing w:after="0" w:line="240" w:lineRule="auto"/>
        <w:rPr>
          <w:rFonts w:ascii="Wales Sans Body" w:hAnsi="Wales Sans Body"/>
        </w:rPr>
      </w:pPr>
      <w:hyperlink r:id="rId9" w:history="1">
        <w:proofErr w:type="spellStart"/>
        <w:r w:rsidRPr="00721963">
          <w:rPr>
            <w:rStyle w:val="Hyperlink"/>
            <w:rFonts w:ascii="Wales Sans Body" w:hAnsi="Wales Sans Body"/>
          </w:rPr>
          <w:t>Rhestr</w:t>
        </w:r>
        <w:proofErr w:type="spellEnd"/>
        <w:r w:rsidRPr="00721963">
          <w:rPr>
            <w:rStyle w:val="Hyperlink"/>
            <w:rFonts w:ascii="Wales Sans Body" w:hAnsi="Wales Sans Body"/>
          </w:rPr>
          <w:t xml:space="preserve"> </w:t>
        </w:r>
        <w:proofErr w:type="spellStart"/>
        <w:r w:rsidRPr="00721963">
          <w:rPr>
            <w:rStyle w:val="Hyperlink"/>
            <w:rFonts w:ascii="Wales Sans Body" w:hAnsi="Wales Sans Body"/>
          </w:rPr>
          <w:t>ddisgrifiadol</w:t>
        </w:r>
        <w:proofErr w:type="spellEnd"/>
        <w:r w:rsidRPr="00721963">
          <w:rPr>
            <w:rStyle w:val="Hyperlink"/>
            <w:rFonts w:ascii="Wales Sans Body" w:hAnsi="Wales Sans Body"/>
          </w:rPr>
          <w:t xml:space="preserve"> </w:t>
        </w:r>
        <w:proofErr w:type="spellStart"/>
        <w:r w:rsidRPr="00721963">
          <w:rPr>
            <w:rStyle w:val="Hyperlink"/>
            <w:rFonts w:ascii="Wales Sans Body" w:hAnsi="Wales Sans Body"/>
          </w:rPr>
          <w:t>o’r</w:t>
        </w:r>
        <w:proofErr w:type="spellEnd"/>
        <w:r w:rsidRPr="00721963">
          <w:rPr>
            <w:rStyle w:val="Hyperlink"/>
            <w:rFonts w:ascii="Wales Sans Body" w:hAnsi="Wales Sans Body"/>
          </w:rPr>
          <w:t xml:space="preserve"> </w:t>
        </w:r>
        <w:proofErr w:type="spellStart"/>
        <w:r w:rsidRPr="00721963">
          <w:rPr>
            <w:rStyle w:val="Hyperlink"/>
            <w:rFonts w:ascii="Wales Sans Body" w:hAnsi="Wales Sans Body"/>
          </w:rPr>
          <w:t>llwybrau</w:t>
        </w:r>
        <w:proofErr w:type="spellEnd"/>
      </w:hyperlink>
    </w:p>
    <w:p w14:paraId="1F75EBBD" w14:textId="77777777" w:rsidR="00764D52" w:rsidRPr="00B65829" w:rsidRDefault="00764D52" w:rsidP="00764D52">
      <w:pPr>
        <w:spacing w:after="0" w:line="240" w:lineRule="auto"/>
        <w:rPr>
          <w:rFonts w:ascii="Wales Sans Body" w:hAnsi="Wales Sans Body"/>
        </w:rPr>
      </w:pPr>
    </w:p>
    <w:p w14:paraId="09E167B0" w14:textId="77777777" w:rsidR="00764D52" w:rsidRPr="00B65829" w:rsidRDefault="00764D52" w:rsidP="00764D52">
      <w:pPr>
        <w:spacing w:after="0" w:line="240" w:lineRule="auto"/>
        <w:rPr>
          <w:rFonts w:ascii="Wales Sans Body" w:hAnsi="Wales Sans Body"/>
        </w:rPr>
      </w:pPr>
      <w:hyperlink r:id="rId10" w:history="1">
        <w:proofErr w:type="spellStart"/>
        <w:r w:rsidRPr="00721963">
          <w:rPr>
            <w:rStyle w:val="Hyperlink"/>
            <w:rFonts w:ascii="Wales Sans Body" w:hAnsi="Wales Sans Body"/>
          </w:rPr>
          <w:t>Gweithgaredd</w:t>
        </w:r>
        <w:proofErr w:type="spellEnd"/>
        <w:r w:rsidRPr="00721963">
          <w:rPr>
            <w:rStyle w:val="Hyperlink"/>
            <w:rFonts w:ascii="Wales Sans Body" w:hAnsi="Wales Sans Body"/>
          </w:rPr>
          <w:t xml:space="preserve"> </w:t>
        </w:r>
        <w:proofErr w:type="spellStart"/>
        <w:r w:rsidRPr="00721963">
          <w:rPr>
            <w:rStyle w:val="Hyperlink"/>
            <w:rFonts w:ascii="Wales Sans Body" w:hAnsi="Wales Sans Body"/>
          </w:rPr>
          <w:t>Ymgysylltu</w:t>
        </w:r>
        <w:proofErr w:type="spellEnd"/>
        <w:r w:rsidRPr="00721963">
          <w:rPr>
            <w:rStyle w:val="Hyperlink"/>
            <w:rFonts w:ascii="Wales Sans Body" w:hAnsi="Wales Sans Body"/>
          </w:rPr>
          <w:t xml:space="preserve"> </w:t>
        </w:r>
        <w:proofErr w:type="spellStart"/>
        <w:r w:rsidRPr="00721963">
          <w:rPr>
            <w:rStyle w:val="Hyperlink"/>
            <w:rFonts w:ascii="Wales Sans Body" w:hAnsi="Wales Sans Body"/>
          </w:rPr>
          <w:t>â'r</w:t>
        </w:r>
        <w:proofErr w:type="spellEnd"/>
        <w:r w:rsidRPr="00721963">
          <w:rPr>
            <w:rStyle w:val="Hyperlink"/>
            <w:rFonts w:ascii="Wales Sans Body" w:hAnsi="Wales Sans Body"/>
          </w:rPr>
          <w:t xml:space="preserve"> </w:t>
        </w:r>
        <w:proofErr w:type="spellStart"/>
        <w:r w:rsidRPr="00721963">
          <w:rPr>
            <w:rStyle w:val="Hyperlink"/>
            <w:rFonts w:ascii="Wales Sans Body" w:hAnsi="Wales Sans Body"/>
          </w:rPr>
          <w:t>Cyhoedd</w:t>
        </w:r>
        <w:proofErr w:type="spellEnd"/>
        <w:r w:rsidRPr="00721963">
          <w:rPr>
            <w:rStyle w:val="Hyperlink"/>
            <w:rFonts w:ascii="Wales Sans Body" w:hAnsi="Wales Sans Body"/>
          </w:rPr>
          <w:t xml:space="preserve"> </w:t>
        </w:r>
        <w:proofErr w:type="spellStart"/>
        <w:r w:rsidRPr="00721963">
          <w:rPr>
            <w:rStyle w:val="Hyperlink"/>
            <w:rFonts w:ascii="Wales Sans Body" w:hAnsi="Wales Sans Body"/>
          </w:rPr>
          <w:t>Bysiau'r</w:t>
        </w:r>
        <w:proofErr w:type="spellEnd"/>
        <w:r w:rsidRPr="00721963">
          <w:rPr>
            <w:rStyle w:val="Hyperlink"/>
            <w:rFonts w:ascii="Wales Sans Body" w:hAnsi="Wales Sans Body"/>
          </w:rPr>
          <w:t xml:space="preserve"> De Orllewin; </w:t>
        </w:r>
        <w:proofErr w:type="spellStart"/>
        <w:r w:rsidRPr="00721963">
          <w:rPr>
            <w:rStyle w:val="Hyperlink"/>
            <w:rFonts w:ascii="Wales Sans Body" w:hAnsi="Wales Sans Body"/>
          </w:rPr>
          <w:t>Crynodeb</w:t>
        </w:r>
        <w:proofErr w:type="spellEnd"/>
        <w:r w:rsidRPr="00721963">
          <w:rPr>
            <w:rStyle w:val="Hyperlink"/>
            <w:rFonts w:ascii="Wales Sans Body" w:hAnsi="Wales Sans Body"/>
          </w:rPr>
          <w:t xml:space="preserve"> </w:t>
        </w:r>
        <w:proofErr w:type="spellStart"/>
        <w:r w:rsidRPr="00721963">
          <w:rPr>
            <w:rStyle w:val="Hyperlink"/>
            <w:rFonts w:ascii="Wales Sans Body" w:hAnsi="Wales Sans Body"/>
          </w:rPr>
          <w:t>annhechnegol</w:t>
        </w:r>
        <w:proofErr w:type="spellEnd"/>
      </w:hyperlink>
      <w:r>
        <w:rPr>
          <w:rFonts w:ascii="Wales Sans Body" w:hAnsi="Wales Sans Body"/>
        </w:rPr>
        <w:t xml:space="preserve"> </w:t>
      </w:r>
    </w:p>
    <w:p w14:paraId="27537CFE" w14:textId="77777777" w:rsidR="00764D52" w:rsidRPr="00B65829" w:rsidRDefault="00764D52" w:rsidP="00764D52">
      <w:pPr>
        <w:spacing w:after="0" w:line="240" w:lineRule="auto"/>
        <w:rPr>
          <w:rFonts w:ascii="Wales Sans Body" w:hAnsi="Wales Sans Body"/>
        </w:rPr>
      </w:pPr>
    </w:p>
    <w:p w14:paraId="48EEDCA3" w14:textId="77777777" w:rsidR="00764D52" w:rsidRDefault="00764D52" w:rsidP="00764D52">
      <w:pPr>
        <w:spacing w:after="0" w:line="240" w:lineRule="auto"/>
        <w:rPr>
          <w:rFonts w:ascii="Wales Sans Body" w:hAnsi="Wales Sans Body"/>
        </w:rPr>
      </w:pPr>
      <w:proofErr w:type="spellStart"/>
      <w:r>
        <w:rPr>
          <w:rFonts w:ascii="Wales Sans Body" w:hAnsi="Wales Sans Body"/>
        </w:rPr>
        <w:t>Mapiau</w:t>
      </w:r>
      <w:proofErr w:type="spellEnd"/>
      <w:r>
        <w:rPr>
          <w:rFonts w:ascii="Wales Sans Body" w:hAnsi="Wales Sans Body"/>
        </w:rPr>
        <w:t xml:space="preserve"> </w:t>
      </w:r>
      <w:proofErr w:type="spellStart"/>
      <w:r>
        <w:rPr>
          <w:rFonts w:ascii="Wales Sans Body" w:hAnsi="Wales Sans Body"/>
        </w:rPr>
        <w:t>i'w</w:t>
      </w:r>
      <w:proofErr w:type="spellEnd"/>
      <w:r>
        <w:rPr>
          <w:rFonts w:ascii="Wales Sans Body" w:hAnsi="Wales Sans Body"/>
        </w:rPr>
        <w:t xml:space="preserve"> </w:t>
      </w:r>
      <w:proofErr w:type="spellStart"/>
      <w:r>
        <w:rPr>
          <w:rFonts w:ascii="Wales Sans Body" w:hAnsi="Wales Sans Body"/>
        </w:rPr>
        <w:t>llwytho</w:t>
      </w:r>
      <w:proofErr w:type="spellEnd"/>
      <w:r>
        <w:rPr>
          <w:rFonts w:ascii="Wales Sans Body" w:hAnsi="Wales Sans Body"/>
        </w:rPr>
        <w:t xml:space="preserve"> </w:t>
      </w:r>
      <w:proofErr w:type="spellStart"/>
      <w:r>
        <w:rPr>
          <w:rFonts w:ascii="Wales Sans Body" w:hAnsi="Wales Sans Body"/>
        </w:rPr>
        <w:t>i</w:t>
      </w:r>
      <w:proofErr w:type="spellEnd"/>
      <w:r>
        <w:rPr>
          <w:rFonts w:ascii="Wales Sans Body" w:hAnsi="Wales Sans Body"/>
        </w:rPr>
        <w:t xml:space="preserve"> </w:t>
      </w:r>
      <w:proofErr w:type="spellStart"/>
      <w:r>
        <w:rPr>
          <w:rFonts w:ascii="Wales Sans Body" w:hAnsi="Wales Sans Body"/>
        </w:rPr>
        <w:t>lawr</w:t>
      </w:r>
      <w:proofErr w:type="spellEnd"/>
      <w:r>
        <w:rPr>
          <w:rFonts w:ascii="Wales Sans Body" w:hAnsi="Wales Sans Body"/>
        </w:rPr>
        <w:t xml:space="preserve"> </w:t>
      </w:r>
    </w:p>
    <w:p w14:paraId="0E93342E" w14:textId="77777777" w:rsidR="00764D52" w:rsidRPr="00B65829" w:rsidRDefault="00764D52" w:rsidP="00764D52">
      <w:pPr>
        <w:spacing w:after="0" w:line="240" w:lineRule="auto"/>
        <w:rPr>
          <w:rFonts w:ascii="Wales Sans Body" w:hAnsi="Wales Sans Body"/>
        </w:rPr>
      </w:pPr>
    </w:p>
    <w:p w14:paraId="40458FD1" w14:textId="77777777" w:rsidR="00764D52" w:rsidRPr="00260844" w:rsidRDefault="00764D52" w:rsidP="00764D52">
      <w:pPr>
        <w:numPr>
          <w:ilvl w:val="0"/>
          <w:numId w:val="71"/>
        </w:numPr>
        <w:spacing w:before="0" w:after="0" w:line="240" w:lineRule="auto"/>
        <w:rPr>
          <w:rFonts w:ascii="Calibri" w:hAnsi="Calibri"/>
        </w:rPr>
      </w:pPr>
      <w:r>
        <w:rPr>
          <w:rFonts w:ascii="Calibri" w:hAnsi="Calibri"/>
        </w:rPr>
        <w:t> </w:t>
      </w:r>
      <w:hyperlink r:id="rId11" w:tgtFrame="_blank" w:history="1">
        <w:r w:rsidRPr="00260844">
          <w:rPr>
            <w:rStyle w:val="Hyperlink"/>
            <w:rFonts w:ascii="Calibri" w:hAnsi="Calibri"/>
          </w:rPr>
          <w:t xml:space="preserve">Sir </w:t>
        </w:r>
        <w:proofErr w:type="spellStart"/>
        <w:r w:rsidRPr="00260844">
          <w:rPr>
            <w:rStyle w:val="Hyperlink"/>
            <w:rFonts w:ascii="Calibri" w:hAnsi="Calibri"/>
          </w:rPr>
          <w:t>Benfro</w:t>
        </w:r>
        <w:proofErr w:type="spellEnd"/>
        <w:r w:rsidRPr="00260844">
          <w:rPr>
            <w:rStyle w:val="Hyperlink"/>
            <w:rFonts w:ascii="Calibri" w:hAnsi="Calibri"/>
          </w:rPr>
          <w:t xml:space="preserve"> (</w:t>
        </w:r>
        <w:proofErr w:type="spellStart"/>
        <w:r w:rsidRPr="00260844">
          <w:rPr>
            <w:rStyle w:val="Hyperlink"/>
            <w:rFonts w:ascii="Calibri" w:hAnsi="Calibri"/>
          </w:rPr>
          <w:t>Hybiau</w:t>
        </w:r>
        <w:proofErr w:type="spellEnd"/>
        <w:r w:rsidRPr="00260844">
          <w:rPr>
            <w:rStyle w:val="Hyperlink"/>
            <w:rFonts w:ascii="Calibri" w:hAnsi="Calibri"/>
          </w:rPr>
          <w:t xml:space="preserve"> - </w:t>
        </w:r>
        <w:proofErr w:type="spellStart"/>
        <w:r w:rsidRPr="00260844">
          <w:rPr>
            <w:rStyle w:val="Hyperlink"/>
            <w:rFonts w:ascii="Calibri" w:hAnsi="Calibri"/>
          </w:rPr>
          <w:t>Hwlffordd</w:t>
        </w:r>
        <w:proofErr w:type="spellEnd"/>
        <w:r w:rsidRPr="00260844">
          <w:rPr>
            <w:rStyle w:val="Hyperlink"/>
            <w:rFonts w:ascii="Calibri" w:hAnsi="Calibri"/>
          </w:rPr>
          <w:t xml:space="preserve">, </w:t>
        </w:r>
        <w:proofErr w:type="spellStart"/>
        <w:r w:rsidRPr="00260844">
          <w:rPr>
            <w:rStyle w:val="Hyperlink"/>
            <w:rFonts w:ascii="Calibri" w:hAnsi="Calibri"/>
          </w:rPr>
          <w:t>Penfro</w:t>
        </w:r>
        <w:proofErr w:type="spellEnd"/>
        <w:r w:rsidRPr="00260844">
          <w:rPr>
            <w:rStyle w:val="Hyperlink"/>
            <w:rFonts w:ascii="Calibri" w:hAnsi="Calibri"/>
          </w:rPr>
          <w:t xml:space="preserve">, </w:t>
        </w:r>
        <w:proofErr w:type="spellStart"/>
        <w:r w:rsidRPr="00260844">
          <w:rPr>
            <w:rStyle w:val="Hyperlink"/>
            <w:rFonts w:ascii="Calibri" w:hAnsi="Calibri"/>
          </w:rPr>
          <w:t>Aberdaugleddau</w:t>
        </w:r>
        <w:proofErr w:type="spellEnd"/>
        <w:r w:rsidRPr="00260844">
          <w:rPr>
            <w:rStyle w:val="Hyperlink"/>
            <w:rFonts w:ascii="Calibri" w:hAnsi="Calibri"/>
          </w:rPr>
          <w:t>)</w:t>
        </w:r>
      </w:hyperlink>
    </w:p>
    <w:p w14:paraId="47AB2D3A" w14:textId="77777777" w:rsidR="00764D52" w:rsidRPr="00260844" w:rsidRDefault="00764D52" w:rsidP="00764D52">
      <w:pPr>
        <w:numPr>
          <w:ilvl w:val="0"/>
          <w:numId w:val="71"/>
        </w:numPr>
        <w:spacing w:before="0" w:after="0" w:line="240" w:lineRule="auto"/>
        <w:rPr>
          <w:rFonts w:ascii="Calibri" w:hAnsi="Calibri"/>
        </w:rPr>
      </w:pPr>
      <w:hyperlink r:id="rId12" w:tgtFrame="_blank" w:history="1">
        <w:r w:rsidRPr="00260844">
          <w:rPr>
            <w:rStyle w:val="Hyperlink"/>
            <w:rFonts w:ascii="Calibri" w:hAnsi="Calibri"/>
          </w:rPr>
          <w:t xml:space="preserve">Sir </w:t>
        </w:r>
        <w:proofErr w:type="spellStart"/>
        <w:r w:rsidRPr="00260844">
          <w:rPr>
            <w:rStyle w:val="Hyperlink"/>
            <w:rFonts w:ascii="Calibri" w:hAnsi="Calibri"/>
          </w:rPr>
          <w:t>Gaerfyrddin</w:t>
        </w:r>
        <w:proofErr w:type="spellEnd"/>
        <w:r w:rsidRPr="00260844">
          <w:rPr>
            <w:rStyle w:val="Hyperlink"/>
            <w:rFonts w:ascii="Calibri" w:hAnsi="Calibri"/>
          </w:rPr>
          <w:t xml:space="preserve"> (</w:t>
        </w:r>
        <w:proofErr w:type="spellStart"/>
        <w:r w:rsidRPr="00260844">
          <w:rPr>
            <w:rStyle w:val="Hyperlink"/>
            <w:rFonts w:ascii="Calibri" w:hAnsi="Calibri"/>
          </w:rPr>
          <w:t>Hyb</w:t>
        </w:r>
        <w:proofErr w:type="spellEnd"/>
        <w:r w:rsidRPr="00260844">
          <w:rPr>
            <w:rStyle w:val="Hyperlink"/>
            <w:rFonts w:ascii="Calibri" w:hAnsi="Calibri"/>
          </w:rPr>
          <w:t xml:space="preserve"> - </w:t>
        </w:r>
        <w:proofErr w:type="spellStart"/>
        <w:r w:rsidRPr="00260844">
          <w:rPr>
            <w:rStyle w:val="Hyperlink"/>
            <w:rFonts w:ascii="Calibri" w:hAnsi="Calibri"/>
          </w:rPr>
          <w:t>Caerfyrddin</w:t>
        </w:r>
        <w:proofErr w:type="spellEnd"/>
        <w:r w:rsidRPr="00260844">
          <w:rPr>
            <w:rStyle w:val="Hyperlink"/>
            <w:rFonts w:ascii="Calibri" w:hAnsi="Calibri"/>
          </w:rPr>
          <w:t>)</w:t>
        </w:r>
      </w:hyperlink>
    </w:p>
    <w:p w14:paraId="0CF2DDEB" w14:textId="77777777" w:rsidR="00764D52" w:rsidRPr="00260844" w:rsidRDefault="00764D52" w:rsidP="00764D52">
      <w:pPr>
        <w:numPr>
          <w:ilvl w:val="0"/>
          <w:numId w:val="71"/>
        </w:numPr>
        <w:spacing w:before="0" w:after="0" w:line="240" w:lineRule="auto"/>
        <w:rPr>
          <w:rFonts w:ascii="Calibri" w:hAnsi="Calibri"/>
        </w:rPr>
      </w:pPr>
      <w:hyperlink r:id="rId13" w:tgtFrame="_blank" w:history="1">
        <w:r w:rsidRPr="00260844">
          <w:rPr>
            <w:rStyle w:val="Hyperlink"/>
            <w:rFonts w:ascii="Calibri" w:hAnsi="Calibri"/>
          </w:rPr>
          <w:t xml:space="preserve">Llanelli a </w:t>
        </w:r>
        <w:proofErr w:type="spellStart"/>
        <w:r w:rsidRPr="00260844">
          <w:rPr>
            <w:rStyle w:val="Hyperlink"/>
            <w:rFonts w:ascii="Calibri" w:hAnsi="Calibri"/>
          </w:rPr>
          <w:t>Rhydaman</w:t>
        </w:r>
        <w:proofErr w:type="spellEnd"/>
      </w:hyperlink>
    </w:p>
    <w:p w14:paraId="5C383DA9" w14:textId="77777777" w:rsidR="00764D52" w:rsidRPr="00260844" w:rsidRDefault="00764D52" w:rsidP="00764D52">
      <w:pPr>
        <w:numPr>
          <w:ilvl w:val="0"/>
          <w:numId w:val="71"/>
        </w:numPr>
        <w:spacing w:before="0" w:after="0" w:line="240" w:lineRule="auto"/>
        <w:rPr>
          <w:rFonts w:ascii="Calibri" w:hAnsi="Calibri"/>
        </w:rPr>
      </w:pPr>
      <w:hyperlink r:id="rId14" w:tgtFrame="_blank" w:history="1">
        <w:r w:rsidRPr="00260844">
          <w:rPr>
            <w:rStyle w:val="Hyperlink"/>
            <w:rFonts w:ascii="Calibri" w:hAnsi="Calibri"/>
          </w:rPr>
          <w:t xml:space="preserve">Abertawe </w:t>
        </w:r>
        <w:proofErr w:type="spellStart"/>
        <w:r w:rsidRPr="00260844">
          <w:rPr>
            <w:rStyle w:val="Hyperlink"/>
            <w:rFonts w:ascii="Calibri" w:hAnsi="Calibri"/>
          </w:rPr>
          <w:t>Drefol</w:t>
        </w:r>
        <w:proofErr w:type="spellEnd"/>
      </w:hyperlink>
    </w:p>
    <w:p w14:paraId="74A26C8F" w14:textId="77777777" w:rsidR="00764D52" w:rsidRPr="00260844" w:rsidRDefault="00764D52" w:rsidP="00764D52">
      <w:pPr>
        <w:numPr>
          <w:ilvl w:val="0"/>
          <w:numId w:val="71"/>
        </w:numPr>
        <w:spacing w:before="0" w:after="0" w:line="240" w:lineRule="auto"/>
        <w:rPr>
          <w:rFonts w:ascii="Calibri" w:hAnsi="Calibri"/>
        </w:rPr>
      </w:pPr>
      <w:hyperlink r:id="rId15" w:tgtFrame="_blank" w:history="1">
        <w:r w:rsidRPr="00260844">
          <w:rPr>
            <w:rStyle w:val="Hyperlink"/>
            <w:rFonts w:ascii="Calibri" w:hAnsi="Calibri"/>
          </w:rPr>
          <w:t xml:space="preserve">Abertawe </w:t>
        </w:r>
        <w:proofErr w:type="spellStart"/>
        <w:r w:rsidRPr="00260844">
          <w:rPr>
            <w:rStyle w:val="Hyperlink"/>
            <w:rFonts w:ascii="Calibri" w:hAnsi="Calibri"/>
          </w:rPr>
          <w:t>Wledig</w:t>
        </w:r>
        <w:proofErr w:type="spellEnd"/>
        <w:r w:rsidRPr="00260844">
          <w:rPr>
            <w:rStyle w:val="Hyperlink"/>
            <w:rFonts w:ascii="Calibri" w:hAnsi="Calibri"/>
          </w:rPr>
          <w:t xml:space="preserve"> a </w:t>
        </w:r>
        <w:proofErr w:type="spellStart"/>
        <w:r w:rsidRPr="00260844">
          <w:rPr>
            <w:rStyle w:val="Hyperlink"/>
            <w:rFonts w:ascii="Calibri" w:hAnsi="Calibri"/>
          </w:rPr>
          <w:t>Gŵyr</w:t>
        </w:r>
        <w:proofErr w:type="spellEnd"/>
      </w:hyperlink>
    </w:p>
    <w:p w14:paraId="162BA6EF" w14:textId="77777777" w:rsidR="00764D52" w:rsidRPr="00260844" w:rsidRDefault="00764D52" w:rsidP="00764D52">
      <w:pPr>
        <w:numPr>
          <w:ilvl w:val="0"/>
          <w:numId w:val="71"/>
        </w:numPr>
        <w:spacing w:before="0" w:after="0" w:line="240" w:lineRule="auto"/>
        <w:rPr>
          <w:rFonts w:ascii="Calibri" w:hAnsi="Calibri"/>
        </w:rPr>
      </w:pPr>
      <w:hyperlink r:id="rId16" w:tgtFrame="_blank" w:history="1">
        <w:r w:rsidRPr="00260844">
          <w:rPr>
            <w:rStyle w:val="Hyperlink"/>
            <w:rFonts w:ascii="Calibri" w:hAnsi="Calibri"/>
          </w:rPr>
          <w:t xml:space="preserve">Castell-nedd a </w:t>
        </w:r>
        <w:proofErr w:type="spellStart"/>
        <w:r w:rsidRPr="00260844">
          <w:rPr>
            <w:rStyle w:val="Hyperlink"/>
            <w:rFonts w:ascii="Calibri" w:hAnsi="Calibri"/>
          </w:rPr>
          <w:t>Phort</w:t>
        </w:r>
        <w:proofErr w:type="spellEnd"/>
        <w:r w:rsidRPr="00260844">
          <w:rPr>
            <w:rStyle w:val="Hyperlink"/>
            <w:rFonts w:ascii="Calibri" w:hAnsi="Calibri"/>
          </w:rPr>
          <w:t xml:space="preserve"> Talbot</w:t>
        </w:r>
      </w:hyperlink>
    </w:p>
    <w:p w14:paraId="23AFD167" w14:textId="77777777" w:rsidR="00764D52" w:rsidRPr="00B65829" w:rsidRDefault="00764D52" w:rsidP="00764D52">
      <w:pPr>
        <w:spacing w:after="0" w:line="240" w:lineRule="auto"/>
        <w:rPr>
          <w:rFonts w:ascii="Wales Sans Body" w:hAnsi="Wales Sans Body"/>
        </w:rPr>
      </w:pPr>
    </w:p>
    <w:p w14:paraId="2B012733" w14:textId="77777777" w:rsidR="00764D52" w:rsidRPr="00B65829" w:rsidRDefault="00764D52" w:rsidP="00764D52">
      <w:pPr>
        <w:spacing w:after="0" w:line="240" w:lineRule="auto"/>
        <w:rPr>
          <w:rFonts w:ascii="Wales Sans Body" w:hAnsi="Wales Sans Body"/>
        </w:rPr>
      </w:pPr>
    </w:p>
    <w:p w14:paraId="66498DA4" w14:textId="77777777" w:rsidR="00764D52" w:rsidRDefault="00764D52" w:rsidP="00764D52">
      <w:pPr>
        <w:spacing w:after="0" w:line="240" w:lineRule="auto"/>
        <w:rPr>
          <w:rFonts w:ascii="Wales Sans Body" w:hAnsi="Wales Sans Body"/>
        </w:rPr>
      </w:pPr>
      <w:proofErr w:type="spellStart"/>
      <w:r>
        <w:rPr>
          <w:rFonts w:ascii="Wales Sans Body" w:hAnsi="Wales Sans Body"/>
        </w:rPr>
        <w:t>Cwestiynau</w:t>
      </w:r>
      <w:proofErr w:type="spellEnd"/>
      <w:r>
        <w:rPr>
          <w:rFonts w:ascii="Wales Sans Body" w:hAnsi="Wales Sans Body"/>
        </w:rPr>
        <w:t xml:space="preserve"> </w:t>
      </w:r>
      <w:proofErr w:type="spellStart"/>
      <w:r>
        <w:rPr>
          <w:rFonts w:ascii="Wales Sans Body" w:hAnsi="Wales Sans Body"/>
        </w:rPr>
        <w:t>Cyffredin</w:t>
      </w:r>
      <w:proofErr w:type="spellEnd"/>
      <w:r>
        <w:rPr>
          <w:rFonts w:ascii="Wales Sans Body" w:hAnsi="Wales Sans Body"/>
        </w:rPr>
        <w:t xml:space="preserve"> a </w:t>
      </w:r>
      <w:proofErr w:type="spellStart"/>
      <w:r>
        <w:rPr>
          <w:rFonts w:ascii="Wales Sans Body" w:hAnsi="Wales Sans Body"/>
        </w:rPr>
        <w:t>gwybodaeth</w:t>
      </w:r>
      <w:proofErr w:type="spellEnd"/>
      <w:r>
        <w:rPr>
          <w:rFonts w:ascii="Wales Sans Body" w:hAnsi="Wales Sans Body"/>
        </w:rPr>
        <w:t xml:space="preserve"> </w:t>
      </w:r>
      <w:proofErr w:type="spellStart"/>
      <w:r>
        <w:rPr>
          <w:rFonts w:ascii="Wales Sans Body" w:hAnsi="Wales Sans Body"/>
        </w:rPr>
        <w:t>arall</w:t>
      </w:r>
      <w:proofErr w:type="spellEnd"/>
    </w:p>
    <w:p w14:paraId="2ECBBCAC" w14:textId="77777777" w:rsidR="00764D52" w:rsidRDefault="00764D52" w:rsidP="00764D52">
      <w:pPr>
        <w:spacing w:after="0" w:line="240" w:lineRule="auto"/>
        <w:rPr>
          <w:rFonts w:ascii="Wales Sans Body" w:hAnsi="Wales Sans Body"/>
        </w:rPr>
      </w:pPr>
    </w:p>
    <w:p w14:paraId="5911E222" w14:textId="77777777" w:rsidR="00764D52" w:rsidRDefault="00764D52" w:rsidP="00764D52">
      <w:pPr>
        <w:spacing w:after="0" w:line="240" w:lineRule="auto"/>
        <w:rPr>
          <w:rFonts w:ascii="Wales Sans Body" w:hAnsi="Wales Sans Body"/>
        </w:rPr>
      </w:pPr>
      <w:hyperlink r:id="rId17" w:history="1">
        <w:proofErr w:type="spellStart"/>
        <w:r w:rsidRPr="00260844">
          <w:rPr>
            <w:rStyle w:val="Hyperlink"/>
            <w:rFonts w:ascii="Wales Sans Body" w:hAnsi="Wales Sans Body"/>
          </w:rPr>
          <w:t>Diwygio’r</w:t>
        </w:r>
        <w:proofErr w:type="spellEnd"/>
        <w:r w:rsidRPr="00260844">
          <w:rPr>
            <w:rStyle w:val="Hyperlink"/>
            <w:rFonts w:ascii="Wales Sans Body" w:hAnsi="Wales Sans Body"/>
          </w:rPr>
          <w:t xml:space="preserve"> </w:t>
        </w:r>
        <w:proofErr w:type="spellStart"/>
        <w:r w:rsidRPr="00260844">
          <w:rPr>
            <w:rStyle w:val="Hyperlink"/>
            <w:rFonts w:ascii="Wales Sans Body" w:hAnsi="Wales Sans Body"/>
          </w:rPr>
          <w:t>bysiau</w:t>
        </w:r>
        <w:proofErr w:type="spellEnd"/>
        <w:r w:rsidRPr="00260844">
          <w:rPr>
            <w:rStyle w:val="Hyperlink"/>
            <w:rFonts w:ascii="Wales Sans Body" w:hAnsi="Wales Sans Body"/>
          </w:rPr>
          <w:t xml:space="preserve"> </w:t>
        </w:r>
        <w:proofErr w:type="spellStart"/>
        <w:r w:rsidRPr="00260844">
          <w:rPr>
            <w:rStyle w:val="Hyperlink"/>
            <w:rFonts w:ascii="Wales Sans Body" w:hAnsi="Wales Sans Body"/>
          </w:rPr>
          <w:t>yng</w:t>
        </w:r>
        <w:proofErr w:type="spellEnd"/>
        <w:r w:rsidRPr="00260844">
          <w:rPr>
            <w:rStyle w:val="Hyperlink"/>
            <w:rFonts w:ascii="Wales Sans Body" w:hAnsi="Wales Sans Body"/>
          </w:rPr>
          <w:t xml:space="preserve"> </w:t>
        </w:r>
        <w:proofErr w:type="spellStart"/>
        <w:r w:rsidRPr="00260844">
          <w:rPr>
            <w:rStyle w:val="Hyperlink"/>
            <w:rFonts w:ascii="Wales Sans Body" w:hAnsi="Wales Sans Body"/>
          </w:rPr>
          <w:t>Nghymru</w:t>
        </w:r>
        <w:proofErr w:type="spellEnd"/>
        <w:r w:rsidRPr="00260844">
          <w:rPr>
            <w:rStyle w:val="Hyperlink"/>
            <w:rFonts w:ascii="Wales Sans Body" w:hAnsi="Wales Sans Body"/>
          </w:rPr>
          <w:t xml:space="preserve">: </w:t>
        </w:r>
        <w:proofErr w:type="spellStart"/>
        <w:r w:rsidRPr="00260844">
          <w:rPr>
            <w:rStyle w:val="Hyperlink"/>
            <w:rFonts w:ascii="Wales Sans Body" w:hAnsi="Wales Sans Body"/>
          </w:rPr>
          <w:t>ein</w:t>
        </w:r>
        <w:proofErr w:type="spellEnd"/>
        <w:r w:rsidRPr="00260844">
          <w:rPr>
            <w:rStyle w:val="Hyperlink"/>
            <w:rFonts w:ascii="Wales Sans Body" w:hAnsi="Wales Sans Body"/>
          </w:rPr>
          <w:t xml:space="preserve"> map </w:t>
        </w:r>
        <w:proofErr w:type="spellStart"/>
        <w:r w:rsidRPr="00260844">
          <w:rPr>
            <w:rStyle w:val="Hyperlink"/>
            <w:rFonts w:ascii="Wales Sans Body" w:hAnsi="Wales Sans Body"/>
          </w:rPr>
          <w:t>ffordd</w:t>
        </w:r>
        <w:proofErr w:type="spellEnd"/>
        <w:r w:rsidRPr="00260844">
          <w:rPr>
            <w:rStyle w:val="Hyperlink"/>
            <w:rFonts w:ascii="Wales Sans Body" w:hAnsi="Wales Sans Body"/>
          </w:rPr>
          <w:t xml:space="preserve"> </w:t>
        </w:r>
        <w:proofErr w:type="spellStart"/>
        <w:r w:rsidRPr="00260844">
          <w:rPr>
            <w:rStyle w:val="Hyperlink"/>
            <w:rFonts w:ascii="Wales Sans Body" w:hAnsi="Wales Sans Body"/>
          </w:rPr>
          <w:t>i</w:t>
        </w:r>
        <w:proofErr w:type="spellEnd"/>
        <w:r w:rsidRPr="00260844">
          <w:rPr>
            <w:rStyle w:val="Hyperlink"/>
            <w:rFonts w:ascii="Wales Sans Body" w:hAnsi="Wales Sans Body"/>
          </w:rPr>
          <w:t xml:space="preserve"> </w:t>
        </w:r>
        <w:proofErr w:type="spellStart"/>
        <w:r w:rsidRPr="00260844">
          <w:rPr>
            <w:rStyle w:val="Hyperlink"/>
            <w:rFonts w:ascii="Wales Sans Body" w:hAnsi="Wales Sans Body"/>
          </w:rPr>
          <w:t>fasnachfreinio</w:t>
        </w:r>
        <w:proofErr w:type="spellEnd"/>
        <w:r w:rsidRPr="00260844">
          <w:rPr>
            <w:rStyle w:val="Hyperlink"/>
            <w:rFonts w:ascii="Wales Sans Body" w:hAnsi="Wales Sans Body"/>
          </w:rPr>
          <w:t xml:space="preserve"> | LLYW.CYMRU</w:t>
        </w:r>
      </w:hyperlink>
    </w:p>
    <w:p w14:paraId="1E1D0F6A" w14:textId="77777777" w:rsidR="00764D52" w:rsidRDefault="00764D52" w:rsidP="00764D52">
      <w:pPr>
        <w:spacing w:after="0" w:line="240" w:lineRule="auto"/>
        <w:rPr>
          <w:rFonts w:ascii="Wales Sans Body" w:hAnsi="Wales Sans Body"/>
        </w:rPr>
      </w:pPr>
      <w:hyperlink r:id="rId18" w:history="1">
        <w:proofErr w:type="spellStart"/>
        <w:r w:rsidRPr="00260844">
          <w:rPr>
            <w:rStyle w:val="Hyperlink"/>
            <w:rFonts w:ascii="Wales Sans Body" w:hAnsi="Wales Sans Body"/>
          </w:rPr>
          <w:t>Masnachfreinio</w:t>
        </w:r>
        <w:proofErr w:type="spellEnd"/>
        <w:r w:rsidRPr="00260844">
          <w:rPr>
            <w:rStyle w:val="Hyperlink"/>
            <w:rFonts w:ascii="Wales Sans Body" w:hAnsi="Wales Sans Body"/>
          </w:rPr>
          <w:t xml:space="preserve"> </w:t>
        </w:r>
        <w:proofErr w:type="spellStart"/>
        <w:r w:rsidRPr="00260844">
          <w:rPr>
            <w:rStyle w:val="Hyperlink"/>
            <w:rFonts w:ascii="Wales Sans Body" w:hAnsi="Wales Sans Body"/>
          </w:rPr>
          <w:t>bysiau</w:t>
        </w:r>
        <w:proofErr w:type="spellEnd"/>
        <w:r w:rsidRPr="00260844">
          <w:rPr>
            <w:rStyle w:val="Hyperlink"/>
            <w:rFonts w:ascii="Wales Sans Body" w:hAnsi="Wales Sans Body"/>
          </w:rPr>
          <w:t xml:space="preserve"> | </w:t>
        </w:r>
        <w:proofErr w:type="spellStart"/>
        <w:r w:rsidRPr="00260844">
          <w:rPr>
            <w:rStyle w:val="Hyperlink"/>
            <w:rFonts w:ascii="Wales Sans Body" w:hAnsi="Wales Sans Body"/>
          </w:rPr>
          <w:t>Trafnidiaeth</w:t>
        </w:r>
        <w:proofErr w:type="spellEnd"/>
        <w:r w:rsidRPr="00260844">
          <w:rPr>
            <w:rStyle w:val="Hyperlink"/>
            <w:rFonts w:ascii="Wales Sans Body" w:hAnsi="Wales Sans Body"/>
          </w:rPr>
          <w:t xml:space="preserve"> Cymru</w:t>
        </w:r>
      </w:hyperlink>
    </w:p>
    <w:p w14:paraId="5BE51FE9" w14:textId="77777777" w:rsidR="00764D52" w:rsidRDefault="00764D52" w:rsidP="00764D52">
      <w:pPr>
        <w:spacing w:after="0" w:line="240" w:lineRule="auto"/>
        <w:rPr>
          <w:rFonts w:ascii="Wales Sans Body" w:hAnsi="Wales Sans Body"/>
        </w:rPr>
      </w:pPr>
      <w:hyperlink r:id="rId19" w:history="1">
        <w:proofErr w:type="spellStart"/>
        <w:r w:rsidRPr="00260844">
          <w:rPr>
            <w:rStyle w:val="Hyperlink"/>
            <w:rFonts w:ascii="Wales Sans Body" w:hAnsi="Wales Sans Body"/>
          </w:rPr>
          <w:t>Diwygio’r</w:t>
        </w:r>
        <w:proofErr w:type="spellEnd"/>
        <w:r w:rsidRPr="00260844">
          <w:rPr>
            <w:rStyle w:val="Hyperlink"/>
            <w:rFonts w:ascii="Wales Sans Body" w:hAnsi="Wales Sans Body"/>
          </w:rPr>
          <w:t xml:space="preserve"> Bysiau: De-</w:t>
        </w:r>
        <w:proofErr w:type="spellStart"/>
        <w:r w:rsidRPr="00260844">
          <w:rPr>
            <w:rStyle w:val="Hyperlink"/>
            <w:rFonts w:ascii="Wales Sans Body" w:hAnsi="Wales Sans Body"/>
          </w:rPr>
          <w:t>orllewin</w:t>
        </w:r>
        <w:proofErr w:type="spellEnd"/>
        <w:r w:rsidRPr="00260844">
          <w:rPr>
            <w:rStyle w:val="Hyperlink"/>
            <w:rFonts w:ascii="Wales Sans Body" w:hAnsi="Wales Sans Body"/>
          </w:rPr>
          <w:t xml:space="preserve"> Cymru</w:t>
        </w:r>
      </w:hyperlink>
    </w:p>
    <w:p w14:paraId="000615A6" w14:textId="77777777" w:rsidR="00764D52" w:rsidRDefault="00764D52" w:rsidP="00764D52">
      <w:pPr>
        <w:spacing w:after="0" w:line="240" w:lineRule="auto"/>
        <w:rPr>
          <w:rFonts w:ascii="Wales Sans Body" w:hAnsi="Wales Sans Body"/>
        </w:rPr>
      </w:pPr>
      <w:hyperlink r:id="rId20" w:history="1">
        <w:proofErr w:type="spellStart"/>
        <w:r w:rsidRPr="00260844">
          <w:rPr>
            <w:rStyle w:val="Hyperlink"/>
            <w:rFonts w:ascii="Wales Sans Body" w:hAnsi="Wales Sans Body"/>
          </w:rPr>
          <w:t>Masnachfreinio</w:t>
        </w:r>
        <w:proofErr w:type="spellEnd"/>
        <w:r w:rsidRPr="00260844">
          <w:rPr>
            <w:rStyle w:val="Hyperlink"/>
            <w:rFonts w:ascii="Wales Sans Body" w:hAnsi="Wales Sans Body"/>
          </w:rPr>
          <w:t xml:space="preserve"> </w:t>
        </w:r>
        <w:proofErr w:type="spellStart"/>
        <w:r w:rsidRPr="00260844">
          <w:rPr>
            <w:rStyle w:val="Hyperlink"/>
            <w:rFonts w:ascii="Wales Sans Body" w:hAnsi="Wales Sans Body"/>
          </w:rPr>
          <w:t>bysiau</w:t>
        </w:r>
        <w:proofErr w:type="spellEnd"/>
        <w:r w:rsidRPr="00260844">
          <w:rPr>
            <w:rStyle w:val="Hyperlink"/>
            <w:rFonts w:ascii="Wales Sans Body" w:hAnsi="Wales Sans Body"/>
          </w:rPr>
          <w:t xml:space="preserve"> - </w:t>
        </w:r>
        <w:proofErr w:type="spellStart"/>
        <w:r w:rsidRPr="00260844">
          <w:rPr>
            <w:rStyle w:val="Hyperlink"/>
            <w:rFonts w:ascii="Wales Sans Body" w:hAnsi="Wales Sans Body"/>
          </w:rPr>
          <w:t>cwestiynau</w:t>
        </w:r>
        <w:proofErr w:type="spellEnd"/>
        <w:r w:rsidRPr="00260844">
          <w:rPr>
            <w:rStyle w:val="Hyperlink"/>
            <w:rFonts w:ascii="Wales Sans Body" w:hAnsi="Wales Sans Body"/>
          </w:rPr>
          <w:t xml:space="preserve"> </w:t>
        </w:r>
        <w:proofErr w:type="spellStart"/>
        <w:r w:rsidRPr="00260844">
          <w:rPr>
            <w:rStyle w:val="Hyperlink"/>
            <w:rFonts w:ascii="Wales Sans Body" w:hAnsi="Wales Sans Body"/>
          </w:rPr>
          <w:t>cyffredin</w:t>
        </w:r>
        <w:proofErr w:type="spellEnd"/>
        <w:r w:rsidRPr="00260844">
          <w:rPr>
            <w:rStyle w:val="Hyperlink"/>
            <w:rFonts w:ascii="Wales Sans Body" w:hAnsi="Wales Sans Body"/>
          </w:rPr>
          <w:t xml:space="preserve"> | </w:t>
        </w:r>
        <w:proofErr w:type="spellStart"/>
        <w:r w:rsidRPr="00260844">
          <w:rPr>
            <w:rStyle w:val="Hyperlink"/>
            <w:rFonts w:ascii="Wales Sans Body" w:hAnsi="Wales Sans Body"/>
          </w:rPr>
          <w:t>Trafnidiaeth</w:t>
        </w:r>
        <w:proofErr w:type="spellEnd"/>
        <w:r w:rsidRPr="00260844">
          <w:rPr>
            <w:rStyle w:val="Hyperlink"/>
            <w:rFonts w:ascii="Wales Sans Body" w:hAnsi="Wales Sans Body"/>
          </w:rPr>
          <w:t xml:space="preserve"> Cymru</w:t>
        </w:r>
      </w:hyperlink>
    </w:p>
    <w:p w14:paraId="04793948" w14:textId="77777777" w:rsidR="00764D52" w:rsidRPr="00B65829" w:rsidRDefault="00764D52" w:rsidP="00764D52">
      <w:pPr>
        <w:spacing w:after="0" w:line="240" w:lineRule="auto"/>
        <w:rPr>
          <w:rFonts w:ascii="Wales Sans Body" w:hAnsi="Wales Sans Body"/>
        </w:rPr>
      </w:pPr>
      <w:hyperlink r:id="rId21" w:history="1">
        <w:proofErr w:type="spellStart"/>
        <w:r w:rsidRPr="00260844">
          <w:rPr>
            <w:rStyle w:val="Hyperlink"/>
            <w:rFonts w:ascii="Wales Sans Body" w:hAnsi="Wales Sans Body"/>
          </w:rPr>
          <w:t>Cwestiynau</w:t>
        </w:r>
        <w:proofErr w:type="spellEnd"/>
        <w:r w:rsidRPr="00260844">
          <w:rPr>
            <w:rStyle w:val="Hyperlink"/>
            <w:rFonts w:ascii="Wales Sans Body" w:hAnsi="Wales Sans Body"/>
          </w:rPr>
          <w:t xml:space="preserve"> </w:t>
        </w:r>
        <w:proofErr w:type="spellStart"/>
        <w:r w:rsidRPr="00260844">
          <w:rPr>
            <w:rStyle w:val="Hyperlink"/>
            <w:rFonts w:ascii="Wales Sans Body" w:hAnsi="Wales Sans Body"/>
          </w:rPr>
          <w:t>Cyffredin</w:t>
        </w:r>
        <w:proofErr w:type="spellEnd"/>
        <w:r w:rsidRPr="00260844">
          <w:rPr>
            <w:rStyle w:val="Hyperlink"/>
            <w:rFonts w:ascii="Wales Sans Body" w:hAnsi="Wales Sans Body"/>
          </w:rPr>
          <w:t xml:space="preserve"> </w:t>
        </w:r>
        <w:proofErr w:type="spellStart"/>
        <w:r w:rsidRPr="00260844">
          <w:rPr>
            <w:rStyle w:val="Hyperlink"/>
            <w:rFonts w:ascii="Wales Sans Body" w:hAnsi="Wales Sans Body"/>
          </w:rPr>
          <w:t>ynghylch</w:t>
        </w:r>
        <w:proofErr w:type="spellEnd"/>
        <w:r w:rsidRPr="00260844">
          <w:rPr>
            <w:rStyle w:val="Hyperlink"/>
            <w:rFonts w:ascii="Wales Sans Body" w:hAnsi="Wales Sans Body"/>
          </w:rPr>
          <w:t xml:space="preserve"> </w:t>
        </w:r>
        <w:proofErr w:type="spellStart"/>
        <w:r w:rsidRPr="00260844">
          <w:rPr>
            <w:rStyle w:val="Hyperlink"/>
            <w:rFonts w:ascii="Wales Sans Body" w:hAnsi="Wales Sans Body"/>
          </w:rPr>
          <w:t>Ymgysylltu</w:t>
        </w:r>
        <w:proofErr w:type="spellEnd"/>
        <w:r w:rsidRPr="00260844">
          <w:rPr>
            <w:rStyle w:val="Hyperlink"/>
            <w:rFonts w:ascii="Wales Sans Body" w:hAnsi="Wales Sans Body"/>
          </w:rPr>
          <w:t xml:space="preserve"> </w:t>
        </w:r>
        <w:proofErr w:type="spellStart"/>
        <w:r w:rsidRPr="00260844">
          <w:rPr>
            <w:rStyle w:val="Hyperlink"/>
            <w:rFonts w:ascii="Wales Sans Body" w:hAnsi="Wales Sans Body"/>
          </w:rPr>
          <w:t>yn</w:t>
        </w:r>
        <w:proofErr w:type="spellEnd"/>
        <w:r w:rsidRPr="00260844">
          <w:rPr>
            <w:rStyle w:val="Hyperlink"/>
            <w:rFonts w:ascii="Wales Sans Body" w:hAnsi="Wales Sans Body"/>
          </w:rPr>
          <w:t xml:space="preserve"> Ne-</w:t>
        </w:r>
        <w:proofErr w:type="spellStart"/>
        <w:r w:rsidRPr="00260844">
          <w:rPr>
            <w:rStyle w:val="Hyperlink"/>
            <w:rFonts w:ascii="Wales Sans Body" w:hAnsi="Wales Sans Body"/>
          </w:rPr>
          <w:t>orllewin</w:t>
        </w:r>
        <w:proofErr w:type="spellEnd"/>
        <w:r w:rsidRPr="00260844">
          <w:rPr>
            <w:rStyle w:val="Hyperlink"/>
            <w:rFonts w:ascii="Wales Sans Body" w:hAnsi="Wales Sans Body"/>
          </w:rPr>
          <w:t xml:space="preserve"> Cymru | </w:t>
        </w:r>
        <w:proofErr w:type="spellStart"/>
        <w:r w:rsidRPr="00260844">
          <w:rPr>
            <w:rStyle w:val="Hyperlink"/>
            <w:rFonts w:ascii="Wales Sans Body" w:hAnsi="Wales Sans Body"/>
          </w:rPr>
          <w:t>Trafnidiaeth</w:t>
        </w:r>
        <w:proofErr w:type="spellEnd"/>
        <w:r w:rsidRPr="00260844">
          <w:rPr>
            <w:rStyle w:val="Hyperlink"/>
            <w:rFonts w:ascii="Wales Sans Body" w:hAnsi="Wales Sans Body"/>
          </w:rPr>
          <w:t xml:space="preserve"> Cymru</w:t>
        </w:r>
      </w:hyperlink>
      <w:r w:rsidRPr="00B65829">
        <w:rPr>
          <w:rFonts w:ascii="Wales Sans Body" w:hAnsi="Wales Sans Body"/>
        </w:rPr>
        <w:t xml:space="preserve"> </w:t>
      </w:r>
    </w:p>
    <w:p w14:paraId="39972692" w14:textId="77777777" w:rsidR="00764D52" w:rsidRDefault="00764D52" w:rsidP="00764D52">
      <w:pPr>
        <w:spacing w:after="0" w:line="240" w:lineRule="auto"/>
        <w:rPr>
          <w:rFonts w:ascii="Wales Sans Body" w:hAnsi="Wales Sans Body"/>
        </w:rPr>
      </w:pPr>
      <w:hyperlink r:id="rId22" w:history="1">
        <w:proofErr w:type="spellStart"/>
        <w:r w:rsidRPr="00260844">
          <w:rPr>
            <w:rStyle w:val="Hyperlink"/>
            <w:rFonts w:ascii="Wales Sans Body" w:hAnsi="Wales Sans Body"/>
          </w:rPr>
          <w:t>Cysylltu</w:t>
        </w:r>
        <w:proofErr w:type="spellEnd"/>
        <w:r w:rsidRPr="00260844">
          <w:rPr>
            <w:rStyle w:val="Hyperlink"/>
            <w:rFonts w:ascii="Wales Sans Body" w:hAnsi="Wales Sans Body"/>
          </w:rPr>
          <w:t xml:space="preserve"> â </w:t>
        </w:r>
        <w:proofErr w:type="spellStart"/>
        <w:r w:rsidRPr="00260844">
          <w:rPr>
            <w:rStyle w:val="Hyperlink"/>
            <w:rFonts w:ascii="Wales Sans Body" w:hAnsi="Wales Sans Body"/>
          </w:rPr>
          <w:t>ni</w:t>
        </w:r>
        <w:proofErr w:type="spellEnd"/>
        <w:r w:rsidRPr="00260844">
          <w:rPr>
            <w:rStyle w:val="Hyperlink"/>
            <w:rFonts w:ascii="Wales Sans Body" w:hAnsi="Wales Sans Body"/>
          </w:rPr>
          <w:t xml:space="preserve"> | </w:t>
        </w:r>
        <w:proofErr w:type="spellStart"/>
        <w:r w:rsidRPr="00260844">
          <w:rPr>
            <w:rStyle w:val="Hyperlink"/>
            <w:rFonts w:ascii="Wales Sans Body" w:hAnsi="Wales Sans Body"/>
          </w:rPr>
          <w:t>Trafnidiaeth</w:t>
        </w:r>
        <w:proofErr w:type="spellEnd"/>
        <w:r w:rsidRPr="00260844">
          <w:rPr>
            <w:rStyle w:val="Hyperlink"/>
            <w:rFonts w:ascii="Wales Sans Body" w:hAnsi="Wales Sans Body"/>
          </w:rPr>
          <w:t xml:space="preserve"> Cymru</w:t>
        </w:r>
      </w:hyperlink>
    </w:p>
    <w:p w14:paraId="76AF84FF" w14:textId="77777777" w:rsidR="00764D52" w:rsidRPr="00B65829" w:rsidRDefault="00764D52" w:rsidP="00764D52">
      <w:pPr>
        <w:spacing w:after="0" w:line="240" w:lineRule="auto"/>
        <w:rPr>
          <w:rFonts w:ascii="Wales Sans Body" w:hAnsi="Wales Sans Body"/>
        </w:rPr>
      </w:pPr>
    </w:p>
    <w:p w14:paraId="468E3015" w14:textId="77777777" w:rsidR="00764D52" w:rsidRDefault="00764D52" w:rsidP="00764D52">
      <w:pPr>
        <w:spacing w:after="0" w:line="240" w:lineRule="auto"/>
        <w:rPr>
          <w:rFonts w:ascii="Wales Sans Body" w:hAnsi="Wales Sans Body"/>
          <w:b/>
          <w:bCs/>
        </w:rPr>
      </w:pPr>
    </w:p>
    <w:p w14:paraId="57D782CC" w14:textId="77777777" w:rsidR="00764D52" w:rsidRDefault="00764D52" w:rsidP="00764D52">
      <w:pPr>
        <w:spacing w:after="0" w:line="240" w:lineRule="auto"/>
        <w:rPr>
          <w:rFonts w:ascii="Wales Sans Body" w:hAnsi="Wales Sans Body"/>
          <w:b/>
          <w:bCs/>
        </w:rPr>
      </w:pPr>
    </w:p>
    <w:p w14:paraId="01C1BEE7" w14:textId="77777777" w:rsidR="00764D52" w:rsidRDefault="00764D52" w:rsidP="00764D52">
      <w:pPr>
        <w:spacing w:after="0" w:line="240" w:lineRule="auto"/>
        <w:rPr>
          <w:rFonts w:ascii="Wales Sans Body" w:hAnsi="Wales Sans Body"/>
          <w:b/>
          <w:bCs/>
        </w:rPr>
      </w:pPr>
    </w:p>
    <w:p w14:paraId="00C561E3" w14:textId="77777777" w:rsidR="00764D52" w:rsidRDefault="00764D52" w:rsidP="00764D52">
      <w:pPr>
        <w:spacing w:after="0" w:line="240" w:lineRule="auto"/>
        <w:rPr>
          <w:rFonts w:ascii="Wales Sans Body" w:hAnsi="Wales Sans Body"/>
          <w:b/>
          <w:bCs/>
        </w:rPr>
      </w:pPr>
    </w:p>
    <w:p w14:paraId="2F48FD43" w14:textId="77777777" w:rsidR="00764D52" w:rsidRDefault="00764D52" w:rsidP="00764D52">
      <w:pPr>
        <w:spacing w:after="0" w:line="240" w:lineRule="auto"/>
        <w:rPr>
          <w:rFonts w:ascii="Wales Sans Body" w:hAnsi="Wales Sans Body"/>
          <w:b/>
          <w:bCs/>
        </w:rPr>
      </w:pPr>
    </w:p>
    <w:p w14:paraId="1E28BBDE" w14:textId="77777777" w:rsidR="00764D52" w:rsidRDefault="00764D52" w:rsidP="00764D52">
      <w:pPr>
        <w:spacing w:after="0" w:line="240" w:lineRule="auto"/>
        <w:rPr>
          <w:rFonts w:ascii="Wales Sans Body" w:hAnsi="Wales Sans Body"/>
          <w:b/>
          <w:bCs/>
        </w:rPr>
      </w:pPr>
    </w:p>
    <w:p w14:paraId="1BBBF3C1" w14:textId="77777777" w:rsidR="00764D52" w:rsidRDefault="00764D52" w:rsidP="00764D52">
      <w:pPr>
        <w:spacing w:after="0" w:line="240" w:lineRule="auto"/>
        <w:rPr>
          <w:rFonts w:ascii="Wales Sans Body" w:hAnsi="Wales Sans Body"/>
          <w:b/>
          <w:bCs/>
        </w:rPr>
      </w:pPr>
    </w:p>
    <w:p w14:paraId="1482E282" w14:textId="77777777" w:rsidR="00764D52" w:rsidRDefault="00764D52" w:rsidP="00764D52">
      <w:pPr>
        <w:spacing w:after="0" w:line="240" w:lineRule="auto"/>
        <w:rPr>
          <w:rFonts w:ascii="Wales Sans Body" w:hAnsi="Wales Sans Body"/>
          <w:b/>
          <w:bCs/>
        </w:rPr>
      </w:pPr>
    </w:p>
    <w:p w14:paraId="7C385792" w14:textId="77777777" w:rsidR="00764D52" w:rsidRDefault="00764D52" w:rsidP="00764D52">
      <w:pPr>
        <w:spacing w:after="0" w:line="240" w:lineRule="auto"/>
        <w:rPr>
          <w:rFonts w:ascii="Wales Sans Body" w:hAnsi="Wales Sans Body"/>
          <w:b/>
          <w:bCs/>
        </w:rPr>
      </w:pPr>
    </w:p>
    <w:p w14:paraId="18848965" w14:textId="77777777" w:rsidR="00764D52" w:rsidRDefault="00764D52" w:rsidP="00764D52">
      <w:pPr>
        <w:spacing w:after="0" w:line="240" w:lineRule="auto"/>
        <w:rPr>
          <w:rFonts w:ascii="Wales Sans Body" w:hAnsi="Wales Sans Body"/>
          <w:b/>
          <w:bCs/>
        </w:rPr>
      </w:pPr>
    </w:p>
    <w:p w14:paraId="2F97A19D" w14:textId="77777777" w:rsidR="00764D52" w:rsidRDefault="00764D52" w:rsidP="00764D52">
      <w:pPr>
        <w:spacing w:after="0" w:line="240" w:lineRule="auto"/>
        <w:rPr>
          <w:rFonts w:ascii="Wales Sans Body" w:hAnsi="Wales Sans Body"/>
          <w:b/>
          <w:bCs/>
        </w:rPr>
      </w:pPr>
    </w:p>
    <w:p w14:paraId="30AD0EA4" w14:textId="77777777" w:rsidR="00764D52" w:rsidRPr="00E135F6" w:rsidRDefault="00764D52" w:rsidP="00764D52">
      <w:pPr>
        <w:pStyle w:val="Heading2"/>
      </w:pPr>
      <w:bookmarkStart w:id="5" w:name="_Toc213170232"/>
      <w:proofErr w:type="spellStart"/>
      <w:r w:rsidRPr="00E135F6">
        <w:lastRenderedPageBreak/>
        <w:t>Atodiad</w:t>
      </w:r>
      <w:proofErr w:type="spellEnd"/>
      <w:r w:rsidRPr="00E135F6">
        <w:t xml:space="preserve"> B: Yr </w:t>
      </w:r>
      <w:proofErr w:type="spellStart"/>
      <w:r w:rsidRPr="00E135F6">
        <w:t>arolwg</w:t>
      </w:r>
      <w:proofErr w:type="spellEnd"/>
      <w:r w:rsidRPr="00E135F6">
        <w:t xml:space="preserve"> </w:t>
      </w:r>
      <w:proofErr w:type="spellStart"/>
      <w:r w:rsidRPr="00E135F6">
        <w:t>yn</w:t>
      </w:r>
      <w:proofErr w:type="spellEnd"/>
      <w:r w:rsidRPr="00E135F6">
        <w:t xml:space="preserve"> </w:t>
      </w:r>
      <w:proofErr w:type="spellStart"/>
      <w:r w:rsidRPr="00E135F6">
        <w:t>llawn</w:t>
      </w:r>
      <w:bookmarkEnd w:id="5"/>
      <w:proofErr w:type="spellEnd"/>
    </w:p>
    <w:p w14:paraId="7A177B06" w14:textId="77777777" w:rsidR="00764D52" w:rsidRPr="00E135F6" w:rsidRDefault="00764D52" w:rsidP="00764D52">
      <w:pPr>
        <w:rPr>
          <w:rFonts w:ascii="Wales Sans Body" w:hAnsi="Wales Sans Body"/>
        </w:rPr>
      </w:pPr>
    </w:p>
    <w:p w14:paraId="71D78006" w14:textId="77777777" w:rsidR="00764D52" w:rsidRPr="00E135F6" w:rsidRDefault="00764D52" w:rsidP="00764D52">
      <w:pPr>
        <w:rPr>
          <w:rFonts w:ascii="Wales Sans Body" w:eastAsia="Aptos" w:hAnsi="Wales Sans Body"/>
          <w:b/>
          <w:bCs/>
        </w:rPr>
      </w:pPr>
      <w:proofErr w:type="spellStart"/>
      <w:r w:rsidRPr="00E135F6">
        <w:rPr>
          <w:rFonts w:ascii="Wales Sans Body" w:eastAsia="Aptos" w:hAnsi="Wales Sans Body"/>
          <w:b/>
          <w:bCs/>
        </w:rPr>
        <w:t>Arolwg</w:t>
      </w:r>
      <w:proofErr w:type="spellEnd"/>
      <w:r w:rsidRPr="00E135F6">
        <w:rPr>
          <w:rFonts w:ascii="Wales Sans Body" w:eastAsia="Aptos" w:hAnsi="Wales Sans Body"/>
          <w:b/>
          <w:bCs/>
        </w:rPr>
        <w:t xml:space="preserve"> </w:t>
      </w:r>
      <w:proofErr w:type="spellStart"/>
      <w:r w:rsidRPr="00E135F6">
        <w:rPr>
          <w:rFonts w:ascii="Wales Sans Body" w:eastAsia="Aptos" w:hAnsi="Wales Sans Body"/>
          <w:b/>
          <w:bCs/>
        </w:rPr>
        <w:t>Ymgysylltu</w:t>
      </w:r>
      <w:proofErr w:type="spellEnd"/>
      <w:r w:rsidRPr="00E135F6">
        <w:rPr>
          <w:rFonts w:ascii="Wales Sans Body" w:eastAsia="Aptos" w:hAnsi="Wales Sans Body"/>
          <w:b/>
          <w:bCs/>
        </w:rPr>
        <w:t xml:space="preserve"> </w:t>
      </w:r>
      <w:proofErr w:type="spellStart"/>
      <w:r w:rsidRPr="00E135F6">
        <w:rPr>
          <w:rFonts w:ascii="Wales Sans Body" w:eastAsia="Aptos" w:hAnsi="Wales Sans Body"/>
          <w:b/>
          <w:bCs/>
        </w:rPr>
        <w:t>â'r</w:t>
      </w:r>
      <w:proofErr w:type="spellEnd"/>
      <w:r w:rsidRPr="00E135F6">
        <w:rPr>
          <w:rFonts w:ascii="Wales Sans Body" w:eastAsia="Aptos" w:hAnsi="Wales Sans Body"/>
          <w:b/>
          <w:bCs/>
        </w:rPr>
        <w:t xml:space="preserve"> </w:t>
      </w:r>
      <w:proofErr w:type="spellStart"/>
      <w:r w:rsidRPr="00E135F6">
        <w:rPr>
          <w:rFonts w:ascii="Wales Sans Body" w:eastAsia="Aptos" w:hAnsi="Wales Sans Body"/>
          <w:b/>
          <w:bCs/>
        </w:rPr>
        <w:t>Cyhoedd</w:t>
      </w:r>
      <w:proofErr w:type="spellEnd"/>
      <w:r w:rsidRPr="00E135F6">
        <w:rPr>
          <w:rFonts w:ascii="Wales Sans Body" w:eastAsia="Aptos" w:hAnsi="Wales Sans Body"/>
          <w:b/>
          <w:bCs/>
        </w:rPr>
        <w:t xml:space="preserve"> De-</w:t>
      </w:r>
      <w:proofErr w:type="spellStart"/>
      <w:r w:rsidRPr="00E135F6">
        <w:rPr>
          <w:rFonts w:ascii="Wales Sans Body" w:eastAsia="Aptos" w:hAnsi="Wales Sans Body"/>
          <w:b/>
          <w:bCs/>
        </w:rPr>
        <w:t>orllewin</w:t>
      </w:r>
      <w:proofErr w:type="spellEnd"/>
      <w:r w:rsidRPr="00E135F6">
        <w:rPr>
          <w:rFonts w:ascii="Wales Sans Body" w:eastAsia="Aptos" w:hAnsi="Wales Sans Body"/>
          <w:b/>
          <w:bCs/>
        </w:rPr>
        <w:t xml:space="preserve"> Cymru</w:t>
      </w:r>
    </w:p>
    <w:p w14:paraId="73576747" w14:textId="77777777" w:rsidR="00764D52" w:rsidRPr="00AA7078" w:rsidRDefault="00764D52" w:rsidP="00764D52">
      <w:pPr>
        <w:rPr>
          <w:rFonts w:eastAsia="Aptos"/>
          <w:b/>
          <w:bCs/>
        </w:rPr>
      </w:pPr>
    </w:p>
    <w:p w14:paraId="7B220DCB" w14:textId="77777777" w:rsidR="00764D52" w:rsidRPr="00336357" w:rsidRDefault="00764D52" w:rsidP="00764D52">
      <w:pPr>
        <w:shd w:val="clear" w:color="auto" w:fill="F2F2F2" w:themeFill="background1" w:themeFillShade="F2"/>
        <w:rPr>
          <w:rFonts w:ascii="Wales Sans Body" w:eastAsia="Aptos" w:hAnsi="Wales Sans Body"/>
          <w:b/>
          <w:bCs/>
          <w:color w:val="C00000"/>
        </w:rPr>
      </w:pPr>
      <w:proofErr w:type="spellStart"/>
      <w:r w:rsidRPr="00336357">
        <w:rPr>
          <w:rFonts w:ascii="Wales Sans Body" w:eastAsia="Aptos" w:hAnsi="Wales Sans Body"/>
          <w:b/>
          <w:bCs/>
          <w:color w:val="C00000"/>
        </w:rPr>
        <w:t>Diwygio</w:t>
      </w:r>
      <w:proofErr w:type="spellEnd"/>
      <w:r w:rsidRPr="00336357">
        <w:rPr>
          <w:rFonts w:ascii="Wales Sans Body" w:eastAsia="Aptos" w:hAnsi="Wales Sans Body"/>
          <w:b/>
          <w:bCs/>
          <w:color w:val="C00000"/>
        </w:rPr>
        <w:t xml:space="preserve"> </w:t>
      </w:r>
      <w:proofErr w:type="spellStart"/>
      <w:r w:rsidRPr="00336357">
        <w:rPr>
          <w:rFonts w:ascii="Wales Sans Body" w:eastAsia="Aptos" w:hAnsi="Wales Sans Body"/>
          <w:b/>
          <w:bCs/>
          <w:color w:val="C00000"/>
        </w:rPr>
        <w:t>Bysiau</w:t>
      </w:r>
      <w:proofErr w:type="spellEnd"/>
      <w:r w:rsidRPr="00336357">
        <w:rPr>
          <w:rFonts w:ascii="Wales Sans Body" w:eastAsia="Aptos" w:hAnsi="Wales Sans Body"/>
          <w:b/>
          <w:bCs/>
          <w:color w:val="C00000"/>
        </w:rPr>
        <w:t xml:space="preserve"> – </w:t>
      </w:r>
      <w:proofErr w:type="spellStart"/>
      <w:r w:rsidRPr="00336357">
        <w:rPr>
          <w:rFonts w:ascii="Wales Sans Body" w:eastAsia="Aptos" w:hAnsi="Wales Sans Body"/>
          <w:b/>
          <w:bCs/>
          <w:color w:val="C00000"/>
        </w:rPr>
        <w:t>Cefndir</w:t>
      </w:r>
      <w:proofErr w:type="spellEnd"/>
      <w:r w:rsidRPr="00336357">
        <w:rPr>
          <w:rFonts w:ascii="Calibri" w:eastAsia="Aptos" w:hAnsi="Calibri" w:cs="Calibri"/>
          <w:b/>
          <w:bCs/>
          <w:color w:val="C00000"/>
        </w:rPr>
        <w:t> </w:t>
      </w:r>
    </w:p>
    <w:p w14:paraId="64782073" w14:textId="77777777" w:rsidR="00764D52" w:rsidRPr="00336357" w:rsidRDefault="00764D52" w:rsidP="00764D52">
      <w:pPr>
        <w:shd w:val="clear" w:color="auto" w:fill="F2F2F2" w:themeFill="background1" w:themeFillShade="F2"/>
        <w:rPr>
          <w:rFonts w:ascii="Wales Sans Body" w:eastAsia="Aptos" w:hAnsi="Wales Sans Body"/>
        </w:rPr>
      </w:pPr>
    </w:p>
    <w:p w14:paraId="6F81D7C8" w14:textId="77777777" w:rsidR="00764D52" w:rsidRPr="00336357" w:rsidRDefault="00764D52" w:rsidP="00764D52">
      <w:pPr>
        <w:shd w:val="clear" w:color="auto" w:fill="F2F2F2" w:themeFill="background1" w:themeFillShade="F2"/>
        <w:rPr>
          <w:rFonts w:ascii="Wales Sans Body" w:eastAsia="Aptos" w:hAnsi="Wales Sans Body"/>
        </w:rPr>
      </w:pPr>
      <w:r w:rsidRPr="00336357">
        <w:rPr>
          <w:rFonts w:ascii="Wales Sans Body" w:eastAsia="Aptos" w:hAnsi="Wales Sans Body"/>
        </w:rPr>
        <w:t xml:space="preserve">Mae </w:t>
      </w:r>
      <w:proofErr w:type="spellStart"/>
      <w:r w:rsidRPr="00336357">
        <w:rPr>
          <w:rFonts w:ascii="Wales Sans Body" w:eastAsia="Aptos" w:hAnsi="Wales Sans Body"/>
        </w:rPr>
        <w:t>Llywodraeth</w:t>
      </w:r>
      <w:proofErr w:type="spellEnd"/>
      <w:r w:rsidRPr="00336357">
        <w:rPr>
          <w:rFonts w:ascii="Wales Sans Body" w:eastAsia="Aptos" w:hAnsi="Wales Sans Body"/>
        </w:rPr>
        <w:t xml:space="preserve"> Cymru a </w:t>
      </w:r>
      <w:proofErr w:type="spellStart"/>
      <w:r w:rsidRPr="00336357">
        <w:rPr>
          <w:rFonts w:ascii="Wales Sans Body" w:eastAsia="Aptos" w:hAnsi="Wales Sans Body"/>
        </w:rPr>
        <w:t>Trafnidiaeth</w:t>
      </w:r>
      <w:proofErr w:type="spellEnd"/>
      <w:r w:rsidRPr="00336357">
        <w:rPr>
          <w:rFonts w:ascii="Wales Sans Body" w:eastAsia="Aptos" w:hAnsi="Wales Sans Body"/>
        </w:rPr>
        <w:t xml:space="preserve"> Cymru </w:t>
      </w:r>
      <w:proofErr w:type="spellStart"/>
      <w:r w:rsidRPr="00336357">
        <w:rPr>
          <w:rFonts w:ascii="Wales Sans Body" w:eastAsia="Aptos" w:hAnsi="Wales Sans Body"/>
        </w:rPr>
        <w:t>yn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cydweithio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i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gyflwyno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Diwygio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Bysiau</w:t>
      </w:r>
      <w:proofErr w:type="spellEnd"/>
      <w:r w:rsidRPr="00336357">
        <w:rPr>
          <w:rFonts w:ascii="Wales Sans Body" w:eastAsia="Aptos" w:hAnsi="Wales Sans Body"/>
        </w:rPr>
        <w:t xml:space="preserve">. </w:t>
      </w:r>
      <w:proofErr w:type="spellStart"/>
      <w:r w:rsidRPr="00336357">
        <w:rPr>
          <w:rFonts w:ascii="Wales Sans Body" w:eastAsia="Aptos" w:hAnsi="Wales Sans Body"/>
        </w:rPr>
        <w:t>Ar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hyn</w:t>
      </w:r>
      <w:proofErr w:type="spellEnd"/>
      <w:r w:rsidRPr="00336357">
        <w:rPr>
          <w:rFonts w:ascii="Wales Sans Body" w:eastAsia="Aptos" w:hAnsi="Wales Sans Body"/>
        </w:rPr>
        <w:t xml:space="preserve"> o </w:t>
      </w:r>
      <w:proofErr w:type="spellStart"/>
      <w:r w:rsidRPr="00336357">
        <w:rPr>
          <w:rFonts w:ascii="Wales Sans Body" w:eastAsia="Aptos" w:hAnsi="Wales Sans Body"/>
        </w:rPr>
        <w:t>bryd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mae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deddfwriaeth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newydd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yn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cael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ei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thrafod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yn</w:t>
      </w:r>
      <w:proofErr w:type="spellEnd"/>
      <w:r w:rsidRPr="00336357">
        <w:rPr>
          <w:rFonts w:ascii="Wales Sans Body" w:eastAsia="Aptos" w:hAnsi="Wales Sans Body"/>
        </w:rPr>
        <w:t xml:space="preserve"> y Senedd. </w:t>
      </w:r>
      <w:proofErr w:type="spellStart"/>
      <w:r w:rsidRPr="00336357">
        <w:rPr>
          <w:rFonts w:ascii="Wales Sans Body" w:eastAsia="Aptos" w:hAnsi="Wales Sans Body"/>
        </w:rPr>
        <w:t>Golyga'r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newid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hwn</w:t>
      </w:r>
      <w:proofErr w:type="spellEnd"/>
      <w:r w:rsidRPr="00336357">
        <w:rPr>
          <w:rFonts w:ascii="Wales Sans Body" w:eastAsia="Aptos" w:hAnsi="Wales Sans Body"/>
        </w:rPr>
        <w:t xml:space="preserve"> y </w:t>
      </w:r>
      <w:proofErr w:type="spellStart"/>
      <w:r w:rsidRPr="00336357">
        <w:rPr>
          <w:rFonts w:ascii="Wales Sans Body" w:eastAsia="Aptos" w:hAnsi="Wales Sans Body"/>
        </w:rPr>
        <w:t>bydd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penderfyniadau</w:t>
      </w:r>
      <w:proofErr w:type="spellEnd"/>
      <w:r w:rsidRPr="00336357">
        <w:rPr>
          <w:rFonts w:ascii="Wales Sans Body" w:eastAsia="Aptos" w:hAnsi="Wales Sans Body"/>
        </w:rPr>
        <w:t xml:space="preserve"> am </w:t>
      </w:r>
      <w:proofErr w:type="spellStart"/>
      <w:r w:rsidRPr="00336357">
        <w:rPr>
          <w:rFonts w:ascii="Wales Sans Body" w:eastAsia="Aptos" w:hAnsi="Wales Sans Body"/>
        </w:rPr>
        <w:t>wasanaethau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bysiau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yng</w:t>
      </w:r>
      <w:proofErr w:type="spellEnd"/>
      <w:r w:rsidRPr="00336357">
        <w:rPr>
          <w:rFonts w:ascii="Wales Sans Body" w:eastAsia="Aptos" w:hAnsi="Wales Sans Body"/>
        </w:rPr>
        <w:t xml:space="preserve"> Nghymru, </w:t>
      </w:r>
      <w:proofErr w:type="spellStart"/>
      <w:r w:rsidRPr="00336357">
        <w:rPr>
          <w:rFonts w:ascii="Wales Sans Body" w:eastAsia="Aptos" w:hAnsi="Wales Sans Body"/>
        </w:rPr>
        <w:t>gan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gynnwys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llwybrau</w:t>
      </w:r>
      <w:proofErr w:type="spellEnd"/>
      <w:r w:rsidRPr="00336357">
        <w:rPr>
          <w:rFonts w:ascii="Wales Sans Body" w:eastAsia="Aptos" w:hAnsi="Wales Sans Body"/>
        </w:rPr>
        <w:t xml:space="preserve">, </w:t>
      </w:r>
      <w:proofErr w:type="spellStart"/>
      <w:r w:rsidRPr="00336357">
        <w:rPr>
          <w:rFonts w:ascii="Wales Sans Body" w:eastAsia="Aptos" w:hAnsi="Wales Sans Body"/>
        </w:rPr>
        <w:t>amserlenni</w:t>
      </w:r>
      <w:proofErr w:type="spellEnd"/>
      <w:r w:rsidRPr="00336357">
        <w:rPr>
          <w:rFonts w:ascii="Wales Sans Body" w:eastAsia="Aptos" w:hAnsi="Wales Sans Body"/>
        </w:rPr>
        <w:t xml:space="preserve">, </w:t>
      </w:r>
      <w:proofErr w:type="spellStart"/>
      <w:r w:rsidRPr="00336357">
        <w:rPr>
          <w:rFonts w:ascii="Wales Sans Body" w:eastAsia="Aptos" w:hAnsi="Wales Sans Body"/>
        </w:rPr>
        <w:t>prisiau</w:t>
      </w:r>
      <w:proofErr w:type="spellEnd"/>
      <w:r w:rsidRPr="00336357">
        <w:rPr>
          <w:rFonts w:ascii="Wales Sans Body" w:eastAsia="Aptos" w:hAnsi="Wales Sans Body"/>
        </w:rPr>
        <w:t xml:space="preserve">, </w:t>
      </w:r>
      <w:proofErr w:type="spellStart"/>
      <w:r w:rsidRPr="00336357">
        <w:rPr>
          <w:rFonts w:ascii="Wales Sans Body" w:eastAsia="Aptos" w:hAnsi="Wales Sans Body"/>
        </w:rPr>
        <w:t>oriau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gweithredu</w:t>
      </w:r>
      <w:proofErr w:type="spellEnd"/>
      <w:r w:rsidRPr="00336357">
        <w:rPr>
          <w:rFonts w:ascii="Wales Sans Body" w:eastAsia="Aptos" w:hAnsi="Wales Sans Body"/>
        </w:rPr>
        <w:t xml:space="preserve"> a </w:t>
      </w:r>
      <w:proofErr w:type="spellStart"/>
      <w:r w:rsidRPr="00336357">
        <w:rPr>
          <w:rFonts w:ascii="Wales Sans Body" w:eastAsia="Aptos" w:hAnsi="Wales Sans Body"/>
        </w:rPr>
        <w:t>safonau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ansawdd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gwasanaeth</w:t>
      </w:r>
      <w:proofErr w:type="spellEnd"/>
      <w:r w:rsidRPr="00336357">
        <w:rPr>
          <w:rFonts w:ascii="Wales Sans Body" w:eastAsia="Aptos" w:hAnsi="Wales Sans Body"/>
        </w:rPr>
        <w:t xml:space="preserve">, </w:t>
      </w:r>
      <w:proofErr w:type="spellStart"/>
      <w:r w:rsidRPr="00336357">
        <w:rPr>
          <w:rFonts w:ascii="Wales Sans Body" w:eastAsia="Aptos" w:hAnsi="Wales Sans Body"/>
        </w:rPr>
        <w:t>yn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cael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eu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gwneud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gan</w:t>
      </w:r>
      <w:proofErr w:type="spellEnd"/>
      <w:r w:rsidRPr="00336357">
        <w:rPr>
          <w:rFonts w:ascii="Wales Sans Body" w:eastAsia="Aptos" w:hAnsi="Wales Sans Body"/>
        </w:rPr>
        <w:t xml:space="preserve"> y sector </w:t>
      </w:r>
      <w:proofErr w:type="spellStart"/>
      <w:r w:rsidRPr="00336357">
        <w:rPr>
          <w:rFonts w:ascii="Wales Sans Body" w:eastAsia="Aptos" w:hAnsi="Wales Sans Body"/>
        </w:rPr>
        <w:t>cyhoeddus</w:t>
      </w:r>
      <w:proofErr w:type="spellEnd"/>
      <w:r w:rsidRPr="00336357">
        <w:rPr>
          <w:rFonts w:ascii="Wales Sans Body" w:eastAsia="Aptos" w:hAnsi="Wales Sans Body"/>
        </w:rPr>
        <w:t>.</w:t>
      </w:r>
      <w:r w:rsidRPr="00336357">
        <w:rPr>
          <w:rFonts w:ascii="Calibri" w:eastAsia="Aptos" w:hAnsi="Calibri" w:cs="Calibri"/>
        </w:rPr>
        <w:t> </w:t>
      </w:r>
    </w:p>
    <w:p w14:paraId="63400519" w14:textId="77777777" w:rsidR="00764D52" w:rsidRPr="00336357" w:rsidRDefault="00764D52" w:rsidP="00764D52">
      <w:pPr>
        <w:shd w:val="clear" w:color="auto" w:fill="F2F2F2" w:themeFill="background1" w:themeFillShade="F2"/>
        <w:rPr>
          <w:rFonts w:ascii="Wales Sans Body" w:eastAsia="Aptos" w:hAnsi="Wales Sans Body"/>
        </w:rPr>
      </w:pPr>
      <w:r w:rsidRPr="00336357">
        <w:rPr>
          <w:rFonts w:ascii="Wales Sans Body" w:eastAsia="Aptos" w:hAnsi="Wales Sans Body"/>
        </w:rPr>
        <w:t>De-</w:t>
      </w:r>
      <w:proofErr w:type="spellStart"/>
      <w:r w:rsidRPr="00336357">
        <w:rPr>
          <w:rFonts w:ascii="Wales Sans Body" w:eastAsia="Aptos" w:hAnsi="Wales Sans Body"/>
        </w:rPr>
        <w:t>orllewin</w:t>
      </w:r>
      <w:proofErr w:type="spellEnd"/>
      <w:r w:rsidRPr="00336357">
        <w:rPr>
          <w:rFonts w:ascii="Wales Sans Body" w:eastAsia="Aptos" w:hAnsi="Wales Sans Body"/>
        </w:rPr>
        <w:t xml:space="preserve"> Cymru </w:t>
      </w:r>
      <w:proofErr w:type="spellStart"/>
      <w:r w:rsidRPr="00336357">
        <w:rPr>
          <w:rFonts w:ascii="Wales Sans Body" w:eastAsia="Aptos" w:hAnsi="Wales Sans Body"/>
        </w:rPr>
        <w:t>fydd</w:t>
      </w:r>
      <w:proofErr w:type="spellEnd"/>
      <w:r w:rsidRPr="00336357">
        <w:rPr>
          <w:rFonts w:ascii="Wales Sans Body" w:eastAsia="Aptos" w:hAnsi="Wales Sans Body"/>
        </w:rPr>
        <w:t xml:space="preserve"> y </w:t>
      </w:r>
      <w:proofErr w:type="spellStart"/>
      <w:r w:rsidRPr="00336357">
        <w:rPr>
          <w:rFonts w:ascii="Wales Sans Body" w:eastAsia="Aptos" w:hAnsi="Wales Sans Body"/>
        </w:rPr>
        <w:t>rhanbarth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cyntaf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i</w:t>
      </w:r>
      <w:proofErr w:type="spellEnd"/>
      <w:r w:rsidRPr="00336357">
        <w:rPr>
          <w:rFonts w:ascii="Wales Sans Body" w:eastAsia="Aptos" w:hAnsi="Wales Sans Body"/>
        </w:rPr>
        <w:t xml:space="preserve"> weld y sector </w:t>
      </w:r>
      <w:proofErr w:type="spellStart"/>
      <w:r w:rsidRPr="00336357">
        <w:rPr>
          <w:rFonts w:ascii="Wales Sans Body" w:eastAsia="Aptos" w:hAnsi="Wales Sans Body"/>
        </w:rPr>
        <w:t>Bysiau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yn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cael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ei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ddiwygio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yn</w:t>
      </w:r>
      <w:proofErr w:type="spellEnd"/>
      <w:r w:rsidRPr="00336357">
        <w:rPr>
          <w:rFonts w:ascii="Wales Sans Body" w:eastAsia="Aptos" w:hAnsi="Wales Sans Body"/>
        </w:rPr>
        <w:t xml:space="preserve"> 2027.</w:t>
      </w:r>
      <w:r w:rsidRPr="00336357">
        <w:rPr>
          <w:rFonts w:ascii="Calibri" w:eastAsia="Aptos" w:hAnsi="Calibri" w:cs="Calibri"/>
        </w:rPr>
        <w:t> </w:t>
      </w:r>
    </w:p>
    <w:p w14:paraId="2A106A39" w14:textId="77777777" w:rsidR="00764D52" w:rsidRPr="00336357" w:rsidRDefault="00764D52" w:rsidP="00764D52">
      <w:pPr>
        <w:shd w:val="clear" w:color="auto" w:fill="F2F2F2" w:themeFill="background1" w:themeFillShade="F2"/>
        <w:rPr>
          <w:rFonts w:ascii="Wales Sans Body" w:eastAsia="Aptos" w:hAnsi="Wales Sans Body"/>
        </w:rPr>
      </w:pPr>
    </w:p>
    <w:p w14:paraId="52C7D3E3" w14:textId="77777777" w:rsidR="00764D52" w:rsidRPr="00336357" w:rsidRDefault="00764D52" w:rsidP="00764D52">
      <w:pPr>
        <w:shd w:val="clear" w:color="auto" w:fill="F2F2F2" w:themeFill="background1" w:themeFillShade="F2"/>
        <w:rPr>
          <w:rFonts w:ascii="Wales Sans Body" w:eastAsia="Aptos" w:hAnsi="Wales Sans Body"/>
          <w:b/>
          <w:bCs/>
        </w:rPr>
      </w:pPr>
      <w:proofErr w:type="spellStart"/>
      <w:r w:rsidRPr="00336357">
        <w:rPr>
          <w:rFonts w:ascii="Wales Sans Body" w:eastAsia="Aptos" w:hAnsi="Wales Sans Body"/>
          <w:b/>
          <w:bCs/>
        </w:rPr>
        <w:t>Amdanom</w:t>
      </w:r>
      <w:proofErr w:type="spellEnd"/>
      <w:r w:rsidRPr="00336357">
        <w:rPr>
          <w:rFonts w:ascii="Wales Sans Body" w:eastAsia="Aptos" w:hAnsi="Wales Sans Body"/>
          <w:b/>
          <w:bCs/>
        </w:rPr>
        <w:t xml:space="preserve"> </w:t>
      </w:r>
      <w:proofErr w:type="spellStart"/>
      <w:r w:rsidRPr="00336357">
        <w:rPr>
          <w:rFonts w:ascii="Wales Sans Body" w:eastAsia="Aptos" w:hAnsi="Wales Sans Body"/>
          <w:b/>
          <w:bCs/>
        </w:rPr>
        <w:t>ni</w:t>
      </w:r>
      <w:proofErr w:type="spellEnd"/>
    </w:p>
    <w:p w14:paraId="57189ABB" w14:textId="77777777" w:rsidR="00764D52" w:rsidRPr="00336357" w:rsidRDefault="00764D52" w:rsidP="00764D52">
      <w:pPr>
        <w:shd w:val="clear" w:color="auto" w:fill="F2F2F2" w:themeFill="background1" w:themeFillShade="F2"/>
        <w:rPr>
          <w:rFonts w:ascii="Wales Sans Body" w:eastAsia="Aptos" w:hAnsi="Wales Sans Body"/>
        </w:rPr>
      </w:pPr>
      <w:r w:rsidRPr="00336357">
        <w:rPr>
          <w:rFonts w:ascii="Wales Sans Body" w:eastAsia="Aptos" w:hAnsi="Wales Sans Body"/>
        </w:rPr>
        <w:t xml:space="preserve">Y cam </w:t>
      </w:r>
      <w:proofErr w:type="spellStart"/>
      <w:r w:rsidRPr="00336357">
        <w:rPr>
          <w:rFonts w:ascii="Wales Sans Body" w:eastAsia="Aptos" w:hAnsi="Wales Sans Body"/>
        </w:rPr>
        <w:t>cyntaf</w:t>
      </w:r>
      <w:proofErr w:type="spellEnd"/>
      <w:r w:rsidRPr="00336357">
        <w:rPr>
          <w:rFonts w:ascii="Wales Sans Body" w:eastAsia="Aptos" w:hAnsi="Wales Sans Body"/>
        </w:rPr>
        <w:t xml:space="preserve"> o ran </w:t>
      </w:r>
      <w:proofErr w:type="spellStart"/>
      <w:r w:rsidRPr="00336357">
        <w:rPr>
          <w:rFonts w:ascii="Wales Sans Body" w:eastAsia="Aptos" w:hAnsi="Wales Sans Body"/>
        </w:rPr>
        <w:t>diwygio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bysiau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ar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gyfer</w:t>
      </w:r>
      <w:proofErr w:type="spellEnd"/>
      <w:r w:rsidRPr="00336357">
        <w:rPr>
          <w:rFonts w:ascii="Wales Sans Body" w:eastAsia="Aptos" w:hAnsi="Wales Sans Body"/>
        </w:rPr>
        <w:t xml:space="preserve"> y </w:t>
      </w:r>
      <w:proofErr w:type="spellStart"/>
      <w:r w:rsidRPr="00336357">
        <w:rPr>
          <w:rFonts w:ascii="Wales Sans Body" w:eastAsia="Aptos" w:hAnsi="Wales Sans Body"/>
        </w:rPr>
        <w:t>rhanbarth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yw</w:t>
      </w:r>
      <w:proofErr w:type="spellEnd"/>
      <w:r w:rsidRPr="00336357">
        <w:rPr>
          <w:rFonts w:ascii="Wales Sans Body" w:eastAsia="Aptos" w:hAnsi="Wales Sans Body"/>
        </w:rPr>
        <w:t xml:space="preserve"> bod </w:t>
      </w:r>
      <w:proofErr w:type="spellStart"/>
      <w:r w:rsidRPr="00336357">
        <w:rPr>
          <w:rFonts w:ascii="Wales Sans Body" w:eastAsia="Aptos" w:hAnsi="Wales Sans Body"/>
        </w:rPr>
        <w:t>Trafnidiaeth</w:t>
      </w:r>
      <w:proofErr w:type="spellEnd"/>
      <w:r w:rsidRPr="00336357">
        <w:rPr>
          <w:rFonts w:ascii="Wales Sans Body" w:eastAsia="Aptos" w:hAnsi="Wales Sans Body"/>
        </w:rPr>
        <w:t xml:space="preserve"> Cymru ac </w:t>
      </w:r>
      <w:proofErr w:type="spellStart"/>
      <w:r w:rsidRPr="00336357">
        <w:rPr>
          <w:rFonts w:ascii="Wales Sans Body" w:eastAsia="Aptos" w:hAnsi="Wales Sans Body"/>
        </w:rPr>
        <w:t>awdurdodau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lleol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yn</w:t>
      </w:r>
      <w:proofErr w:type="spellEnd"/>
      <w:r w:rsidRPr="00336357">
        <w:rPr>
          <w:rFonts w:ascii="Wales Sans Body" w:eastAsia="Aptos" w:hAnsi="Wales Sans Body"/>
        </w:rPr>
        <w:t xml:space="preserve"> Ne-</w:t>
      </w:r>
      <w:proofErr w:type="spellStart"/>
      <w:r w:rsidRPr="00336357">
        <w:rPr>
          <w:rFonts w:ascii="Wales Sans Body" w:eastAsia="Aptos" w:hAnsi="Wales Sans Body"/>
        </w:rPr>
        <w:t>orllewin</w:t>
      </w:r>
      <w:proofErr w:type="spellEnd"/>
      <w:r w:rsidRPr="00336357">
        <w:rPr>
          <w:rFonts w:ascii="Wales Sans Body" w:eastAsia="Aptos" w:hAnsi="Wales Sans Body"/>
        </w:rPr>
        <w:t xml:space="preserve"> Cymru </w:t>
      </w:r>
      <w:proofErr w:type="spellStart"/>
      <w:r w:rsidRPr="00336357">
        <w:rPr>
          <w:rFonts w:ascii="Wales Sans Body" w:eastAsia="Aptos" w:hAnsi="Wales Sans Body"/>
        </w:rPr>
        <w:t>yn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datblygu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cynnig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ar</w:t>
      </w:r>
      <w:proofErr w:type="spellEnd"/>
      <w:r w:rsidRPr="00336357">
        <w:rPr>
          <w:rFonts w:ascii="Wales Sans Body" w:eastAsia="Aptos" w:hAnsi="Wales Sans Body"/>
        </w:rPr>
        <w:t xml:space="preserve"> y </w:t>
      </w:r>
      <w:proofErr w:type="spellStart"/>
      <w:r w:rsidRPr="00336357">
        <w:rPr>
          <w:rFonts w:ascii="Wales Sans Body" w:eastAsia="Aptos" w:hAnsi="Wales Sans Body"/>
        </w:rPr>
        <w:t>cyd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ar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gyfer</w:t>
      </w:r>
      <w:proofErr w:type="spellEnd"/>
      <w:r w:rsidRPr="00336357">
        <w:rPr>
          <w:rFonts w:ascii="Wales Sans Body" w:eastAsia="Aptos" w:hAnsi="Wales Sans Body"/>
        </w:rPr>
        <w:t xml:space="preserve"> y </w:t>
      </w:r>
      <w:proofErr w:type="spellStart"/>
      <w:r w:rsidRPr="00336357">
        <w:rPr>
          <w:rFonts w:ascii="Wales Sans Body" w:eastAsia="Aptos" w:hAnsi="Wales Sans Body"/>
        </w:rPr>
        <w:t>rhwydwaith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bysiau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ar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gyfer</w:t>
      </w:r>
      <w:proofErr w:type="spellEnd"/>
      <w:r w:rsidRPr="00336357">
        <w:rPr>
          <w:rFonts w:ascii="Wales Sans Body" w:eastAsia="Aptos" w:hAnsi="Wales Sans Body"/>
        </w:rPr>
        <w:t xml:space="preserve"> De-</w:t>
      </w:r>
      <w:proofErr w:type="spellStart"/>
      <w:r w:rsidRPr="00336357">
        <w:rPr>
          <w:rFonts w:ascii="Wales Sans Body" w:eastAsia="Aptos" w:hAnsi="Wales Sans Body"/>
        </w:rPr>
        <w:t>orllewin</w:t>
      </w:r>
      <w:proofErr w:type="spellEnd"/>
      <w:r w:rsidRPr="00336357">
        <w:rPr>
          <w:rFonts w:ascii="Wales Sans Body" w:eastAsia="Aptos" w:hAnsi="Wales Sans Body"/>
        </w:rPr>
        <w:t xml:space="preserve"> Cymru. Yr </w:t>
      </w:r>
      <w:proofErr w:type="spellStart"/>
      <w:r w:rsidRPr="00336357">
        <w:rPr>
          <w:rFonts w:ascii="Wales Sans Body" w:eastAsia="Aptos" w:hAnsi="Wales Sans Body"/>
        </w:rPr>
        <w:t>enw</w:t>
      </w:r>
      <w:proofErr w:type="spellEnd"/>
      <w:r w:rsidRPr="00336357">
        <w:rPr>
          <w:rFonts w:ascii="Wales Sans Body" w:eastAsia="Aptos" w:hAnsi="Wales Sans Body"/>
        </w:rPr>
        <w:t xml:space="preserve"> ‘</w:t>
      </w:r>
      <w:proofErr w:type="spellStart"/>
      <w:r w:rsidRPr="00336357">
        <w:rPr>
          <w:rFonts w:ascii="Wales Sans Body" w:eastAsia="Aptos" w:hAnsi="Wales Sans Body"/>
        </w:rPr>
        <w:t>ry'n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ni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wedi'i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roi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ar</w:t>
      </w:r>
      <w:proofErr w:type="spellEnd"/>
      <w:r w:rsidRPr="00336357">
        <w:rPr>
          <w:rFonts w:ascii="Wales Sans Body" w:eastAsia="Aptos" w:hAnsi="Wales Sans Body"/>
        </w:rPr>
        <w:t xml:space="preserve"> y </w:t>
      </w:r>
      <w:proofErr w:type="spellStart"/>
      <w:r w:rsidRPr="00336357">
        <w:rPr>
          <w:rFonts w:ascii="Wales Sans Body" w:eastAsia="Aptos" w:hAnsi="Wales Sans Body"/>
        </w:rPr>
        <w:t>cynnig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hwn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yw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Rhwydwaith</w:t>
      </w:r>
      <w:proofErr w:type="spellEnd"/>
      <w:r w:rsidRPr="00336357">
        <w:rPr>
          <w:rFonts w:ascii="Wales Sans Body" w:eastAsia="Aptos" w:hAnsi="Wales Sans Body"/>
        </w:rPr>
        <w:t xml:space="preserve"> Sylfaen </w:t>
      </w:r>
      <w:proofErr w:type="spellStart"/>
      <w:r w:rsidRPr="00336357">
        <w:rPr>
          <w:rFonts w:ascii="Wales Sans Body" w:eastAsia="Aptos" w:hAnsi="Wales Sans Body"/>
        </w:rPr>
        <w:t>Arfaethedig</w:t>
      </w:r>
      <w:proofErr w:type="spellEnd"/>
      <w:r w:rsidRPr="00336357">
        <w:rPr>
          <w:rFonts w:ascii="Wales Sans Body" w:eastAsia="Aptos" w:hAnsi="Wales Sans Body"/>
        </w:rPr>
        <w:t xml:space="preserve">. </w:t>
      </w:r>
      <w:proofErr w:type="spellStart"/>
      <w:r w:rsidRPr="00336357">
        <w:rPr>
          <w:rFonts w:ascii="Wales Sans Body" w:eastAsia="Aptos" w:hAnsi="Wales Sans Body"/>
        </w:rPr>
        <w:t>Ar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hwn</w:t>
      </w:r>
      <w:proofErr w:type="spellEnd"/>
      <w:r w:rsidRPr="00336357">
        <w:rPr>
          <w:rFonts w:ascii="Wales Sans Body" w:eastAsia="Aptos" w:hAnsi="Wales Sans Body"/>
        </w:rPr>
        <w:t xml:space="preserve"> yr </w:t>
      </w:r>
      <w:proofErr w:type="spellStart"/>
      <w:r w:rsidRPr="00336357">
        <w:rPr>
          <w:rFonts w:ascii="Wales Sans Body" w:eastAsia="Aptos" w:hAnsi="Wales Sans Body"/>
        </w:rPr>
        <w:t>hoffem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gael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eich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adborth</w:t>
      </w:r>
      <w:proofErr w:type="spellEnd"/>
      <w:r w:rsidRPr="00336357">
        <w:rPr>
          <w:rFonts w:ascii="Wales Sans Body" w:eastAsia="Aptos" w:hAnsi="Wales Sans Body"/>
        </w:rPr>
        <w:t>.</w:t>
      </w:r>
    </w:p>
    <w:p w14:paraId="65F4EE05" w14:textId="77777777" w:rsidR="00764D52" w:rsidRPr="00336357" w:rsidRDefault="00764D52" w:rsidP="00764D52">
      <w:pPr>
        <w:shd w:val="clear" w:color="auto" w:fill="F2F2F2" w:themeFill="background1" w:themeFillShade="F2"/>
        <w:rPr>
          <w:rFonts w:ascii="Wales Sans Body" w:eastAsia="Aptos" w:hAnsi="Wales Sans Body"/>
        </w:rPr>
      </w:pPr>
    </w:p>
    <w:p w14:paraId="005C19DA" w14:textId="77777777" w:rsidR="00764D52" w:rsidRPr="00336357" w:rsidRDefault="00764D52" w:rsidP="00764D52">
      <w:pPr>
        <w:shd w:val="clear" w:color="auto" w:fill="F2F2F2" w:themeFill="background1" w:themeFillShade="F2"/>
        <w:rPr>
          <w:rFonts w:ascii="Wales Sans Body" w:eastAsia="Aptos" w:hAnsi="Wales Sans Body"/>
          <w:b/>
          <w:bCs/>
        </w:rPr>
      </w:pPr>
      <w:proofErr w:type="spellStart"/>
      <w:r w:rsidRPr="00336357">
        <w:rPr>
          <w:rFonts w:ascii="Wales Sans Body" w:eastAsia="Aptos" w:hAnsi="Wales Sans Body"/>
          <w:b/>
          <w:bCs/>
        </w:rPr>
        <w:t>Arolwg</w:t>
      </w:r>
      <w:proofErr w:type="spellEnd"/>
      <w:r w:rsidRPr="00336357">
        <w:rPr>
          <w:rFonts w:ascii="Calibri" w:eastAsia="Aptos" w:hAnsi="Calibri" w:cs="Calibri"/>
          <w:b/>
          <w:bCs/>
        </w:rPr>
        <w:t> </w:t>
      </w:r>
    </w:p>
    <w:p w14:paraId="6858601D" w14:textId="77777777" w:rsidR="00764D52" w:rsidRPr="00336357" w:rsidRDefault="00764D52" w:rsidP="00764D52">
      <w:pPr>
        <w:shd w:val="clear" w:color="auto" w:fill="F2F2F2" w:themeFill="background1" w:themeFillShade="F2"/>
        <w:rPr>
          <w:rFonts w:ascii="Wales Sans Body" w:eastAsia="Aptos" w:hAnsi="Wales Sans Body"/>
        </w:rPr>
      </w:pPr>
      <w:proofErr w:type="spellStart"/>
      <w:r w:rsidRPr="00336357">
        <w:rPr>
          <w:rFonts w:ascii="Wales Sans Body" w:eastAsia="Aptos" w:hAnsi="Wales Sans Body"/>
        </w:rPr>
        <w:t>Bydd</w:t>
      </w:r>
      <w:proofErr w:type="spellEnd"/>
      <w:r w:rsidRPr="00336357">
        <w:rPr>
          <w:rFonts w:ascii="Wales Sans Body" w:eastAsia="Aptos" w:hAnsi="Wales Sans Body"/>
        </w:rPr>
        <w:t xml:space="preserve"> yr </w:t>
      </w:r>
      <w:proofErr w:type="spellStart"/>
      <w:r w:rsidRPr="00336357">
        <w:rPr>
          <w:rFonts w:ascii="Wales Sans Body" w:eastAsia="Aptos" w:hAnsi="Wales Sans Body"/>
        </w:rPr>
        <w:t>arolwg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ar-lein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yn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ceisio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casglu</w:t>
      </w:r>
      <w:proofErr w:type="spellEnd"/>
      <w:r w:rsidRPr="00336357">
        <w:rPr>
          <w:rFonts w:ascii="Wales Sans Body" w:eastAsia="Aptos" w:hAnsi="Wales Sans Body"/>
        </w:rPr>
        <w:t xml:space="preserve"> barn, a </w:t>
      </w:r>
      <w:proofErr w:type="spellStart"/>
      <w:r w:rsidRPr="00336357">
        <w:rPr>
          <w:rFonts w:ascii="Wales Sans Body" w:eastAsia="Aptos" w:hAnsi="Wales Sans Body"/>
        </w:rPr>
        <w:t>fydd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yn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helpu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i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fireinio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ein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Rhwydwaith</w:t>
      </w:r>
      <w:proofErr w:type="spellEnd"/>
      <w:r w:rsidRPr="00336357">
        <w:rPr>
          <w:rFonts w:ascii="Wales Sans Body" w:eastAsia="Aptos" w:hAnsi="Wales Sans Body"/>
        </w:rPr>
        <w:t xml:space="preserve"> Sylfaen </w:t>
      </w:r>
      <w:proofErr w:type="spellStart"/>
      <w:r w:rsidRPr="00336357">
        <w:rPr>
          <w:rFonts w:ascii="Wales Sans Body" w:eastAsia="Aptos" w:hAnsi="Wales Sans Body"/>
        </w:rPr>
        <w:t>Arfaethedig</w:t>
      </w:r>
      <w:proofErr w:type="spellEnd"/>
      <w:r w:rsidRPr="00336357">
        <w:rPr>
          <w:rFonts w:ascii="Wales Sans Body" w:eastAsia="Aptos" w:hAnsi="Wales Sans Body"/>
        </w:rPr>
        <w:t xml:space="preserve">. </w:t>
      </w:r>
      <w:proofErr w:type="spellStart"/>
      <w:r w:rsidRPr="00336357">
        <w:rPr>
          <w:rFonts w:ascii="Wales Sans Body" w:eastAsia="Aptos" w:hAnsi="Wales Sans Body"/>
        </w:rPr>
        <w:t>Fodd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bynnag</w:t>
      </w:r>
      <w:proofErr w:type="spellEnd"/>
      <w:r w:rsidRPr="00336357">
        <w:rPr>
          <w:rFonts w:ascii="Wales Sans Body" w:eastAsia="Aptos" w:hAnsi="Wales Sans Body"/>
        </w:rPr>
        <w:t xml:space="preserve">, </w:t>
      </w:r>
      <w:proofErr w:type="spellStart"/>
      <w:r w:rsidRPr="00336357">
        <w:rPr>
          <w:rFonts w:ascii="Wales Sans Body" w:eastAsia="Aptos" w:hAnsi="Wales Sans Body"/>
        </w:rPr>
        <w:t>mae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cyfleoedd</w:t>
      </w:r>
      <w:proofErr w:type="spellEnd"/>
      <w:r w:rsidRPr="00336357">
        <w:rPr>
          <w:rFonts w:ascii="Wales Sans Body" w:eastAsia="Aptos" w:hAnsi="Wales Sans Body"/>
        </w:rPr>
        <w:t xml:space="preserve"> '</w:t>
      </w:r>
      <w:proofErr w:type="spellStart"/>
      <w:r w:rsidRPr="00336357">
        <w:rPr>
          <w:rFonts w:ascii="Wales Sans Body" w:eastAsia="Aptos" w:hAnsi="Wales Sans Body"/>
        </w:rPr>
        <w:t>testun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rhydd</w:t>
      </w:r>
      <w:proofErr w:type="spellEnd"/>
      <w:r w:rsidRPr="00336357">
        <w:rPr>
          <w:rFonts w:ascii="Wales Sans Body" w:eastAsia="Aptos" w:hAnsi="Wales Sans Body"/>
        </w:rPr>
        <w:t xml:space="preserve">' </w:t>
      </w:r>
      <w:proofErr w:type="spellStart"/>
      <w:r w:rsidRPr="00336357">
        <w:rPr>
          <w:rFonts w:ascii="Wales Sans Body" w:eastAsia="Aptos" w:hAnsi="Wales Sans Body"/>
        </w:rPr>
        <w:t>fel</w:t>
      </w:r>
      <w:proofErr w:type="spellEnd"/>
      <w:r w:rsidRPr="00336357">
        <w:rPr>
          <w:rFonts w:ascii="Wales Sans Body" w:eastAsia="Aptos" w:hAnsi="Wales Sans Body"/>
        </w:rPr>
        <w:t xml:space="preserve"> y </w:t>
      </w:r>
      <w:proofErr w:type="spellStart"/>
      <w:r w:rsidRPr="00336357">
        <w:rPr>
          <w:rFonts w:ascii="Wales Sans Body" w:eastAsia="Aptos" w:hAnsi="Wales Sans Body"/>
        </w:rPr>
        <w:t>gellir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darparu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gwybodaeth</w:t>
      </w:r>
      <w:proofErr w:type="spellEnd"/>
      <w:r w:rsidRPr="00336357">
        <w:rPr>
          <w:rFonts w:ascii="Wales Sans Body" w:eastAsia="Aptos" w:hAnsi="Wales Sans Body"/>
        </w:rPr>
        <w:t xml:space="preserve"> am </w:t>
      </w:r>
      <w:proofErr w:type="spellStart"/>
      <w:r w:rsidRPr="00336357">
        <w:rPr>
          <w:rFonts w:ascii="Wales Sans Body" w:eastAsia="Aptos" w:hAnsi="Wales Sans Body"/>
        </w:rPr>
        <w:t>unrhyw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beth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sy'n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bwysig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i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bobl</w:t>
      </w:r>
      <w:proofErr w:type="spellEnd"/>
      <w:r w:rsidRPr="00336357">
        <w:rPr>
          <w:rFonts w:ascii="Wales Sans Body" w:eastAsia="Aptos" w:hAnsi="Wales Sans Body"/>
        </w:rPr>
        <w:t xml:space="preserve"> am </w:t>
      </w:r>
      <w:proofErr w:type="spellStart"/>
      <w:r w:rsidRPr="00336357">
        <w:rPr>
          <w:rFonts w:ascii="Wales Sans Body" w:eastAsia="Aptos" w:hAnsi="Wales Sans Body"/>
        </w:rPr>
        <w:t>fysiau</w:t>
      </w:r>
      <w:proofErr w:type="spellEnd"/>
      <w:r w:rsidRPr="00336357">
        <w:rPr>
          <w:rFonts w:ascii="Wales Sans Body" w:eastAsia="Aptos" w:hAnsi="Wales Sans Body"/>
        </w:rPr>
        <w:t xml:space="preserve">. </w:t>
      </w:r>
      <w:proofErr w:type="spellStart"/>
      <w:r w:rsidRPr="00336357">
        <w:rPr>
          <w:rFonts w:ascii="Wales Sans Body" w:eastAsia="Aptos" w:hAnsi="Wales Sans Body"/>
        </w:rPr>
        <w:t>Bydd</w:t>
      </w:r>
      <w:proofErr w:type="spellEnd"/>
      <w:r w:rsidRPr="00336357">
        <w:rPr>
          <w:rFonts w:ascii="Wales Sans Body" w:eastAsia="Aptos" w:hAnsi="Wales Sans Body"/>
        </w:rPr>
        <w:t xml:space="preserve"> yr </w:t>
      </w:r>
      <w:proofErr w:type="spellStart"/>
      <w:r w:rsidRPr="00336357">
        <w:rPr>
          <w:rFonts w:ascii="Wales Sans Body" w:eastAsia="Aptos" w:hAnsi="Wales Sans Body"/>
        </w:rPr>
        <w:t>arolwg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yn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cynnwys</w:t>
      </w:r>
      <w:proofErr w:type="spellEnd"/>
      <w:r w:rsidRPr="00336357">
        <w:rPr>
          <w:rFonts w:ascii="Wales Sans Body" w:eastAsia="Aptos" w:hAnsi="Wales Sans Body"/>
        </w:rPr>
        <w:t xml:space="preserve"> y map </w:t>
      </w:r>
      <w:proofErr w:type="spellStart"/>
      <w:r w:rsidRPr="00336357">
        <w:rPr>
          <w:rFonts w:ascii="Wales Sans Body" w:eastAsia="Aptos" w:hAnsi="Wales Sans Body"/>
        </w:rPr>
        <w:t>rhyngweithiol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eto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i</w:t>
      </w:r>
      <w:proofErr w:type="spellEnd"/>
      <w:r w:rsidRPr="00336357">
        <w:rPr>
          <w:rFonts w:ascii="Wales Sans Body" w:eastAsia="Aptos" w:hAnsi="Wales Sans Body"/>
        </w:rPr>
        <w:t xml:space="preserve"> chi </w:t>
      </w:r>
      <w:proofErr w:type="spellStart"/>
      <w:r w:rsidRPr="00336357">
        <w:rPr>
          <w:rFonts w:ascii="Wales Sans Body" w:eastAsia="Aptos" w:hAnsi="Wales Sans Body"/>
        </w:rPr>
        <w:t>gyfeirio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ato</w:t>
      </w:r>
      <w:proofErr w:type="spellEnd"/>
      <w:r w:rsidRPr="00336357">
        <w:rPr>
          <w:rFonts w:ascii="Wales Sans Body" w:eastAsia="Aptos" w:hAnsi="Wales Sans Body"/>
        </w:rPr>
        <w:t>.</w:t>
      </w:r>
    </w:p>
    <w:p w14:paraId="216C20EA" w14:textId="77777777" w:rsidR="00764D52" w:rsidRPr="00336357" w:rsidRDefault="00764D52" w:rsidP="00764D52">
      <w:pPr>
        <w:shd w:val="clear" w:color="auto" w:fill="F2F2F2" w:themeFill="background1" w:themeFillShade="F2"/>
        <w:rPr>
          <w:rFonts w:ascii="Wales Sans Body" w:eastAsia="Aptos" w:hAnsi="Wales Sans Body"/>
        </w:rPr>
      </w:pPr>
    </w:p>
    <w:p w14:paraId="4C3773D8" w14:textId="77777777" w:rsidR="00764D52" w:rsidRPr="00336357" w:rsidRDefault="00764D52" w:rsidP="00764D52">
      <w:pPr>
        <w:shd w:val="clear" w:color="auto" w:fill="F2F2F2" w:themeFill="background1" w:themeFillShade="F2"/>
        <w:rPr>
          <w:rFonts w:ascii="Wales Sans Body" w:eastAsia="Aptos" w:hAnsi="Wales Sans Body" w:cs="Calibri"/>
        </w:rPr>
      </w:pPr>
      <w:proofErr w:type="spellStart"/>
      <w:r w:rsidRPr="00336357">
        <w:rPr>
          <w:rFonts w:ascii="Wales Sans Body" w:eastAsia="Aptos" w:hAnsi="Wales Sans Body" w:cs="Calibri"/>
        </w:rPr>
        <w:t>Rhowch</w:t>
      </w:r>
      <w:proofErr w:type="spellEnd"/>
      <w:r w:rsidRPr="00336357">
        <w:rPr>
          <w:rFonts w:ascii="Wales Sans Body" w:eastAsia="Aptos" w:hAnsi="Wales Sans Body" w:cs="Calibri"/>
        </w:rPr>
        <w:t xml:space="preserve"> X </w:t>
      </w:r>
      <w:proofErr w:type="spellStart"/>
      <w:r w:rsidRPr="00336357">
        <w:rPr>
          <w:rFonts w:ascii="Wales Sans Body" w:eastAsia="Aptos" w:hAnsi="Wales Sans Body" w:cs="Calibri"/>
        </w:rPr>
        <w:t>yn</w:t>
      </w:r>
      <w:proofErr w:type="spellEnd"/>
      <w:r w:rsidRPr="00336357">
        <w:rPr>
          <w:rFonts w:ascii="Wales Sans Body" w:eastAsia="Aptos" w:hAnsi="Wales Sans Body" w:cs="Calibri"/>
        </w:rPr>
        <w:t xml:space="preserve"> y </w:t>
      </w:r>
      <w:proofErr w:type="spellStart"/>
      <w:r w:rsidRPr="00336357">
        <w:rPr>
          <w:rFonts w:ascii="Wales Sans Body" w:eastAsia="Aptos" w:hAnsi="Wales Sans Body" w:cs="Calibri"/>
        </w:rPr>
        <w:t>blychau</w:t>
      </w:r>
      <w:proofErr w:type="spellEnd"/>
      <w:r w:rsidRPr="00336357">
        <w:rPr>
          <w:rFonts w:ascii="Wales Sans Body" w:eastAsia="Aptos" w:hAnsi="Wales Sans Body" w:cs="Calibri"/>
        </w:rPr>
        <w:t xml:space="preserve"> </w:t>
      </w:r>
      <w:proofErr w:type="spellStart"/>
      <w:r w:rsidRPr="00336357">
        <w:rPr>
          <w:rFonts w:ascii="Wales Sans Body" w:eastAsia="Aptos" w:hAnsi="Wales Sans Body" w:cs="Calibri"/>
        </w:rPr>
        <w:t>i</w:t>
      </w:r>
      <w:proofErr w:type="spellEnd"/>
      <w:r w:rsidRPr="00336357">
        <w:rPr>
          <w:rFonts w:ascii="Wales Sans Body" w:eastAsia="Aptos" w:hAnsi="Wales Sans Body" w:cs="Calibri"/>
        </w:rPr>
        <w:t xml:space="preserve"> nodi </w:t>
      </w:r>
      <w:proofErr w:type="spellStart"/>
      <w:r w:rsidRPr="00336357">
        <w:rPr>
          <w:rFonts w:ascii="Wales Sans Body" w:eastAsia="Aptos" w:hAnsi="Wales Sans Body" w:cs="Calibri"/>
        </w:rPr>
        <w:t>eich</w:t>
      </w:r>
      <w:proofErr w:type="spellEnd"/>
      <w:r w:rsidRPr="00336357">
        <w:rPr>
          <w:rFonts w:ascii="Wales Sans Body" w:eastAsia="Aptos" w:hAnsi="Wales Sans Body" w:cs="Calibri"/>
        </w:rPr>
        <w:t xml:space="preserve"> </w:t>
      </w:r>
      <w:proofErr w:type="spellStart"/>
      <w:r w:rsidRPr="00336357">
        <w:rPr>
          <w:rFonts w:ascii="Wales Sans Body" w:eastAsia="Aptos" w:hAnsi="Wales Sans Body" w:cs="Calibri"/>
        </w:rPr>
        <w:t>ymateb</w:t>
      </w:r>
      <w:proofErr w:type="spellEnd"/>
      <w:r w:rsidRPr="00336357">
        <w:rPr>
          <w:rFonts w:ascii="Wales Sans Body" w:eastAsia="Aptos" w:hAnsi="Wales Sans Body" w:cs="Calibri"/>
        </w:rPr>
        <w:t xml:space="preserve"> </w:t>
      </w:r>
      <w:proofErr w:type="spellStart"/>
      <w:r w:rsidRPr="00336357">
        <w:rPr>
          <w:rFonts w:ascii="Wales Sans Body" w:eastAsia="Aptos" w:hAnsi="Wales Sans Body" w:cs="Calibri"/>
        </w:rPr>
        <w:t>i</w:t>
      </w:r>
      <w:proofErr w:type="spellEnd"/>
      <w:r w:rsidRPr="00336357">
        <w:rPr>
          <w:rFonts w:ascii="Wales Sans Body" w:eastAsia="Aptos" w:hAnsi="Wales Sans Body" w:cs="Calibri"/>
        </w:rPr>
        <w:t xml:space="preserve"> </w:t>
      </w:r>
      <w:proofErr w:type="spellStart"/>
      <w:r w:rsidRPr="00336357">
        <w:rPr>
          <w:rFonts w:ascii="Wales Sans Body" w:eastAsia="Aptos" w:hAnsi="Wales Sans Body" w:cs="Calibri"/>
        </w:rPr>
        <w:t>gwestiynau</w:t>
      </w:r>
      <w:proofErr w:type="spellEnd"/>
      <w:r w:rsidRPr="00336357">
        <w:rPr>
          <w:rFonts w:ascii="Wales Sans Body" w:eastAsia="Aptos" w:hAnsi="Wales Sans Body" w:cs="Calibri"/>
        </w:rPr>
        <w:t>.</w:t>
      </w:r>
      <w:r w:rsidRPr="00336357">
        <w:rPr>
          <w:rFonts w:ascii="Calibri" w:eastAsia="Aptos" w:hAnsi="Calibri" w:cs="Calibri"/>
        </w:rPr>
        <w:t> </w:t>
      </w:r>
    </w:p>
    <w:p w14:paraId="06640036" w14:textId="77777777" w:rsidR="00764D52" w:rsidRPr="00336357" w:rsidRDefault="00764D52" w:rsidP="00764D52">
      <w:pPr>
        <w:shd w:val="clear" w:color="auto" w:fill="F2F2F2" w:themeFill="background1" w:themeFillShade="F2"/>
        <w:rPr>
          <w:rFonts w:ascii="Wales Sans Body" w:eastAsia="Aptos" w:hAnsi="Wales Sans Body" w:cs="Calibri"/>
        </w:rPr>
      </w:pPr>
      <w:proofErr w:type="spellStart"/>
      <w:r w:rsidRPr="00336357">
        <w:rPr>
          <w:rFonts w:ascii="Wales Sans Body" w:eastAsia="Aptos" w:hAnsi="Wales Sans Body" w:cs="Calibri"/>
        </w:rPr>
        <w:t>Cwblhewch</w:t>
      </w:r>
      <w:proofErr w:type="spellEnd"/>
      <w:r w:rsidRPr="00336357">
        <w:rPr>
          <w:rFonts w:ascii="Wales Sans Body" w:eastAsia="Aptos" w:hAnsi="Wales Sans Body" w:cs="Calibri"/>
        </w:rPr>
        <w:t xml:space="preserve"> yr </w:t>
      </w:r>
      <w:proofErr w:type="spellStart"/>
      <w:r w:rsidRPr="00336357">
        <w:rPr>
          <w:rFonts w:ascii="Wales Sans Body" w:eastAsia="Aptos" w:hAnsi="Wales Sans Body" w:cs="Calibri"/>
        </w:rPr>
        <w:t>arolwg</w:t>
      </w:r>
      <w:proofErr w:type="spellEnd"/>
      <w:r w:rsidRPr="00336357">
        <w:rPr>
          <w:rFonts w:ascii="Wales Sans Body" w:eastAsia="Aptos" w:hAnsi="Wales Sans Body" w:cs="Calibri"/>
        </w:rPr>
        <w:t xml:space="preserve"> </w:t>
      </w:r>
      <w:proofErr w:type="spellStart"/>
      <w:r w:rsidRPr="00336357">
        <w:rPr>
          <w:rFonts w:ascii="Wales Sans Body" w:eastAsia="Aptos" w:hAnsi="Wales Sans Body" w:cs="Calibri"/>
        </w:rPr>
        <w:t>hwn</w:t>
      </w:r>
      <w:proofErr w:type="spellEnd"/>
      <w:r w:rsidRPr="00336357">
        <w:rPr>
          <w:rFonts w:ascii="Wales Sans Body" w:eastAsia="Aptos" w:hAnsi="Wales Sans Body" w:cs="Calibri"/>
        </w:rPr>
        <w:t xml:space="preserve"> </w:t>
      </w:r>
      <w:proofErr w:type="spellStart"/>
      <w:r w:rsidRPr="00336357">
        <w:rPr>
          <w:rFonts w:ascii="Wales Sans Body" w:eastAsia="Aptos" w:hAnsi="Wales Sans Body" w:cs="Calibri"/>
        </w:rPr>
        <w:t>a’i</w:t>
      </w:r>
      <w:proofErr w:type="spellEnd"/>
      <w:r w:rsidRPr="00336357">
        <w:rPr>
          <w:rFonts w:ascii="Wales Sans Body" w:eastAsia="Aptos" w:hAnsi="Wales Sans Body" w:cs="Calibri"/>
        </w:rPr>
        <w:t xml:space="preserve"> </w:t>
      </w:r>
      <w:proofErr w:type="spellStart"/>
      <w:r w:rsidRPr="00336357">
        <w:rPr>
          <w:rFonts w:ascii="Wales Sans Body" w:eastAsia="Aptos" w:hAnsi="Wales Sans Body" w:cs="Calibri"/>
        </w:rPr>
        <w:t>ddychwelyd</w:t>
      </w:r>
      <w:proofErr w:type="spellEnd"/>
      <w:r w:rsidRPr="00336357">
        <w:rPr>
          <w:rFonts w:ascii="Wales Sans Body" w:eastAsia="Aptos" w:hAnsi="Wales Sans Body" w:cs="Calibri"/>
        </w:rPr>
        <w:t xml:space="preserve"> </w:t>
      </w:r>
      <w:proofErr w:type="spellStart"/>
      <w:r w:rsidRPr="00336357">
        <w:rPr>
          <w:rFonts w:ascii="Wales Sans Body" w:eastAsia="Aptos" w:hAnsi="Wales Sans Body" w:cs="Calibri"/>
        </w:rPr>
        <w:t>i</w:t>
      </w:r>
      <w:proofErr w:type="spellEnd"/>
      <w:r w:rsidRPr="00336357">
        <w:rPr>
          <w:rFonts w:ascii="Wales Sans Body" w:eastAsia="Aptos" w:hAnsi="Wales Sans Body" w:cs="Calibri"/>
        </w:rPr>
        <w:t xml:space="preserve"> </w:t>
      </w:r>
      <w:proofErr w:type="spellStart"/>
      <w:r w:rsidRPr="00336357">
        <w:rPr>
          <w:rFonts w:ascii="Wales Sans Body" w:eastAsia="Aptos" w:hAnsi="Wales Sans Body" w:cs="Calibri"/>
        </w:rPr>
        <w:t>Trafnidiaeth</w:t>
      </w:r>
      <w:proofErr w:type="spellEnd"/>
      <w:r w:rsidRPr="00336357">
        <w:rPr>
          <w:rFonts w:ascii="Wales Sans Body" w:eastAsia="Aptos" w:hAnsi="Wales Sans Body" w:cs="Calibri"/>
        </w:rPr>
        <w:t xml:space="preserve"> Cymru, 3 </w:t>
      </w:r>
      <w:proofErr w:type="spellStart"/>
      <w:r w:rsidRPr="00336357">
        <w:rPr>
          <w:rFonts w:ascii="Wales Sans Body" w:eastAsia="Aptos" w:hAnsi="Wales Sans Body" w:cs="Calibri"/>
        </w:rPr>
        <w:t>Llys</w:t>
      </w:r>
      <w:proofErr w:type="spellEnd"/>
      <w:r w:rsidRPr="00336357">
        <w:rPr>
          <w:rFonts w:ascii="Wales Sans Body" w:eastAsia="Aptos" w:hAnsi="Wales Sans Body" w:cs="Calibri"/>
        </w:rPr>
        <w:t xml:space="preserve"> Cadwyn, Pontypridd CF37 4TH</w:t>
      </w:r>
    </w:p>
    <w:p w14:paraId="4568C9D2" w14:textId="77777777" w:rsidR="00764D52" w:rsidRPr="00336357" w:rsidRDefault="00764D52" w:rsidP="00764D52">
      <w:pPr>
        <w:rPr>
          <w:rFonts w:ascii="Wales Sans Body" w:eastAsia="Aptos" w:hAnsi="Wales Sans Body" w:cs="Calibri"/>
        </w:rPr>
      </w:pPr>
    </w:p>
    <w:p w14:paraId="60134B96" w14:textId="77777777" w:rsidR="00764D52" w:rsidRPr="00336357" w:rsidRDefault="00764D52" w:rsidP="00764D52">
      <w:pPr>
        <w:rPr>
          <w:rFonts w:ascii="Wales Sans Body" w:eastAsia="Aptos" w:hAnsi="Wales Sans Body"/>
          <w:b/>
          <w:bCs/>
          <w:color w:val="1D1D1B" w:themeColor="text1"/>
          <w:sz w:val="28"/>
          <w:szCs w:val="28"/>
        </w:rPr>
      </w:pPr>
      <w:r w:rsidRPr="00336357">
        <w:rPr>
          <w:rFonts w:ascii="Wales Sans Body" w:eastAsia="Aptos" w:hAnsi="Wales Sans Body"/>
          <w:b/>
          <w:bCs/>
          <w:color w:val="1D1D1B" w:themeColor="text1"/>
          <w:sz w:val="28"/>
          <w:szCs w:val="28"/>
        </w:rPr>
        <w:t>----------------------------------------------------------------------------------------------</w:t>
      </w:r>
    </w:p>
    <w:p w14:paraId="5F47B293" w14:textId="77777777" w:rsidR="00764D52" w:rsidRPr="00336357" w:rsidRDefault="00764D52" w:rsidP="00764D52">
      <w:pPr>
        <w:rPr>
          <w:rFonts w:ascii="Wales Sans Body" w:eastAsia="Aptos" w:hAnsi="Wales Sans Body"/>
          <w:b/>
          <w:bCs/>
          <w:color w:val="C00000"/>
          <w:sz w:val="28"/>
          <w:szCs w:val="28"/>
        </w:rPr>
      </w:pPr>
    </w:p>
    <w:p w14:paraId="5C9A9F9F" w14:textId="77777777" w:rsidR="00764D52" w:rsidRPr="00336357" w:rsidRDefault="00764D52" w:rsidP="00764D52">
      <w:pPr>
        <w:shd w:val="clear" w:color="auto" w:fill="F2F2F2" w:themeFill="background1" w:themeFillShade="F2"/>
        <w:rPr>
          <w:rFonts w:ascii="Wales Sans Body" w:eastAsia="Aptos" w:hAnsi="Wales Sans Body"/>
          <w:b/>
          <w:bCs/>
          <w:color w:val="C00000"/>
          <w:sz w:val="28"/>
          <w:szCs w:val="28"/>
        </w:rPr>
      </w:pPr>
      <w:r w:rsidRPr="00336357">
        <w:rPr>
          <w:rFonts w:ascii="Wales Sans Body" w:eastAsia="Aptos" w:hAnsi="Wales Sans Body"/>
          <w:b/>
          <w:bCs/>
          <w:color w:val="C00000"/>
          <w:sz w:val="28"/>
          <w:szCs w:val="28"/>
        </w:rPr>
        <w:lastRenderedPageBreak/>
        <w:t xml:space="preserve">Adran 1: </w:t>
      </w:r>
      <w:proofErr w:type="spellStart"/>
      <w:r w:rsidRPr="00336357">
        <w:rPr>
          <w:rFonts w:ascii="Wales Sans Body" w:eastAsia="Aptos" w:hAnsi="Wales Sans Body"/>
          <w:b/>
          <w:bCs/>
          <w:color w:val="C00000"/>
          <w:sz w:val="28"/>
          <w:szCs w:val="28"/>
        </w:rPr>
        <w:t>Amdanoch</w:t>
      </w:r>
      <w:proofErr w:type="spellEnd"/>
      <w:r w:rsidRPr="00336357">
        <w:rPr>
          <w:rFonts w:ascii="Wales Sans Body" w:eastAsia="Aptos" w:hAnsi="Wales Sans Body"/>
          <w:b/>
          <w:bCs/>
          <w:color w:val="C00000"/>
          <w:sz w:val="28"/>
          <w:szCs w:val="28"/>
        </w:rPr>
        <w:t xml:space="preserve"> chi</w:t>
      </w:r>
    </w:p>
    <w:p w14:paraId="32EA7805" w14:textId="77777777" w:rsidR="00764D52" w:rsidRPr="00336357" w:rsidRDefault="00764D52" w:rsidP="00764D52">
      <w:pPr>
        <w:shd w:val="clear" w:color="auto" w:fill="F2F2F2" w:themeFill="background1" w:themeFillShade="F2"/>
        <w:rPr>
          <w:rFonts w:ascii="Wales Sans Body" w:eastAsia="Aptos" w:hAnsi="Wales Sans Body"/>
        </w:rPr>
      </w:pPr>
    </w:p>
    <w:p w14:paraId="680B28D0" w14:textId="77777777" w:rsidR="00764D52" w:rsidRPr="00336357" w:rsidRDefault="00764D52" w:rsidP="00764D52">
      <w:pPr>
        <w:shd w:val="clear" w:color="auto" w:fill="F2F2F2" w:themeFill="background1" w:themeFillShade="F2"/>
        <w:rPr>
          <w:rFonts w:ascii="Wales Sans Body" w:eastAsia="Aptos" w:hAnsi="Wales Sans Body"/>
        </w:rPr>
      </w:pPr>
      <w:proofErr w:type="spellStart"/>
      <w:r w:rsidRPr="00336357">
        <w:rPr>
          <w:rFonts w:ascii="Wales Sans Body" w:eastAsia="Aptos" w:hAnsi="Wales Sans Body"/>
        </w:rPr>
        <w:t>Rydym</w:t>
      </w:r>
      <w:proofErr w:type="spellEnd"/>
      <w:r w:rsidRPr="00336357">
        <w:rPr>
          <w:rFonts w:ascii="Wales Sans Body" w:eastAsia="Aptos" w:hAnsi="Wales Sans Body"/>
        </w:rPr>
        <w:t xml:space="preserve"> am </w:t>
      </w:r>
      <w:proofErr w:type="spellStart"/>
      <w:r w:rsidRPr="00336357">
        <w:rPr>
          <w:rFonts w:ascii="Wales Sans Body" w:eastAsia="Aptos" w:hAnsi="Wales Sans Body"/>
        </w:rPr>
        <w:t>ddechrau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sgwrs</w:t>
      </w:r>
      <w:proofErr w:type="spellEnd"/>
      <w:r w:rsidRPr="00336357">
        <w:rPr>
          <w:rFonts w:ascii="Wales Sans Body" w:eastAsia="Aptos" w:hAnsi="Wales Sans Body"/>
        </w:rPr>
        <w:t xml:space="preserve"> am y </w:t>
      </w:r>
      <w:proofErr w:type="spellStart"/>
      <w:r w:rsidRPr="00336357">
        <w:rPr>
          <w:rFonts w:ascii="Wales Sans Body" w:eastAsia="Aptos" w:hAnsi="Wales Sans Body"/>
        </w:rPr>
        <w:t>rhwydwaith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bysiau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gyda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chynifer</w:t>
      </w:r>
      <w:proofErr w:type="spellEnd"/>
      <w:r w:rsidRPr="00336357">
        <w:rPr>
          <w:rFonts w:ascii="Wales Sans Body" w:eastAsia="Aptos" w:hAnsi="Wales Sans Body"/>
        </w:rPr>
        <w:t xml:space="preserve"> o </w:t>
      </w:r>
      <w:proofErr w:type="spellStart"/>
      <w:r w:rsidRPr="00336357">
        <w:rPr>
          <w:rFonts w:ascii="Wales Sans Body" w:eastAsia="Aptos" w:hAnsi="Wales Sans Body"/>
        </w:rPr>
        <w:t>bobl</w:t>
      </w:r>
      <w:proofErr w:type="spellEnd"/>
      <w:r w:rsidRPr="00336357">
        <w:rPr>
          <w:rFonts w:ascii="Wales Sans Body" w:eastAsia="Aptos" w:hAnsi="Wales Sans Body"/>
        </w:rPr>
        <w:t xml:space="preserve"> â </w:t>
      </w:r>
      <w:proofErr w:type="spellStart"/>
      <w:r w:rsidRPr="00336357">
        <w:rPr>
          <w:rFonts w:ascii="Wales Sans Body" w:eastAsia="Aptos" w:hAnsi="Wales Sans Body"/>
        </w:rPr>
        <w:t>phosibl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yn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rhanbarth</w:t>
      </w:r>
      <w:proofErr w:type="spellEnd"/>
      <w:r w:rsidRPr="00336357">
        <w:rPr>
          <w:rFonts w:ascii="Wales Sans Body" w:eastAsia="Aptos" w:hAnsi="Wales Sans Body"/>
        </w:rPr>
        <w:t xml:space="preserve"> De-</w:t>
      </w:r>
      <w:proofErr w:type="spellStart"/>
      <w:r w:rsidRPr="00336357">
        <w:rPr>
          <w:rFonts w:ascii="Wales Sans Body" w:eastAsia="Aptos" w:hAnsi="Wales Sans Body"/>
        </w:rPr>
        <w:t>orllewin</w:t>
      </w:r>
      <w:proofErr w:type="spellEnd"/>
      <w:r w:rsidRPr="00336357">
        <w:rPr>
          <w:rFonts w:ascii="Wales Sans Body" w:eastAsia="Aptos" w:hAnsi="Wales Sans Body"/>
        </w:rPr>
        <w:t xml:space="preserve"> Cymru. Does dim </w:t>
      </w:r>
      <w:proofErr w:type="spellStart"/>
      <w:r w:rsidRPr="00336357">
        <w:rPr>
          <w:rFonts w:ascii="Wales Sans Body" w:eastAsia="Aptos" w:hAnsi="Wales Sans Body"/>
        </w:rPr>
        <w:t>ots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gramStart"/>
      <w:r w:rsidRPr="00336357">
        <w:rPr>
          <w:rFonts w:ascii="Wales Sans Body" w:eastAsia="Aptos" w:hAnsi="Wales Sans Body"/>
        </w:rPr>
        <w:t>a</w:t>
      </w:r>
      <w:proofErr w:type="gram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ydych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chi'n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defnyddio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trafnidiaeth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gyhoeddus</w:t>
      </w:r>
      <w:proofErr w:type="spellEnd"/>
      <w:r w:rsidRPr="00336357">
        <w:rPr>
          <w:rFonts w:ascii="Wales Sans Body" w:eastAsia="Aptos" w:hAnsi="Wales Sans Body"/>
        </w:rPr>
        <w:t xml:space="preserve"> bob </w:t>
      </w:r>
      <w:proofErr w:type="spellStart"/>
      <w:r w:rsidRPr="00336357">
        <w:rPr>
          <w:rFonts w:ascii="Wales Sans Body" w:eastAsia="Aptos" w:hAnsi="Wales Sans Body"/>
        </w:rPr>
        <w:t>dydd</w:t>
      </w:r>
      <w:proofErr w:type="spellEnd"/>
      <w:r w:rsidRPr="00336357">
        <w:rPr>
          <w:rFonts w:ascii="Wales Sans Body" w:eastAsia="Aptos" w:hAnsi="Wales Sans Body"/>
        </w:rPr>
        <w:t xml:space="preserve">, neu </w:t>
      </w:r>
      <w:proofErr w:type="spellStart"/>
      <w:r w:rsidRPr="00336357">
        <w:rPr>
          <w:rFonts w:ascii="Wales Sans Body" w:eastAsia="Aptos" w:hAnsi="Wales Sans Body"/>
        </w:rPr>
        <w:t>byth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yn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ystyried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defnyddio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trafnidiaeth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gyhoeddus</w:t>
      </w:r>
      <w:proofErr w:type="spellEnd"/>
      <w:r w:rsidRPr="00336357">
        <w:rPr>
          <w:rFonts w:ascii="Wales Sans Body" w:eastAsia="Aptos" w:hAnsi="Wales Sans Body"/>
        </w:rPr>
        <w:t xml:space="preserve">, </w:t>
      </w:r>
      <w:proofErr w:type="spellStart"/>
      <w:r w:rsidRPr="00336357">
        <w:rPr>
          <w:rFonts w:ascii="Wales Sans Body" w:eastAsia="Aptos" w:hAnsi="Wales Sans Body"/>
        </w:rPr>
        <w:t>rydym</w:t>
      </w:r>
      <w:proofErr w:type="spellEnd"/>
      <w:r w:rsidRPr="00336357">
        <w:rPr>
          <w:rFonts w:ascii="Wales Sans Body" w:eastAsia="Aptos" w:hAnsi="Wales Sans Body"/>
        </w:rPr>
        <w:t xml:space="preserve"> am </w:t>
      </w:r>
      <w:proofErr w:type="spellStart"/>
      <w:r w:rsidRPr="00336357">
        <w:rPr>
          <w:rFonts w:ascii="Wales Sans Body" w:eastAsia="Aptos" w:hAnsi="Wales Sans Body"/>
        </w:rPr>
        <w:t>glywed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gan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gynifer</w:t>
      </w:r>
      <w:proofErr w:type="spellEnd"/>
      <w:r w:rsidRPr="00336357">
        <w:rPr>
          <w:rFonts w:ascii="Wales Sans Body" w:eastAsia="Aptos" w:hAnsi="Wales Sans Body"/>
        </w:rPr>
        <w:t xml:space="preserve"> o </w:t>
      </w:r>
      <w:proofErr w:type="spellStart"/>
      <w:r w:rsidRPr="00336357">
        <w:rPr>
          <w:rFonts w:ascii="Wales Sans Body" w:eastAsia="Aptos" w:hAnsi="Wales Sans Body"/>
        </w:rPr>
        <w:t>bobl</w:t>
      </w:r>
      <w:proofErr w:type="spellEnd"/>
      <w:r w:rsidRPr="00336357">
        <w:rPr>
          <w:rFonts w:ascii="Wales Sans Body" w:eastAsia="Aptos" w:hAnsi="Wales Sans Body"/>
        </w:rPr>
        <w:t xml:space="preserve"> â </w:t>
      </w:r>
      <w:proofErr w:type="spellStart"/>
      <w:r w:rsidRPr="00336357">
        <w:rPr>
          <w:rFonts w:ascii="Wales Sans Body" w:eastAsia="Aptos" w:hAnsi="Wales Sans Body"/>
        </w:rPr>
        <w:t>phosibl</w:t>
      </w:r>
      <w:proofErr w:type="spellEnd"/>
      <w:r w:rsidRPr="00336357">
        <w:rPr>
          <w:rFonts w:ascii="Wales Sans Body" w:eastAsia="Aptos" w:hAnsi="Wales Sans Body"/>
        </w:rPr>
        <w:t xml:space="preserve">. Er </w:t>
      </w:r>
      <w:proofErr w:type="spellStart"/>
      <w:r w:rsidRPr="00336357">
        <w:rPr>
          <w:rFonts w:ascii="Wales Sans Body" w:eastAsia="Aptos" w:hAnsi="Wales Sans Body"/>
        </w:rPr>
        <w:t>mwyn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ein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helpu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i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ddeall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cyrhaeddiad</w:t>
      </w:r>
      <w:proofErr w:type="spellEnd"/>
      <w:r w:rsidRPr="00336357">
        <w:rPr>
          <w:rFonts w:ascii="Wales Sans Body" w:eastAsia="Aptos" w:hAnsi="Wales Sans Body"/>
        </w:rPr>
        <w:t xml:space="preserve"> yr </w:t>
      </w:r>
      <w:proofErr w:type="spellStart"/>
      <w:r w:rsidRPr="00336357">
        <w:rPr>
          <w:rFonts w:ascii="Wales Sans Body" w:eastAsia="Aptos" w:hAnsi="Wales Sans Body"/>
        </w:rPr>
        <w:t>ymgysylltu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hwn</w:t>
      </w:r>
      <w:proofErr w:type="spellEnd"/>
      <w:r w:rsidRPr="00336357">
        <w:rPr>
          <w:rFonts w:ascii="Wales Sans Body" w:eastAsia="Aptos" w:hAnsi="Wales Sans Body"/>
        </w:rPr>
        <w:t xml:space="preserve">, </w:t>
      </w:r>
      <w:proofErr w:type="spellStart"/>
      <w:r w:rsidRPr="00336357">
        <w:rPr>
          <w:rFonts w:ascii="Wales Sans Body" w:eastAsia="Aptos" w:hAnsi="Wales Sans Body"/>
        </w:rPr>
        <w:t>rydym</w:t>
      </w:r>
      <w:proofErr w:type="spellEnd"/>
      <w:r w:rsidRPr="00336357">
        <w:rPr>
          <w:rFonts w:ascii="Wales Sans Body" w:eastAsia="Aptos" w:hAnsi="Wales Sans Body"/>
        </w:rPr>
        <w:t xml:space="preserve"> am </w:t>
      </w:r>
      <w:proofErr w:type="spellStart"/>
      <w:r w:rsidRPr="00336357">
        <w:rPr>
          <w:rFonts w:ascii="Wales Sans Body" w:eastAsia="Aptos" w:hAnsi="Wales Sans Body"/>
        </w:rPr>
        <w:t>ddechrau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trwy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ddysgu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ychydig</w:t>
      </w:r>
      <w:proofErr w:type="spellEnd"/>
      <w:r w:rsidRPr="00336357">
        <w:rPr>
          <w:rFonts w:ascii="Wales Sans Body" w:eastAsia="Aptos" w:hAnsi="Wales Sans Body"/>
        </w:rPr>
        <w:t xml:space="preserve"> </w:t>
      </w:r>
      <w:proofErr w:type="spellStart"/>
      <w:r w:rsidRPr="00336357">
        <w:rPr>
          <w:rFonts w:ascii="Wales Sans Body" w:eastAsia="Aptos" w:hAnsi="Wales Sans Body"/>
        </w:rPr>
        <w:t>amdanoch</w:t>
      </w:r>
      <w:proofErr w:type="spellEnd"/>
      <w:r w:rsidRPr="00336357">
        <w:rPr>
          <w:rFonts w:ascii="Wales Sans Body" w:eastAsia="Aptos" w:hAnsi="Wales Sans Body"/>
        </w:rPr>
        <w:t xml:space="preserve"> chi.</w:t>
      </w:r>
    </w:p>
    <w:p w14:paraId="0F299AF8" w14:textId="77777777" w:rsidR="00764D52" w:rsidRPr="00336357" w:rsidRDefault="00764D52" w:rsidP="00764D52">
      <w:pPr>
        <w:rPr>
          <w:rFonts w:ascii="Wales Sans Body" w:eastAsia="Aptos" w:hAnsi="Wales Sans Body"/>
          <w:i/>
          <w:iCs/>
          <w:vanish/>
        </w:rPr>
      </w:pPr>
    </w:p>
    <w:p w14:paraId="4A2AC2AE" w14:textId="77777777" w:rsidR="00764D52" w:rsidRPr="00336357" w:rsidRDefault="00764D52" w:rsidP="00764D52">
      <w:pPr>
        <w:rPr>
          <w:rFonts w:ascii="Wales Sans Body" w:eastAsia="Aptos" w:hAnsi="Wales Sans Body"/>
          <w:i/>
          <w:iCs/>
        </w:rPr>
      </w:pPr>
    </w:p>
    <w:p w14:paraId="657B7BF4" w14:textId="77777777" w:rsidR="00764D52" w:rsidRPr="00336357" w:rsidRDefault="00764D52" w:rsidP="00764D52">
      <w:pPr>
        <w:rPr>
          <w:rFonts w:ascii="Wales Sans Body" w:hAnsi="Wales Sans Body"/>
          <w:b/>
          <w:bCs/>
          <w:u w:val="single"/>
        </w:rPr>
      </w:pPr>
      <w:r w:rsidRPr="00336357">
        <w:rPr>
          <w:rFonts w:ascii="Wales Sans Body" w:hAnsi="Wales Sans Body"/>
          <w:b/>
          <w:bCs/>
        </w:rPr>
        <w:t>Adran 1a</w:t>
      </w:r>
    </w:p>
    <w:p w14:paraId="4D4F2B50" w14:textId="77777777" w:rsidR="00764D52" w:rsidRPr="00336357" w:rsidRDefault="00764D52" w:rsidP="00764D52">
      <w:pPr>
        <w:rPr>
          <w:rFonts w:ascii="Wales Sans Body" w:hAnsi="Wales Sans Body"/>
          <w:b/>
          <w:bCs/>
          <w:u w:val="single"/>
        </w:rPr>
      </w:pPr>
    </w:p>
    <w:p w14:paraId="713D7693" w14:textId="77777777" w:rsidR="00764D52" w:rsidRPr="00336357" w:rsidRDefault="00764D52" w:rsidP="00764D52">
      <w:pPr>
        <w:pStyle w:val="ListParagraph"/>
        <w:numPr>
          <w:ilvl w:val="0"/>
          <w:numId w:val="76"/>
        </w:numPr>
        <w:spacing w:before="0" w:after="0" w:line="240" w:lineRule="auto"/>
        <w:rPr>
          <w:rFonts w:ascii="Wales Sans Body" w:eastAsia="Wales Sans Body" w:hAnsi="Wales Sans Body" w:cs="Arial"/>
        </w:rPr>
      </w:pPr>
      <w:proofErr w:type="spellStart"/>
      <w:r w:rsidRPr="00336357">
        <w:rPr>
          <w:rFonts w:ascii="Wales Sans Body" w:eastAsia="Wales Sans Body" w:hAnsi="Wales Sans Body" w:cs="Arial"/>
        </w:rPr>
        <w:t>Ar</w:t>
      </w:r>
      <w:proofErr w:type="spellEnd"/>
      <w:r w:rsidRPr="00336357">
        <w:rPr>
          <w:rFonts w:ascii="Wales Sans Body" w:eastAsia="Wales Sans Body" w:hAnsi="Wales Sans Body" w:cs="Arial"/>
        </w:rPr>
        <w:t xml:space="preserve"> ran </w:t>
      </w:r>
      <w:proofErr w:type="spellStart"/>
      <w:r w:rsidRPr="00336357">
        <w:rPr>
          <w:rFonts w:ascii="Wales Sans Body" w:eastAsia="Wales Sans Body" w:hAnsi="Wales Sans Body" w:cs="Arial"/>
        </w:rPr>
        <w:t>pwy</w:t>
      </w:r>
      <w:proofErr w:type="spellEnd"/>
      <w:r w:rsidRPr="00336357">
        <w:rPr>
          <w:rFonts w:ascii="Wales Sans Body" w:eastAsia="Wales Sans Body" w:hAnsi="Wales Sans Body" w:cs="Arial"/>
        </w:rPr>
        <w:t xml:space="preserve"> </w:t>
      </w:r>
      <w:proofErr w:type="spellStart"/>
      <w:r w:rsidRPr="00336357">
        <w:rPr>
          <w:rFonts w:ascii="Wales Sans Body" w:eastAsia="Wales Sans Body" w:hAnsi="Wales Sans Body" w:cs="Arial"/>
        </w:rPr>
        <w:t>ydych</w:t>
      </w:r>
      <w:proofErr w:type="spellEnd"/>
      <w:r w:rsidRPr="00336357">
        <w:rPr>
          <w:rFonts w:ascii="Wales Sans Body" w:eastAsia="Wales Sans Body" w:hAnsi="Wales Sans Body" w:cs="Arial"/>
        </w:rPr>
        <w:t xml:space="preserve"> </w:t>
      </w:r>
      <w:proofErr w:type="spellStart"/>
      <w:r w:rsidRPr="00336357">
        <w:rPr>
          <w:rFonts w:ascii="Wales Sans Body" w:eastAsia="Wales Sans Body" w:hAnsi="Wales Sans Body" w:cs="Arial"/>
        </w:rPr>
        <w:t>chi'n</w:t>
      </w:r>
      <w:proofErr w:type="spellEnd"/>
      <w:r w:rsidRPr="00336357">
        <w:rPr>
          <w:rFonts w:ascii="Wales Sans Body" w:eastAsia="Wales Sans Body" w:hAnsi="Wales Sans Body" w:cs="Arial"/>
        </w:rPr>
        <w:t xml:space="preserve"> </w:t>
      </w:r>
      <w:proofErr w:type="spellStart"/>
      <w:r w:rsidRPr="00336357">
        <w:rPr>
          <w:rFonts w:ascii="Wales Sans Body" w:eastAsia="Wales Sans Body" w:hAnsi="Wales Sans Body" w:cs="Arial"/>
        </w:rPr>
        <w:t>ymateb</w:t>
      </w:r>
      <w:proofErr w:type="spellEnd"/>
      <w:r w:rsidRPr="00336357">
        <w:rPr>
          <w:rFonts w:ascii="Wales Sans Body" w:eastAsia="Wales Sans Body" w:hAnsi="Wales Sans Body" w:cs="Arial"/>
        </w:rPr>
        <w:t>?</w:t>
      </w:r>
    </w:p>
    <w:p w14:paraId="5DFACF6D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sz w:val="22"/>
          <w:szCs w:val="22"/>
        </w:rPr>
      </w:pPr>
    </w:p>
    <w:p w14:paraId="79F46355" w14:textId="77777777" w:rsidR="00764D52" w:rsidRPr="00336357" w:rsidRDefault="00764D52" w:rsidP="00764D52">
      <w:pPr>
        <w:pStyle w:val="NormalWeb"/>
        <w:tabs>
          <w:tab w:val="left" w:pos="2709"/>
        </w:tabs>
        <w:spacing w:after="0" w:line="240" w:lineRule="atLeast"/>
        <w:ind w:left="284"/>
        <w:rPr>
          <w:rFonts w:ascii="Wales Sans Body" w:hAnsi="Wales Sans Body" w:cs="Arial"/>
          <w:sz w:val="22"/>
          <w:szCs w:val="22"/>
        </w:rPr>
      </w:pPr>
      <w:sdt>
        <w:sdtPr>
          <w:rPr>
            <w:rFonts w:ascii="Wales Sans Body" w:hAnsi="Wales Sans Body" w:cs="Arial"/>
            <w:sz w:val="22"/>
            <w:szCs w:val="22"/>
          </w:rPr>
          <w:id w:val="-18976557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6357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336357">
        <w:rPr>
          <w:rFonts w:ascii="Wales Sans Body" w:hAnsi="Wales Sans Body" w:cs="Arial"/>
          <w:sz w:val="22"/>
          <w:szCs w:val="22"/>
        </w:rPr>
        <w:t xml:space="preserve"> Myfi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fy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hun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r w:rsidRPr="00336357">
        <w:rPr>
          <w:rFonts w:ascii="Wales Sans Body" w:hAnsi="Wales Sans Body" w:cs="Arial"/>
          <w:sz w:val="22"/>
          <w:szCs w:val="22"/>
        </w:rPr>
        <w:tab/>
      </w:r>
    </w:p>
    <w:p w14:paraId="2F93B2CF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sz w:val="22"/>
          <w:szCs w:val="22"/>
        </w:rPr>
      </w:pPr>
    </w:p>
    <w:p w14:paraId="503F7DA6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b/>
          <w:bCs/>
          <w:sz w:val="22"/>
          <w:szCs w:val="22"/>
        </w:rPr>
      </w:pPr>
      <w:sdt>
        <w:sdtPr>
          <w:rPr>
            <w:rFonts w:ascii="Wales Sans Body" w:hAnsi="Wales Sans Body" w:cs="Arial"/>
            <w:sz w:val="22"/>
            <w:szCs w:val="22"/>
          </w:rPr>
          <w:id w:val="-13011394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6357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Ar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ran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sefydliad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r w:rsidRPr="00336357">
        <w:rPr>
          <w:rFonts w:ascii="Wales Sans Body" w:hAnsi="Wales Sans Body" w:cs="Arial"/>
          <w:b/>
          <w:bCs/>
          <w:sz w:val="22"/>
          <w:szCs w:val="22"/>
        </w:rPr>
        <w:t xml:space="preserve"> </w:t>
      </w:r>
    </w:p>
    <w:p w14:paraId="2EC429F7" w14:textId="77777777" w:rsidR="00764D52" w:rsidRPr="00336357" w:rsidRDefault="00764D52" w:rsidP="00764D52">
      <w:pPr>
        <w:pStyle w:val="NormalWeb"/>
        <w:spacing w:after="0" w:line="240" w:lineRule="atLeast"/>
        <w:rPr>
          <w:rFonts w:ascii="Wales Sans Body" w:hAnsi="Wales Sans Body" w:cs="Arial"/>
          <w:sz w:val="22"/>
          <w:szCs w:val="22"/>
        </w:rPr>
      </w:pPr>
      <w:r w:rsidRPr="00336357">
        <w:rPr>
          <w:rFonts w:ascii="Wales Sans Body" w:hAnsi="Wales Sans Body" w:cs="Arial"/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1BFC21D" wp14:editId="04868F02">
                <wp:simplePos x="0" y="0"/>
                <wp:positionH relativeFrom="column">
                  <wp:posOffset>2818277</wp:posOffset>
                </wp:positionH>
                <wp:positionV relativeFrom="paragraph">
                  <wp:posOffset>92222</wp:posOffset>
                </wp:positionV>
                <wp:extent cx="3209743" cy="272845"/>
                <wp:effectExtent l="0" t="0" r="10160" b="13335"/>
                <wp:wrapNone/>
                <wp:docPr id="143468587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743" cy="272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70029C" w14:textId="77777777" w:rsidR="00764D52" w:rsidRDefault="00764D52" w:rsidP="00764D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BFC21D" id="Text Box 1" o:spid="_x0000_s1028" type="#_x0000_t202" style="position:absolute;margin-left:221.9pt;margin-top:7.25pt;width:252.75pt;height:21.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" fillcolor="white [3201]" strokeweight=".5pt">
                <v:textbox>
                  <w:txbxContent>
                    <w:p w14:paraId="3970029C" w14:textId="77777777" w:rsidR="00764D52" w:rsidRDefault="00764D52" w:rsidP="00764D52"/>
                  </w:txbxContent>
                </v:textbox>
              </v:shape>
            </w:pict>
          </mc:Fallback>
        </mc:AlternateContent>
      </w:r>
    </w:p>
    <w:p w14:paraId="368AA858" w14:textId="77777777" w:rsidR="00764D52" w:rsidRPr="00336357" w:rsidRDefault="00764D52" w:rsidP="00764D52">
      <w:pPr>
        <w:pStyle w:val="NormalWeb"/>
        <w:spacing w:after="0" w:line="240" w:lineRule="atLeast"/>
        <w:ind w:firstLine="644"/>
        <w:rPr>
          <w:rFonts w:ascii="Wales Sans Body" w:eastAsia="Wales Sans Body" w:hAnsi="Wales Sans Body" w:cs="Arial"/>
          <w:sz w:val="22"/>
          <w:szCs w:val="22"/>
          <w14:ligatures w14:val="standardContextual"/>
        </w:rPr>
      </w:pPr>
      <w:r w:rsidRPr="00336357">
        <w:rPr>
          <w:rFonts w:ascii="Wales Sans Body" w:eastAsia="Wales Sans Body" w:hAnsi="Wales Sans Body" w:cs="Arial"/>
          <w:sz w:val="22"/>
          <w:szCs w:val="22"/>
          <w14:ligatures w14:val="standardContextual"/>
        </w:rPr>
        <w:t xml:space="preserve">Pa </w:t>
      </w:r>
      <w:proofErr w:type="spellStart"/>
      <w:r w:rsidRPr="00336357">
        <w:rPr>
          <w:rFonts w:ascii="Wales Sans Body" w:eastAsia="Wales Sans Body" w:hAnsi="Wales Sans Body" w:cs="Arial"/>
          <w:sz w:val="22"/>
          <w:szCs w:val="22"/>
          <w14:ligatures w14:val="standardContextual"/>
        </w:rPr>
        <w:t>sefydliad</w:t>
      </w:r>
      <w:proofErr w:type="spellEnd"/>
      <w:r w:rsidRPr="00336357">
        <w:rPr>
          <w:rFonts w:ascii="Wales Sans Body" w:eastAsia="Wales Sans Body" w:hAnsi="Wales Sans Body" w:cs="Arial"/>
          <w:sz w:val="22"/>
          <w:szCs w:val="22"/>
          <w14:ligatures w14:val="standardContextual"/>
        </w:rPr>
        <w:t xml:space="preserve"> </w:t>
      </w:r>
      <w:proofErr w:type="spellStart"/>
      <w:r w:rsidRPr="00336357">
        <w:rPr>
          <w:rFonts w:ascii="Wales Sans Body" w:eastAsia="Wales Sans Body" w:hAnsi="Wales Sans Body" w:cs="Arial"/>
          <w:sz w:val="22"/>
          <w:szCs w:val="22"/>
          <w14:ligatures w14:val="standardContextual"/>
        </w:rPr>
        <w:t>ydych</w:t>
      </w:r>
      <w:proofErr w:type="spellEnd"/>
      <w:r w:rsidRPr="00336357">
        <w:rPr>
          <w:rFonts w:ascii="Wales Sans Body" w:eastAsia="Wales Sans Body" w:hAnsi="Wales Sans Body" w:cs="Arial"/>
          <w:sz w:val="22"/>
          <w:szCs w:val="22"/>
          <w14:ligatures w14:val="standardContextual"/>
        </w:rPr>
        <w:t xml:space="preserve"> </w:t>
      </w:r>
      <w:proofErr w:type="spellStart"/>
      <w:r w:rsidRPr="00336357">
        <w:rPr>
          <w:rFonts w:ascii="Wales Sans Body" w:eastAsia="Wales Sans Body" w:hAnsi="Wales Sans Body" w:cs="Arial"/>
          <w:sz w:val="22"/>
          <w:szCs w:val="22"/>
          <w14:ligatures w14:val="standardContextual"/>
        </w:rPr>
        <w:t>chi'n</w:t>
      </w:r>
      <w:proofErr w:type="spellEnd"/>
      <w:r w:rsidRPr="00336357">
        <w:rPr>
          <w:rFonts w:ascii="Wales Sans Body" w:eastAsia="Wales Sans Body" w:hAnsi="Wales Sans Body" w:cs="Arial"/>
          <w:sz w:val="22"/>
          <w:szCs w:val="22"/>
          <w14:ligatures w14:val="standardContextual"/>
        </w:rPr>
        <w:t xml:space="preserve"> </w:t>
      </w:r>
      <w:proofErr w:type="spellStart"/>
      <w:r w:rsidRPr="00336357">
        <w:rPr>
          <w:rFonts w:ascii="Wales Sans Body" w:eastAsia="Wales Sans Body" w:hAnsi="Wales Sans Body" w:cs="Arial"/>
          <w:sz w:val="22"/>
          <w:szCs w:val="22"/>
          <w14:ligatures w14:val="standardContextual"/>
        </w:rPr>
        <w:t>ei</w:t>
      </w:r>
      <w:proofErr w:type="spellEnd"/>
      <w:r w:rsidRPr="00336357">
        <w:rPr>
          <w:rFonts w:ascii="Wales Sans Body" w:eastAsia="Wales Sans Body" w:hAnsi="Wales Sans Body" w:cs="Arial"/>
          <w:sz w:val="22"/>
          <w:szCs w:val="22"/>
          <w14:ligatures w14:val="standardContextual"/>
        </w:rPr>
        <w:t xml:space="preserve"> </w:t>
      </w:r>
      <w:proofErr w:type="spellStart"/>
      <w:proofErr w:type="gramStart"/>
      <w:r w:rsidRPr="00336357">
        <w:rPr>
          <w:rFonts w:ascii="Wales Sans Body" w:eastAsia="Wales Sans Body" w:hAnsi="Wales Sans Body" w:cs="Arial"/>
          <w:sz w:val="22"/>
          <w:szCs w:val="22"/>
          <w14:ligatures w14:val="standardContextual"/>
        </w:rPr>
        <w:t>gynrychioli</w:t>
      </w:r>
      <w:proofErr w:type="spellEnd"/>
      <w:r w:rsidRPr="00336357">
        <w:rPr>
          <w:rFonts w:ascii="Wales Sans Body" w:eastAsia="Wales Sans Body" w:hAnsi="Wales Sans Body" w:cs="Arial"/>
          <w:sz w:val="22"/>
          <w:szCs w:val="22"/>
          <w14:ligatures w14:val="standardContextual"/>
        </w:rPr>
        <w:t>?:</w:t>
      </w:r>
      <w:proofErr w:type="gramEnd"/>
      <w:r w:rsidRPr="00336357">
        <w:rPr>
          <w:rFonts w:ascii="Wales Sans Body" w:eastAsia="Wales Sans Body" w:hAnsi="Wales Sans Body" w:cs="Arial"/>
          <w:sz w:val="22"/>
          <w:szCs w:val="22"/>
          <w14:ligatures w14:val="standardContextual"/>
        </w:rPr>
        <w:t xml:space="preserve"> </w:t>
      </w:r>
    </w:p>
    <w:p w14:paraId="006919FB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b/>
          <w:bCs/>
          <w:sz w:val="22"/>
          <w:szCs w:val="22"/>
        </w:rPr>
      </w:pPr>
    </w:p>
    <w:p w14:paraId="5B1655C6" w14:textId="77777777" w:rsidR="00764D52" w:rsidRPr="00336357" w:rsidRDefault="00764D52" w:rsidP="00764D52">
      <w:pPr>
        <w:pStyle w:val="NormalWeb"/>
        <w:spacing w:after="0" w:line="240" w:lineRule="atLeast"/>
        <w:rPr>
          <w:rFonts w:ascii="Wales Sans Body" w:hAnsi="Wales Sans Body" w:cs="Arial"/>
          <w:b/>
          <w:bCs/>
          <w:sz w:val="22"/>
          <w:szCs w:val="22"/>
        </w:rPr>
      </w:pPr>
    </w:p>
    <w:p w14:paraId="02E5717D" w14:textId="77777777" w:rsidR="00764D52" w:rsidRPr="00336357" w:rsidRDefault="00764D52" w:rsidP="00764D52">
      <w:pPr>
        <w:pStyle w:val="NormalWeb"/>
        <w:spacing w:after="0" w:line="240" w:lineRule="atLeast"/>
        <w:rPr>
          <w:rFonts w:ascii="Wales Sans Body" w:hAnsi="Wales Sans Body" w:cs="Arial"/>
          <w:b/>
          <w:bCs/>
          <w:sz w:val="22"/>
          <w:szCs w:val="22"/>
        </w:rPr>
      </w:pPr>
      <w:r w:rsidRPr="00336357">
        <w:rPr>
          <w:rFonts w:ascii="Wales Sans Body" w:hAnsi="Wales Sans Body" w:cs="Arial"/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28E33E" wp14:editId="70A29F1B">
                <wp:simplePos x="0" y="0"/>
                <wp:positionH relativeFrom="column">
                  <wp:posOffset>2818032</wp:posOffset>
                </wp:positionH>
                <wp:positionV relativeFrom="paragraph">
                  <wp:posOffset>106534</wp:posOffset>
                </wp:positionV>
                <wp:extent cx="3197339" cy="272845"/>
                <wp:effectExtent l="0" t="0" r="22225" b="13335"/>
                <wp:wrapNone/>
                <wp:docPr id="38243962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7339" cy="272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0E5FA" w14:textId="77777777" w:rsidR="00764D52" w:rsidRDefault="00764D52" w:rsidP="00764D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28E33E" id="_x0000_s1029" type="#_x0000_t202" style="position:absolute;margin-left:221.9pt;margin-top:8.4pt;width:251.75pt;height:21.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" fillcolor="white [3201]" strokeweight=".5pt">
                <v:textbox>
                  <w:txbxContent>
                    <w:p w14:paraId="1920E5FA" w14:textId="77777777" w:rsidR="00764D52" w:rsidRDefault="00764D52" w:rsidP="00764D52"/>
                  </w:txbxContent>
                </v:textbox>
              </v:shape>
            </w:pict>
          </mc:Fallback>
        </mc:AlternateContent>
      </w:r>
    </w:p>
    <w:p w14:paraId="373F8122" w14:textId="77777777" w:rsidR="00764D52" w:rsidRPr="00336357" w:rsidRDefault="00764D52" w:rsidP="00764D52">
      <w:pPr>
        <w:pStyle w:val="NormalWeb"/>
        <w:numPr>
          <w:ilvl w:val="0"/>
          <w:numId w:val="76"/>
        </w:numPr>
        <w:spacing w:after="0" w:line="240" w:lineRule="atLeast"/>
        <w:rPr>
          <w:rFonts w:ascii="Wales Sans Body" w:hAnsi="Wales Sans Body" w:cs="Arial"/>
          <w:sz w:val="22"/>
          <w:szCs w:val="22"/>
        </w:rPr>
      </w:pPr>
      <w:proofErr w:type="spellStart"/>
      <w:r w:rsidRPr="00336357">
        <w:rPr>
          <w:rFonts w:ascii="Wales Sans Body" w:hAnsi="Wales Sans Body" w:cs="Arial"/>
          <w:sz w:val="22"/>
          <w:szCs w:val="22"/>
        </w:rPr>
        <w:t>Nodwch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eastAsia="Wales Sans Body" w:hAnsi="Wales Sans Body" w:cs="Arial"/>
          <w:sz w:val="22"/>
          <w:szCs w:val="22"/>
        </w:rPr>
        <w:t>eich</w:t>
      </w:r>
      <w:proofErr w:type="spellEnd"/>
      <w:r w:rsidRPr="00336357">
        <w:rPr>
          <w:rFonts w:ascii="Wales Sans Body" w:eastAsia="Wales Sans Body" w:hAnsi="Wales Sans Body" w:cs="Arial"/>
          <w:sz w:val="22"/>
          <w:szCs w:val="22"/>
        </w:rPr>
        <w:t xml:space="preserve"> cod post:</w:t>
      </w:r>
    </w:p>
    <w:p w14:paraId="1A49BC17" w14:textId="77777777" w:rsidR="00764D52" w:rsidRPr="00336357" w:rsidRDefault="00764D52" w:rsidP="00764D52">
      <w:pPr>
        <w:pStyle w:val="NormalWeb"/>
        <w:spacing w:after="0" w:line="240" w:lineRule="atLeast"/>
        <w:rPr>
          <w:rFonts w:ascii="Wales Sans Body" w:hAnsi="Wales Sans Body" w:cs="Arial"/>
          <w:b/>
          <w:bCs/>
          <w:sz w:val="22"/>
          <w:szCs w:val="22"/>
        </w:rPr>
      </w:pPr>
    </w:p>
    <w:p w14:paraId="19C17475" w14:textId="77777777" w:rsidR="00764D52" w:rsidRPr="00336357" w:rsidRDefault="00764D52" w:rsidP="00764D52">
      <w:pPr>
        <w:pStyle w:val="NormalWeb"/>
        <w:spacing w:after="0" w:line="240" w:lineRule="atLeast"/>
        <w:rPr>
          <w:rFonts w:ascii="Wales Sans Body" w:hAnsi="Wales Sans Body" w:cs="Arial"/>
          <w:b/>
          <w:bCs/>
          <w:sz w:val="22"/>
          <w:szCs w:val="22"/>
        </w:rPr>
      </w:pPr>
      <w:r w:rsidRPr="00336357">
        <w:rPr>
          <w:rFonts w:ascii="Wales Sans Body" w:hAnsi="Wales Sans Body" w:cs="Arial"/>
          <w:b/>
          <w:bCs/>
          <w:sz w:val="22"/>
          <w:szCs w:val="22"/>
        </w:rPr>
        <w:t>Adran 1b</w:t>
      </w:r>
    </w:p>
    <w:p w14:paraId="2D9D6587" w14:textId="77777777" w:rsidR="00764D52" w:rsidRPr="00336357" w:rsidRDefault="00764D52" w:rsidP="00764D52">
      <w:pPr>
        <w:pStyle w:val="NormalWeb"/>
        <w:spacing w:after="0" w:line="240" w:lineRule="atLeast"/>
        <w:rPr>
          <w:rFonts w:ascii="Wales Sans Body" w:hAnsi="Wales Sans Body" w:cs="Arial"/>
          <w:b/>
          <w:bCs/>
          <w:sz w:val="22"/>
          <w:szCs w:val="22"/>
        </w:rPr>
      </w:pPr>
    </w:p>
    <w:p w14:paraId="0A4CA84A" w14:textId="77777777" w:rsidR="00764D52" w:rsidRPr="00336357" w:rsidRDefault="00764D52" w:rsidP="00764D52">
      <w:pPr>
        <w:pStyle w:val="NormalWeb"/>
        <w:spacing w:after="0" w:line="240" w:lineRule="atLeast"/>
        <w:rPr>
          <w:rFonts w:ascii="Wales Sans Body" w:hAnsi="Wales Sans Body" w:cs="Arial"/>
          <w:sz w:val="22"/>
          <w:szCs w:val="22"/>
        </w:rPr>
      </w:pPr>
      <w:proofErr w:type="spellStart"/>
      <w:r w:rsidRPr="00336357">
        <w:rPr>
          <w:rFonts w:ascii="Wales Sans Body" w:hAnsi="Wales Sans Body" w:cs="Arial"/>
          <w:b/>
          <w:bCs/>
          <w:sz w:val="22"/>
          <w:szCs w:val="22"/>
        </w:rPr>
        <w:t>Mae'r</w:t>
      </w:r>
      <w:proofErr w:type="spellEnd"/>
      <w:r w:rsidRPr="00336357">
        <w:rPr>
          <w:rFonts w:ascii="Wales Sans Body" w:hAnsi="Wales Sans Body" w:cs="Arial"/>
          <w:b/>
          <w:bCs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b/>
          <w:bCs/>
          <w:sz w:val="22"/>
          <w:szCs w:val="22"/>
        </w:rPr>
        <w:t>adran</w:t>
      </w:r>
      <w:proofErr w:type="spellEnd"/>
      <w:r w:rsidRPr="00336357">
        <w:rPr>
          <w:rFonts w:ascii="Wales Sans Body" w:hAnsi="Wales Sans Body" w:cs="Arial"/>
          <w:b/>
          <w:bCs/>
          <w:sz w:val="22"/>
          <w:szCs w:val="22"/>
        </w:rPr>
        <w:t xml:space="preserve"> hon </w:t>
      </w:r>
      <w:proofErr w:type="spellStart"/>
      <w:r w:rsidRPr="00336357">
        <w:rPr>
          <w:rFonts w:ascii="Wales Sans Body" w:hAnsi="Wales Sans Body" w:cs="Arial"/>
          <w:b/>
          <w:bCs/>
          <w:sz w:val="22"/>
          <w:szCs w:val="22"/>
        </w:rPr>
        <w:t>ar</w:t>
      </w:r>
      <w:proofErr w:type="spellEnd"/>
      <w:r w:rsidRPr="00336357">
        <w:rPr>
          <w:rFonts w:ascii="Wales Sans Body" w:hAnsi="Wales Sans Body" w:cs="Arial"/>
          <w:b/>
          <w:bCs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b/>
          <w:bCs/>
          <w:sz w:val="22"/>
          <w:szCs w:val="22"/>
        </w:rPr>
        <w:t>gyfer</w:t>
      </w:r>
      <w:proofErr w:type="spellEnd"/>
      <w:r w:rsidRPr="00336357">
        <w:rPr>
          <w:rFonts w:ascii="Wales Sans Body" w:hAnsi="Wales Sans Body" w:cs="Arial"/>
          <w:b/>
          <w:bCs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b/>
          <w:bCs/>
          <w:sz w:val="22"/>
          <w:szCs w:val="22"/>
        </w:rPr>
        <w:t>pobl</w:t>
      </w:r>
      <w:proofErr w:type="spellEnd"/>
      <w:r w:rsidRPr="00336357">
        <w:rPr>
          <w:rFonts w:ascii="Wales Sans Body" w:hAnsi="Wales Sans Body" w:cs="Arial"/>
          <w:b/>
          <w:bCs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b/>
          <w:bCs/>
          <w:sz w:val="22"/>
          <w:szCs w:val="22"/>
        </w:rPr>
        <w:t>sy'n</w:t>
      </w:r>
      <w:proofErr w:type="spellEnd"/>
      <w:r w:rsidRPr="00336357">
        <w:rPr>
          <w:rFonts w:ascii="Wales Sans Body" w:hAnsi="Wales Sans Body" w:cs="Arial"/>
          <w:b/>
          <w:bCs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b/>
          <w:bCs/>
          <w:sz w:val="22"/>
          <w:szCs w:val="22"/>
        </w:rPr>
        <w:t>ymateb</w:t>
      </w:r>
      <w:proofErr w:type="spellEnd"/>
      <w:r w:rsidRPr="00336357">
        <w:rPr>
          <w:rFonts w:ascii="Wales Sans Body" w:hAnsi="Wales Sans Body" w:cs="Arial"/>
          <w:b/>
          <w:bCs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b/>
          <w:bCs/>
          <w:sz w:val="22"/>
          <w:szCs w:val="22"/>
        </w:rPr>
        <w:t>fel</w:t>
      </w:r>
      <w:proofErr w:type="spellEnd"/>
      <w:r w:rsidRPr="00336357">
        <w:rPr>
          <w:rFonts w:ascii="Wales Sans Body" w:hAnsi="Wales Sans Body" w:cs="Arial"/>
          <w:b/>
          <w:bCs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b/>
          <w:bCs/>
          <w:sz w:val="22"/>
          <w:szCs w:val="22"/>
        </w:rPr>
        <w:t>unigolion</w:t>
      </w:r>
      <w:proofErr w:type="spellEnd"/>
      <w:r w:rsidRPr="00336357">
        <w:rPr>
          <w:rFonts w:ascii="Wales Sans Body" w:hAnsi="Wales Sans Body" w:cs="Arial"/>
          <w:b/>
          <w:bCs/>
          <w:sz w:val="22"/>
          <w:szCs w:val="22"/>
        </w:rPr>
        <w:t xml:space="preserve">. </w:t>
      </w:r>
      <w:proofErr w:type="spellStart"/>
      <w:r w:rsidRPr="00336357">
        <w:rPr>
          <w:rFonts w:ascii="Wales Sans Body" w:hAnsi="Wales Sans Body" w:cs="Arial"/>
          <w:b/>
          <w:bCs/>
          <w:sz w:val="22"/>
          <w:szCs w:val="22"/>
        </w:rPr>
        <w:t>Os</w:t>
      </w:r>
      <w:proofErr w:type="spellEnd"/>
      <w:r w:rsidRPr="00336357">
        <w:rPr>
          <w:rFonts w:ascii="Wales Sans Body" w:hAnsi="Wales Sans Body" w:cs="Arial"/>
          <w:b/>
          <w:bCs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b/>
          <w:bCs/>
          <w:sz w:val="22"/>
          <w:szCs w:val="22"/>
        </w:rPr>
        <w:t>ydych</w:t>
      </w:r>
      <w:proofErr w:type="spellEnd"/>
      <w:r w:rsidRPr="00336357">
        <w:rPr>
          <w:rFonts w:ascii="Wales Sans Body" w:hAnsi="Wales Sans Body" w:cs="Arial"/>
          <w:b/>
          <w:bCs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b/>
          <w:bCs/>
          <w:sz w:val="22"/>
          <w:szCs w:val="22"/>
        </w:rPr>
        <w:t>chi'n</w:t>
      </w:r>
      <w:proofErr w:type="spellEnd"/>
      <w:r w:rsidRPr="00336357">
        <w:rPr>
          <w:rFonts w:ascii="Wales Sans Body" w:hAnsi="Wales Sans Body" w:cs="Arial"/>
          <w:b/>
          <w:bCs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b/>
          <w:bCs/>
          <w:sz w:val="22"/>
          <w:szCs w:val="22"/>
        </w:rPr>
        <w:t>cynrychioli</w:t>
      </w:r>
      <w:proofErr w:type="spellEnd"/>
      <w:r w:rsidRPr="00336357">
        <w:rPr>
          <w:rFonts w:ascii="Wales Sans Body" w:hAnsi="Wales Sans Body" w:cs="Arial"/>
          <w:b/>
          <w:bCs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b/>
          <w:bCs/>
          <w:sz w:val="22"/>
          <w:szCs w:val="22"/>
        </w:rPr>
        <w:t>sefydliad</w:t>
      </w:r>
      <w:proofErr w:type="spellEnd"/>
      <w:r w:rsidRPr="00336357">
        <w:rPr>
          <w:rFonts w:ascii="Wales Sans Body" w:hAnsi="Wales Sans Body" w:cs="Arial"/>
          <w:b/>
          <w:bCs/>
          <w:sz w:val="22"/>
          <w:szCs w:val="22"/>
        </w:rPr>
        <w:t xml:space="preserve">, </w:t>
      </w:r>
      <w:proofErr w:type="spellStart"/>
      <w:r w:rsidRPr="00336357">
        <w:rPr>
          <w:rFonts w:ascii="Wales Sans Body" w:hAnsi="Wales Sans Body" w:cs="Arial"/>
          <w:b/>
          <w:bCs/>
          <w:sz w:val="22"/>
          <w:szCs w:val="22"/>
        </w:rPr>
        <w:t>ewch</w:t>
      </w:r>
      <w:proofErr w:type="spellEnd"/>
      <w:r w:rsidRPr="00336357">
        <w:rPr>
          <w:rFonts w:ascii="Wales Sans Body" w:hAnsi="Wales Sans Body" w:cs="Arial"/>
          <w:b/>
          <w:bCs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b/>
          <w:bCs/>
          <w:sz w:val="22"/>
          <w:szCs w:val="22"/>
        </w:rPr>
        <w:t>ymlaen</w:t>
      </w:r>
      <w:proofErr w:type="spellEnd"/>
      <w:r w:rsidRPr="00336357">
        <w:rPr>
          <w:rFonts w:ascii="Wales Sans Body" w:hAnsi="Wales Sans Body" w:cs="Arial"/>
          <w:b/>
          <w:bCs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b/>
          <w:bCs/>
          <w:sz w:val="22"/>
          <w:szCs w:val="22"/>
        </w:rPr>
        <w:t>i</w:t>
      </w:r>
      <w:proofErr w:type="spellEnd"/>
      <w:r w:rsidRPr="00336357">
        <w:rPr>
          <w:rFonts w:ascii="Wales Sans Body" w:hAnsi="Wales Sans Body" w:cs="Arial"/>
          <w:b/>
          <w:bCs/>
          <w:sz w:val="22"/>
          <w:szCs w:val="22"/>
        </w:rPr>
        <w:t xml:space="preserve"> Adran 2.</w:t>
      </w:r>
    </w:p>
    <w:p w14:paraId="39E0D3DC" w14:textId="77777777" w:rsidR="00764D52" w:rsidRPr="00336357" w:rsidRDefault="00764D52" w:rsidP="00764D52">
      <w:pPr>
        <w:pStyle w:val="NormalWeb"/>
        <w:spacing w:after="0" w:line="240" w:lineRule="atLeast"/>
        <w:ind w:left="720"/>
        <w:rPr>
          <w:rFonts w:ascii="Wales Sans Body" w:hAnsi="Wales Sans Body" w:cs="Arial"/>
          <w:sz w:val="22"/>
          <w:szCs w:val="22"/>
        </w:rPr>
      </w:pPr>
    </w:p>
    <w:p w14:paraId="012C6283" w14:textId="77777777" w:rsidR="00764D52" w:rsidRPr="00336357" w:rsidRDefault="00764D52" w:rsidP="00764D52">
      <w:pPr>
        <w:pStyle w:val="ListParagraph"/>
        <w:numPr>
          <w:ilvl w:val="0"/>
          <w:numId w:val="53"/>
        </w:numPr>
        <w:spacing w:before="0" w:after="0" w:line="240" w:lineRule="auto"/>
        <w:rPr>
          <w:rFonts w:ascii="Wales Sans Body" w:eastAsia="Times New Roman" w:hAnsi="Wales Sans Body" w:cs="Arial"/>
          <w:lang w:eastAsia="en-GB"/>
        </w:rPr>
      </w:pPr>
      <w:proofErr w:type="spellStart"/>
      <w:r w:rsidRPr="00336357">
        <w:rPr>
          <w:rFonts w:ascii="Wales Sans Body" w:eastAsia="Times New Roman" w:hAnsi="Wales Sans Body" w:cs="Arial"/>
          <w:lang w:eastAsia="en-GB"/>
        </w:rPr>
        <w:t>Ydych</w:t>
      </w:r>
      <w:proofErr w:type="spellEnd"/>
      <w:r w:rsidRPr="00336357">
        <w:rPr>
          <w:rFonts w:ascii="Wales Sans Body" w:eastAsia="Times New Roman" w:hAnsi="Wales Sans Body" w:cs="Arial"/>
          <w:lang w:eastAsia="en-GB"/>
        </w:rPr>
        <w:t xml:space="preserve"> </w:t>
      </w:r>
      <w:proofErr w:type="spellStart"/>
      <w:r w:rsidRPr="00336357">
        <w:rPr>
          <w:rFonts w:ascii="Wales Sans Body" w:eastAsia="Times New Roman" w:hAnsi="Wales Sans Body" w:cs="Arial"/>
          <w:lang w:eastAsia="en-GB"/>
        </w:rPr>
        <w:t>chi'n</w:t>
      </w:r>
      <w:proofErr w:type="spellEnd"/>
      <w:r w:rsidRPr="00336357">
        <w:rPr>
          <w:rFonts w:ascii="Wales Sans Body" w:eastAsia="Times New Roman" w:hAnsi="Wales Sans Body" w:cs="Arial"/>
          <w:lang w:eastAsia="en-GB"/>
        </w:rPr>
        <w:t xml:space="preserve"> </w:t>
      </w:r>
      <w:proofErr w:type="spellStart"/>
      <w:r w:rsidRPr="00336357">
        <w:rPr>
          <w:rFonts w:ascii="Wales Sans Body" w:eastAsia="Times New Roman" w:hAnsi="Wales Sans Body" w:cs="Arial"/>
          <w:lang w:eastAsia="en-GB"/>
        </w:rPr>
        <w:t>defnyddio</w:t>
      </w:r>
      <w:proofErr w:type="spellEnd"/>
      <w:r w:rsidRPr="00336357">
        <w:rPr>
          <w:rFonts w:ascii="Wales Sans Body" w:eastAsia="Times New Roman" w:hAnsi="Wales Sans Body" w:cs="Arial"/>
          <w:lang w:eastAsia="en-GB"/>
        </w:rPr>
        <w:t xml:space="preserve"> </w:t>
      </w:r>
      <w:proofErr w:type="spellStart"/>
      <w:r w:rsidRPr="00336357">
        <w:rPr>
          <w:rFonts w:ascii="Wales Sans Body" w:eastAsia="Times New Roman" w:hAnsi="Wales Sans Body" w:cs="Arial"/>
          <w:lang w:eastAsia="en-GB"/>
        </w:rPr>
        <w:t>bws</w:t>
      </w:r>
      <w:proofErr w:type="spellEnd"/>
      <w:r w:rsidRPr="00336357">
        <w:rPr>
          <w:rFonts w:ascii="Wales Sans Body" w:eastAsia="Times New Roman" w:hAnsi="Wales Sans Body" w:cs="Arial"/>
          <w:lang w:eastAsia="en-GB"/>
        </w:rPr>
        <w:t xml:space="preserve"> </w:t>
      </w:r>
      <w:proofErr w:type="spellStart"/>
      <w:r w:rsidRPr="00336357">
        <w:rPr>
          <w:rFonts w:ascii="Wales Sans Body" w:eastAsia="Times New Roman" w:hAnsi="Wales Sans Body" w:cs="Arial"/>
          <w:lang w:eastAsia="en-GB"/>
        </w:rPr>
        <w:t>ar</w:t>
      </w:r>
      <w:proofErr w:type="spellEnd"/>
      <w:r w:rsidRPr="00336357">
        <w:rPr>
          <w:rFonts w:ascii="Wales Sans Body" w:eastAsia="Times New Roman" w:hAnsi="Wales Sans Body" w:cs="Arial"/>
          <w:lang w:eastAsia="en-GB"/>
        </w:rPr>
        <w:t xml:space="preserve"> </w:t>
      </w:r>
      <w:proofErr w:type="spellStart"/>
      <w:r w:rsidRPr="00336357">
        <w:rPr>
          <w:rFonts w:ascii="Wales Sans Body" w:eastAsia="Times New Roman" w:hAnsi="Wales Sans Body" w:cs="Arial"/>
          <w:lang w:eastAsia="en-GB"/>
        </w:rPr>
        <w:t>hyn</w:t>
      </w:r>
      <w:proofErr w:type="spellEnd"/>
      <w:r w:rsidRPr="00336357">
        <w:rPr>
          <w:rFonts w:ascii="Wales Sans Body" w:eastAsia="Times New Roman" w:hAnsi="Wales Sans Body" w:cs="Arial"/>
          <w:lang w:eastAsia="en-GB"/>
        </w:rPr>
        <w:t xml:space="preserve"> o </w:t>
      </w:r>
      <w:proofErr w:type="spellStart"/>
      <w:r w:rsidRPr="00336357">
        <w:rPr>
          <w:rFonts w:ascii="Wales Sans Body" w:eastAsia="Times New Roman" w:hAnsi="Wales Sans Body" w:cs="Arial"/>
          <w:lang w:eastAsia="en-GB"/>
        </w:rPr>
        <w:t>bryd</w:t>
      </w:r>
      <w:proofErr w:type="spellEnd"/>
      <w:r w:rsidRPr="00336357">
        <w:rPr>
          <w:rFonts w:ascii="Wales Sans Body" w:eastAsia="Times New Roman" w:hAnsi="Wales Sans Body" w:cs="Arial"/>
          <w:lang w:eastAsia="en-GB"/>
        </w:rPr>
        <w:t>?</w:t>
      </w:r>
    </w:p>
    <w:p w14:paraId="1ECBE8EC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sz w:val="22"/>
          <w:szCs w:val="22"/>
        </w:rPr>
      </w:pPr>
    </w:p>
    <w:p w14:paraId="0FB37B75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sz w:val="22"/>
          <w:szCs w:val="22"/>
        </w:rPr>
      </w:pPr>
      <w:sdt>
        <w:sdtPr>
          <w:rPr>
            <w:rFonts w:ascii="Wales Sans Body" w:hAnsi="Wales Sans Body" w:cs="Arial"/>
            <w:sz w:val="22"/>
            <w:szCs w:val="22"/>
          </w:rPr>
          <w:id w:val="-11280881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6357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Ydw</w:t>
      </w:r>
      <w:proofErr w:type="spellEnd"/>
    </w:p>
    <w:p w14:paraId="7393EEB0" w14:textId="77777777" w:rsidR="00764D52" w:rsidRPr="00336357" w:rsidRDefault="00764D52" w:rsidP="00764D52">
      <w:pPr>
        <w:pStyle w:val="NormalWeb"/>
        <w:spacing w:after="0" w:line="240" w:lineRule="atLeast"/>
        <w:rPr>
          <w:rFonts w:ascii="Wales Sans Body" w:hAnsi="Wales Sans Body" w:cs="Arial"/>
          <w:sz w:val="22"/>
          <w:szCs w:val="22"/>
        </w:rPr>
      </w:pPr>
    </w:p>
    <w:p w14:paraId="0D38BA75" w14:textId="77777777" w:rsidR="00764D52" w:rsidRPr="00336357" w:rsidRDefault="00764D52" w:rsidP="00764D52">
      <w:pPr>
        <w:pStyle w:val="NormalWeb"/>
        <w:spacing w:after="0" w:line="240" w:lineRule="atLeast"/>
        <w:ind w:firstLine="284"/>
        <w:rPr>
          <w:rFonts w:ascii="Wales Sans Body" w:hAnsi="Wales Sans Body" w:cs="Arial"/>
          <w:b/>
          <w:bCs/>
          <w:sz w:val="22"/>
          <w:szCs w:val="22"/>
        </w:rPr>
      </w:pPr>
      <w:sdt>
        <w:sdtPr>
          <w:rPr>
            <w:rFonts w:ascii="Wales Sans Body" w:hAnsi="Wales Sans Body" w:cs="Arial"/>
            <w:sz w:val="22"/>
            <w:szCs w:val="22"/>
          </w:rPr>
          <w:id w:val="838911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6357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Nac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ydw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r w:rsidRPr="00336357">
        <w:rPr>
          <w:rFonts w:ascii="Wales Sans Body" w:hAnsi="Wales Sans Body" w:cs="Arial"/>
          <w:b/>
          <w:bCs/>
          <w:sz w:val="22"/>
          <w:szCs w:val="22"/>
        </w:rPr>
        <w:t xml:space="preserve"> </w:t>
      </w:r>
    </w:p>
    <w:p w14:paraId="5455D493" w14:textId="77777777" w:rsidR="00764D52" w:rsidRPr="00336357" w:rsidRDefault="00764D52" w:rsidP="00764D52">
      <w:pPr>
        <w:pStyle w:val="NormalWeb"/>
        <w:spacing w:after="0" w:line="240" w:lineRule="atLeast"/>
        <w:ind w:left="644"/>
        <w:rPr>
          <w:rFonts w:ascii="Wales Sans Body" w:hAnsi="Wales Sans Body" w:cs="Arial"/>
          <w:b/>
          <w:bCs/>
          <w:sz w:val="22"/>
          <w:szCs w:val="22"/>
        </w:rPr>
      </w:pPr>
    </w:p>
    <w:p w14:paraId="7BC8DC79" w14:textId="77777777" w:rsidR="00764D52" w:rsidRPr="00336357" w:rsidRDefault="00764D52" w:rsidP="00764D52">
      <w:pPr>
        <w:pStyle w:val="NormalWeb"/>
        <w:spacing w:after="0" w:line="240" w:lineRule="atLeast"/>
        <w:rPr>
          <w:rFonts w:ascii="Wales Sans Body" w:hAnsi="Wales Sans Body" w:cs="Arial"/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64D52" w:rsidRPr="00336357" w14:paraId="0C6E5DF6" w14:textId="77777777" w:rsidTr="00A169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08" w:type="dxa"/>
          </w:tcPr>
          <w:p w14:paraId="63BEFC53" w14:textId="77777777" w:rsidR="00764D52" w:rsidRPr="00336357" w:rsidRDefault="00764D52" w:rsidP="00A169CC">
            <w:pPr>
              <w:pStyle w:val="NormalWeb"/>
              <w:spacing w:line="240" w:lineRule="atLeast"/>
              <w:rPr>
                <w:rFonts w:ascii="Wales Sans Body" w:hAnsi="Wales Sans Body" w:cs="Arial"/>
                <w:sz w:val="22"/>
                <w:szCs w:val="22"/>
              </w:rPr>
            </w:pP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Os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b/>
                <w:bCs/>
                <w:sz w:val="22"/>
                <w:szCs w:val="22"/>
              </w:rPr>
              <w:t>ydych</w:t>
            </w:r>
            <w:proofErr w:type="spellEnd"/>
            <w:r w:rsidRPr="00336357">
              <w:rPr>
                <w:rFonts w:ascii="Wales Sans Body" w:hAnsi="Wales Sans Body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chi'n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ddefnyddiwr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bws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hyn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o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bryd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>:</w:t>
            </w:r>
          </w:p>
        </w:tc>
        <w:tc>
          <w:tcPr>
            <w:tcW w:w="4508" w:type="dxa"/>
          </w:tcPr>
          <w:p w14:paraId="30E2EB6C" w14:textId="77777777" w:rsidR="00764D52" w:rsidRPr="00336357" w:rsidRDefault="00764D52" w:rsidP="00A169CC">
            <w:pPr>
              <w:pStyle w:val="NormalWeb"/>
              <w:spacing w:line="240" w:lineRule="atLeast"/>
              <w:rPr>
                <w:rFonts w:ascii="Wales Sans Body" w:hAnsi="Wales Sans Body" w:cs="Arial"/>
                <w:sz w:val="22"/>
                <w:szCs w:val="22"/>
              </w:rPr>
            </w:pP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Os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b/>
                <w:bCs/>
                <w:sz w:val="22"/>
                <w:szCs w:val="22"/>
              </w:rPr>
              <w:t>nad</w:t>
            </w:r>
            <w:proofErr w:type="spellEnd"/>
            <w:r w:rsidRPr="00336357">
              <w:rPr>
                <w:rFonts w:ascii="Wales Sans Body" w:hAnsi="Wales Sans Body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ydych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chi'n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ddefnyddiwr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bws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hyn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o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bryd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>:</w:t>
            </w:r>
          </w:p>
        </w:tc>
      </w:tr>
      <w:tr w:rsidR="00764D52" w:rsidRPr="00336357" w14:paraId="2566DB66" w14:textId="77777777" w:rsidTr="00A169CC">
        <w:tc>
          <w:tcPr>
            <w:tcW w:w="4508" w:type="dxa"/>
          </w:tcPr>
          <w:p w14:paraId="0117640A" w14:textId="77777777" w:rsidR="00764D52" w:rsidRPr="00336357" w:rsidRDefault="00764D52" w:rsidP="00A169CC">
            <w:pPr>
              <w:pStyle w:val="NormalWeb"/>
              <w:spacing w:line="240" w:lineRule="atLeast"/>
              <w:ind w:left="644"/>
              <w:rPr>
                <w:rFonts w:ascii="Wales Sans Body" w:hAnsi="Wales Sans Body" w:cs="Arial"/>
                <w:b/>
                <w:bCs/>
                <w:sz w:val="22"/>
                <w:szCs w:val="22"/>
              </w:rPr>
            </w:pPr>
          </w:p>
          <w:p w14:paraId="7965738D" w14:textId="77777777" w:rsidR="00764D52" w:rsidRPr="00336357" w:rsidRDefault="00764D52" w:rsidP="00764D52">
            <w:pPr>
              <w:pStyle w:val="NormalWeb"/>
              <w:numPr>
                <w:ilvl w:val="0"/>
                <w:numId w:val="53"/>
              </w:numPr>
              <w:spacing w:after="0" w:line="240" w:lineRule="atLeast"/>
              <w:rPr>
                <w:rFonts w:ascii="Wales Sans Body" w:hAnsi="Wales Sans Body" w:cs="Arial"/>
                <w:b/>
                <w:bCs/>
                <w:sz w:val="22"/>
                <w:szCs w:val="22"/>
              </w:rPr>
            </w:pPr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Pa mor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aml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ydych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chi'n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defnyddio'r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bws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hyn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o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bryd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>? [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Dewiswch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un]</w:t>
            </w:r>
          </w:p>
          <w:p w14:paraId="440ED099" w14:textId="77777777" w:rsidR="00764D52" w:rsidRPr="00336357" w:rsidRDefault="00764D52" w:rsidP="00A169CC">
            <w:pPr>
              <w:pStyle w:val="NormalWeb"/>
              <w:spacing w:line="240" w:lineRule="atLeast"/>
              <w:rPr>
                <w:rFonts w:ascii="Wales Sans Body" w:hAnsi="Wales Sans Body" w:cs="Arial"/>
                <w:b/>
                <w:bCs/>
                <w:sz w:val="22"/>
                <w:szCs w:val="22"/>
              </w:rPr>
            </w:pPr>
          </w:p>
          <w:p w14:paraId="07656403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55836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5+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diwrnod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yr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wythnos</w:t>
            </w:r>
            <w:proofErr w:type="spellEnd"/>
          </w:p>
          <w:p w14:paraId="57BA862E" w14:textId="77777777" w:rsidR="00764D52" w:rsidRPr="00336357" w:rsidRDefault="00764D52" w:rsidP="00A169CC">
            <w:pPr>
              <w:pStyle w:val="NormalWeb"/>
              <w:spacing w:line="240" w:lineRule="atLeast"/>
              <w:rPr>
                <w:rFonts w:ascii="Wales Sans Body" w:hAnsi="Wales Sans Body" w:cs="Arial"/>
                <w:sz w:val="22"/>
                <w:szCs w:val="22"/>
              </w:rPr>
            </w:pPr>
          </w:p>
          <w:p w14:paraId="29BA6A4E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b/>
                <w:bCs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1151641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3-4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diwrnod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yr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wythnos</w:t>
            </w:r>
            <w:proofErr w:type="spellEnd"/>
          </w:p>
          <w:p w14:paraId="6F8CF2C6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b/>
                <w:bCs/>
                <w:sz w:val="22"/>
                <w:szCs w:val="22"/>
              </w:rPr>
            </w:pPr>
          </w:p>
          <w:p w14:paraId="0D4A77DD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548578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1-2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diwrnod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yr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wythnos</w:t>
            </w:r>
            <w:proofErr w:type="spellEnd"/>
          </w:p>
          <w:p w14:paraId="7CE51C58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b/>
                <w:bCs/>
                <w:sz w:val="22"/>
                <w:szCs w:val="22"/>
              </w:rPr>
            </w:pPr>
          </w:p>
          <w:p w14:paraId="7C7D4B9C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1685476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1-3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diwrnod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y mis</w:t>
            </w:r>
          </w:p>
          <w:p w14:paraId="6DCA9262" w14:textId="77777777" w:rsidR="00764D52" w:rsidRPr="00336357" w:rsidRDefault="00764D52" w:rsidP="00A169CC">
            <w:pPr>
              <w:pStyle w:val="NormalWeb"/>
              <w:spacing w:line="240" w:lineRule="atLeast"/>
              <w:rPr>
                <w:rFonts w:ascii="Wales Sans Body" w:hAnsi="Wales Sans Body" w:cs="Arial"/>
                <w:sz w:val="22"/>
                <w:szCs w:val="22"/>
              </w:rPr>
            </w:pPr>
          </w:p>
          <w:p w14:paraId="0F5EBD67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-1251967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/>
              </w:rPr>
              <w:t xml:space="preserve"> </w:t>
            </w:r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Yn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llai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aml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na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hyn</w:t>
            </w:r>
            <w:proofErr w:type="spellEnd"/>
          </w:p>
          <w:p w14:paraId="4094DF60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sz w:val="22"/>
                <w:szCs w:val="22"/>
              </w:rPr>
            </w:pPr>
          </w:p>
          <w:p w14:paraId="2A4A403D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sz w:val="22"/>
                <w:szCs w:val="22"/>
              </w:rPr>
            </w:pPr>
          </w:p>
          <w:p w14:paraId="7D8F403E" w14:textId="77777777" w:rsidR="00764D52" w:rsidRPr="00336357" w:rsidRDefault="00764D52" w:rsidP="00764D52">
            <w:pPr>
              <w:pStyle w:val="NormalWeb"/>
              <w:numPr>
                <w:ilvl w:val="0"/>
                <w:numId w:val="53"/>
              </w:numPr>
              <w:spacing w:after="0" w:line="240" w:lineRule="atLeast"/>
              <w:rPr>
                <w:rFonts w:ascii="Wales Sans Body" w:hAnsi="Wales Sans Body" w:cs="Arial"/>
                <w:sz w:val="22"/>
                <w:szCs w:val="22"/>
                <w:u w:val="single"/>
              </w:rPr>
            </w:pPr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Beth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yw'r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prif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reswm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pam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eich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bod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chi'n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defnyddio'r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bws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>? [Please select one]</w:t>
            </w:r>
          </w:p>
          <w:p w14:paraId="7BA093CA" w14:textId="77777777" w:rsidR="00764D52" w:rsidRPr="00336357" w:rsidRDefault="00764D52" w:rsidP="00A169CC">
            <w:pPr>
              <w:pStyle w:val="NormalWeb"/>
              <w:spacing w:line="240" w:lineRule="atLeast"/>
              <w:rPr>
                <w:rFonts w:ascii="Wales Sans Body" w:hAnsi="Wales Sans Body" w:cs="Arial"/>
                <w:sz w:val="22"/>
                <w:szCs w:val="22"/>
                <w:u w:val="single"/>
              </w:rPr>
            </w:pPr>
          </w:p>
          <w:p w14:paraId="5A52A398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1458988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At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ddibenion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gwaith</w:t>
            </w:r>
            <w:proofErr w:type="spellEnd"/>
          </w:p>
          <w:p w14:paraId="2F5AD7C2" w14:textId="77777777" w:rsidR="00764D52" w:rsidRPr="00336357" w:rsidRDefault="00764D52" w:rsidP="00A169CC">
            <w:pPr>
              <w:pStyle w:val="NormalWeb"/>
              <w:spacing w:line="240" w:lineRule="atLeast"/>
              <w:rPr>
                <w:rFonts w:ascii="Wales Sans Body" w:hAnsi="Wales Sans Body" w:cs="Arial"/>
                <w:sz w:val="22"/>
                <w:szCs w:val="22"/>
              </w:rPr>
            </w:pPr>
          </w:p>
          <w:p w14:paraId="4B1409A3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b/>
                <w:bCs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1714538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I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gael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mynediad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at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addysg</w:t>
            </w:r>
            <w:proofErr w:type="spellEnd"/>
          </w:p>
          <w:p w14:paraId="5AC29C16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b/>
                <w:bCs/>
                <w:sz w:val="22"/>
                <w:szCs w:val="22"/>
              </w:rPr>
            </w:pPr>
          </w:p>
          <w:p w14:paraId="76EAEB14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b/>
                <w:bCs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-2052293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At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ddibenion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hamdden</w:t>
            </w:r>
            <w:proofErr w:type="spellEnd"/>
          </w:p>
          <w:p w14:paraId="2D495E78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b/>
                <w:bCs/>
                <w:sz w:val="22"/>
                <w:szCs w:val="22"/>
              </w:rPr>
            </w:pPr>
          </w:p>
          <w:p w14:paraId="72B9F356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1174301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gyfer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cyfrifoldebau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gofal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 </w:t>
            </w:r>
          </w:p>
          <w:p w14:paraId="62B930F6" w14:textId="77777777" w:rsidR="00764D52" w:rsidRPr="00336357" w:rsidRDefault="00764D52" w:rsidP="00A169CC">
            <w:pPr>
              <w:pStyle w:val="NormalWeb"/>
              <w:spacing w:line="240" w:lineRule="atLeast"/>
              <w:rPr>
                <w:rFonts w:ascii="Wales Sans Body" w:hAnsi="Wales Sans Body" w:cs="Arial"/>
                <w:sz w:val="22"/>
                <w:szCs w:val="22"/>
              </w:rPr>
            </w:pPr>
          </w:p>
          <w:p w14:paraId="75983DFB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1269813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I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gael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mynediad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at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ofal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iechyd</w:t>
            </w:r>
          </w:p>
          <w:p w14:paraId="6C8EC69C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sz w:val="22"/>
                <w:szCs w:val="22"/>
              </w:rPr>
            </w:pPr>
          </w:p>
          <w:p w14:paraId="3C663566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-579222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Arall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[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nodwch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>]</w:t>
            </w:r>
          </w:p>
          <w:p w14:paraId="381B6518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sz w:val="22"/>
                <w:szCs w:val="22"/>
              </w:rPr>
            </w:pPr>
            <w:r w:rsidRPr="00336357">
              <w:rPr>
                <w:rFonts w:ascii="Wales Sans Body" w:hAnsi="Wales Sans Body" w:cs="Arial"/>
                <w:noProof/>
                <w:sz w:val="22"/>
                <w:szCs w:val="2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9BEC9FE" wp14:editId="1757E06E">
                      <wp:simplePos x="0" y="0"/>
                      <wp:positionH relativeFrom="column">
                        <wp:posOffset>201090</wp:posOffset>
                      </wp:positionH>
                      <wp:positionV relativeFrom="paragraph">
                        <wp:posOffset>142404</wp:posOffset>
                      </wp:positionV>
                      <wp:extent cx="2337620" cy="435077"/>
                      <wp:effectExtent l="0" t="0" r="24765" b="22225"/>
                      <wp:wrapNone/>
                      <wp:docPr id="194583351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7620" cy="4350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E23705A" w14:textId="77777777" w:rsidR="00764D52" w:rsidRDefault="00764D52" w:rsidP="00764D5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BEC9FE" id="Text Box 2" o:spid="_x0000_s1030" type="#_x0000_t202" style="position:absolute;left:0;text-align:left;margin-left:15.85pt;margin-top:11.2pt;width:184.05pt;height:34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" fillcolor="white [3201]" strokeweight=".5pt">
                      <v:textbox>
                        <w:txbxContent>
                          <w:p w14:paraId="1E23705A" w14:textId="77777777" w:rsidR="00764D52" w:rsidRDefault="00764D52" w:rsidP="00764D52"/>
                        </w:txbxContent>
                      </v:textbox>
                    </v:shape>
                  </w:pict>
                </mc:Fallback>
              </mc:AlternateContent>
            </w:r>
          </w:p>
          <w:p w14:paraId="0E0217CC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sz w:val="22"/>
                <w:szCs w:val="22"/>
              </w:rPr>
            </w:pPr>
          </w:p>
          <w:p w14:paraId="0157AAEE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sz w:val="22"/>
                <w:szCs w:val="22"/>
              </w:rPr>
            </w:pPr>
          </w:p>
          <w:p w14:paraId="1B451A52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sz w:val="22"/>
                <w:szCs w:val="22"/>
              </w:rPr>
            </w:pPr>
          </w:p>
          <w:p w14:paraId="450F758F" w14:textId="77777777" w:rsidR="00764D52" w:rsidRPr="00336357" w:rsidRDefault="00764D52" w:rsidP="00A169CC">
            <w:pPr>
              <w:pStyle w:val="NormalWeb"/>
              <w:spacing w:line="240" w:lineRule="atLeast"/>
              <w:rPr>
                <w:rFonts w:ascii="Wales Sans Body" w:hAnsi="Wales Sans Body" w:cs="Arial"/>
                <w:b/>
                <w:bCs/>
                <w:sz w:val="22"/>
                <w:szCs w:val="22"/>
              </w:rPr>
            </w:pPr>
          </w:p>
        </w:tc>
        <w:tc>
          <w:tcPr>
            <w:tcW w:w="4508" w:type="dxa"/>
          </w:tcPr>
          <w:p w14:paraId="7D1DD602" w14:textId="77777777" w:rsidR="00764D52" w:rsidRPr="00336357" w:rsidRDefault="00764D52" w:rsidP="00A169CC">
            <w:pPr>
              <w:pStyle w:val="NormalWeb"/>
              <w:spacing w:line="240" w:lineRule="atLeast"/>
              <w:ind w:left="644"/>
              <w:rPr>
                <w:rFonts w:ascii="Wales Sans Body" w:hAnsi="Wales Sans Body" w:cs="Arial"/>
                <w:sz w:val="22"/>
                <w:szCs w:val="22"/>
              </w:rPr>
            </w:pPr>
          </w:p>
          <w:p w14:paraId="7CA81830" w14:textId="77777777" w:rsidR="00764D52" w:rsidRPr="00336357" w:rsidRDefault="00764D52" w:rsidP="00764D52">
            <w:pPr>
              <w:pStyle w:val="NormalWeb"/>
              <w:numPr>
                <w:ilvl w:val="0"/>
                <w:numId w:val="53"/>
              </w:numPr>
              <w:spacing w:before="100" w:beforeAutospacing="1" w:after="100" w:afterAutospacing="1" w:line="240" w:lineRule="atLeast"/>
              <w:rPr>
                <w:rFonts w:ascii="Wales Sans Body" w:hAnsi="Wales Sans Body" w:cs="Arial"/>
                <w:sz w:val="22"/>
                <w:szCs w:val="22"/>
              </w:rPr>
            </w:pPr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Pam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nad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ydych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chi'n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defnyddio'r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bws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>? [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dewiswch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bob un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sy'n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berthnasol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>]</w:t>
            </w:r>
          </w:p>
          <w:p w14:paraId="57B4E73E" w14:textId="77777777" w:rsidR="00764D52" w:rsidRPr="00336357" w:rsidRDefault="00764D52" w:rsidP="00A169CC">
            <w:pPr>
              <w:pStyle w:val="NormalWeb"/>
              <w:spacing w:line="240" w:lineRule="atLeast"/>
              <w:ind w:left="644"/>
              <w:rPr>
                <w:rFonts w:ascii="Wales Sans Body" w:hAnsi="Wales Sans Body" w:cs="Arial"/>
                <w:sz w:val="22"/>
                <w:szCs w:val="22"/>
              </w:rPr>
            </w:pPr>
          </w:p>
          <w:p w14:paraId="52180E76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1337657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Mae'n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rhy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ddrud</w:t>
            </w:r>
            <w:proofErr w:type="spellEnd"/>
          </w:p>
          <w:p w14:paraId="7FEFB601" w14:textId="77777777" w:rsidR="00764D52" w:rsidRPr="00336357" w:rsidRDefault="00764D52" w:rsidP="00A169CC">
            <w:pPr>
              <w:pStyle w:val="NormalWeb"/>
              <w:spacing w:line="240" w:lineRule="atLeast"/>
              <w:rPr>
                <w:rFonts w:ascii="Wales Sans Body" w:hAnsi="Wales Sans Body" w:cs="Arial"/>
                <w:sz w:val="22"/>
                <w:szCs w:val="22"/>
              </w:rPr>
            </w:pPr>
          </w:p>
          <w:p w14:paraId="2A264F35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b/>
                <w:bCs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-292061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Nid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oes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gwasanaeth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addas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fy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                                                        </w:t>
            </w:r>
            <w:r w:rsidRPr="007F2A70">
              <w:rPr>
                <w:rFonts w:ascii="Wales Sans Body" w:hAnsi="Wales Sans Body" w:cs="Arial"/>
                <w:sz w:val="22"/>
                <w:szCs w:val="22"/>
              </w:rPr>
              <w:t>------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nghymuned</w:t>
            </w:r>
            <w:proofErr w:type="spellEnd"/>
          </w:p>
          <w:p w14:paraId="1AB96E10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b/>
                <w:bCs/>
                <w:sz w:val="22"/>
                <w:szCs w:val="22"/>
              </w:rPr>
            </w:pPr>
          </w:p>
          <w:p w14:paraId="56C00C11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b/>
                <w:bCs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530686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Nid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yw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gwasanaethau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bysiau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  <w:r w:rsidRPr="007F2A70">
              <w:rPr>
                <w:rFonts w:ascii="Wales Sans Body" w:hAnsi="Wales Sans Body" w:cs="Arial"/>
                <w:sz w:val="22"/>
                <w:szCs w:val="22"/>
              </w:rPr>
              <w:t>------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ddibynadwy</w:t>
            </w:r>
            <w:proofErr w:type="spellEnd"/>
          </w:p>
          <w:p w14:paraId="209BC11E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b/>
                <w:bCs/>
                <w:sz w:val="22"/>
                <w:szCs w:val="22"/>
              </w:rPr>
            </w:pPr>
          </w:p>
          <w:p w14:paraId="124C66AE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-658684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Nid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yw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gwasanaethau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bysiau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                   </w:t>
            </w:r>
            <w:r w:rsidRPr="007F2A70">
              <w:rPr>
                <w:rFonts w:ascii="Wales Sans Body" w:hAnsi="Wales Sans Body" w:cs="Arial"/>
                <w:sz w:val="22"/>
                <w:szCs w:val="22"/>
              </w:rPr>
              <w:t>------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hygyrch</w:t>
            </w:r>
            <w:proofErr w:type="spellEnd"/>
          </w:p>
          <w:p w14:paraId="180BDF54" w14:textId="77777777" w:rsidR="00764D52" w:rsidRPr="00336357" w:rsidRDefault="00764D52" w:rsidP="00A169CC">
            <w:pPr>
              <w:pStyle w:val="NormalWeb"/>
              <w:spacing w:line="240" w:lineRule="atLeast"/>
              <w:rPr>
                <w:rFonts w:ascii="Wales Sans Body" w:hAnsi="Wales Sans Body" w:cs="Arial"/>
                <w:sz w:val="22"/>
                <w:szCs w:val="22"/>
              </w:rPr>
            </w:pPr>
          </w:p>
          <w:p w14:paraId="1A83633F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-1015837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Nid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yw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gwasanaethau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bysiau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ddigon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    </w:t>
            </w:r>
            <w:r w:rsidRPr="007F2A70">
              <w:rPr>
                <w:rFonts w:ascii="Wales Sans Body" w:hAnsi="Wales Sans Body" w:cs="Arial"/>
                <w:sz w:val="22"/>
                <w:szCs w:val="22"/>
              </w:rPr>
              <w:t>------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aml</w:t>
            </w:r>
            <w:proofErr w:type="spellEnd"/>
          </w:p>
          <w:p w14:paraId="3D833789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sz w:val="22"/>
                <w:szCs w:val="22"/>
              </w:rPr>
            </w:pPr>
          </w:p>
          <w:p w14:paraId="6DF65FD4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-1225991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Mae'n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arafach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nag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opsiynau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eraill</w:t>
            </w:r>
            <w:proofErr w:type="spellEnd"/>
          </w:p>
          <w:p w14:paraId="1FC738C9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sz w:val="22"/>
                <w:szCs w:val="22"/>
              </w:rPr>
            </w:pPr>
          </w:p>
          <w:p w14:paraId="38DA38BB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281619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Mae'n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anghyfleus</w:t>
            </w:r>
            <w:proofErr w:type="spellEnd"/>
          </w:p>
          <w:p w14:paraId="26BF433D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sz w:val="22"/>
                <w:szCs w:val="22"/>
              </w:rPr>
            </w:pPr>
          </w:p>
          <w:p w14:paraId="128344D1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-652139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Mae gen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i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bryderon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diogelwch</w:t>
            </w:r>
            <w:proofErr w:type="spellEnd"/>
          </w:p>
          <w:p w14:paraId="50F3CE9B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sz w:val="22"/>
                <w:szCs w:val="22"/>
              </w:rPr>
            </w:pPr>
          </w:p>
          <w:p w14:paraId="3449F17E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1028911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Arall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[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nodwch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>]</w:t>
            </w:r>
          </w:p>
          <w:p w14:paraId="13C238CE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sz w:val="22"/>
                <w:szCs w:val="22"/>
              </w:rPr>
            </w:pPr>
            <w:r w:rsidRPr="00336357">
              <w:rPr>
                <w:rFonts w:ascii="Wales Sans Body" w:hAnsi="Wales Sans Body" w:cs="Arial"/>
                <w:noProof/>
                <w:sz w:val="22"/>
                <w:szCs w:val="2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149968F" wp14:editId="1F21A113">
                      <wp:simplePos x="0" y="0"/>
                      <wp:positionH relativeFrom="column">
                        <wp:posOffset>207071</wp:posOffset>
                      </wp:positionH>
                      <wp:positionV relativeFrom="paragraph">
                        <wp:posOffset>93980</wp:posOffset>
                      </wp:positionV>
                      <wp:extent cx="2337620" cy="1629697"/>
                      <wp:effectExtent l="0" t="0" r="24765" b="27940"/>
                      <wp:wrapNone/>
                      <wp:docPr id="1403578216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7620" cy="16296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099FFF1" w14:textId="77777777" w:rsidR="00764D52" w:rsidRDefault="00764D52" w:rsidP="00764D5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49968F" id="_x0000_s1031" type="#_x0000_t202" style="position:absolute;left:0;text-align:left;margin-left:16.3pt;margin-top:7.4pt;width:184.05pt;height:128.3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" fillcolor="white [3201]" strokeweight=".5pt">
                      <v:textbox>
                        <w:txbxContent>
                          <w:p w14:paraId="5099FFF1" w14:textId="77777777" w:rsidR="00764D52" w:rsidRDefault="00764D52" w:rsidP="00764D52"/>
                        </w:txbxContent>
                      </v:textbox>
                    </v:shape>
                  </w:pict>
                </mc:Fallback>
              </mc:AlternateContent>
            </w:r>
          </w:p>
          <w:p w14:paraId="1D09FBFF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sz w:val="22"/>
                <w:szCs w:val="22"/>
              </w:rPr>
            </w:pPr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</w:p>
          <w:p w14:paraId="23153237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sz w:val="22"/>
                <w:szCs w:val="22"/>
              </w:rPr>
            </w:pPr>
          </w:p>
          <w:p w14:paraId="7F3433E1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sz w:val="22"/>
                <w:szCs w:val="22"/>
              </w:rPr>
            </w:pPr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</w:p>
          <w:p w14:paraId="10B73F05" w14:textId="77777777" w:rsidR="00764D52" w:rsidRPr="00336357" w:rsidRDefault="00764D52" w:rsidP="00A169CC">
            <w:pPr>
              <w:pStyle w:val="NormalWeb"/>
              <w:spacing w:line="240" w:lineRule="atLeast"/>
              <w:rPr>
                <w:rFonts w:ascii="Wales Sans Body" w:hAnsi="Wales Sans Body" w:cs="Arial"/>
                <w:sz w:val="22"/>
                <w:szCs w:val="22"/>
              </w:rPr>
            </w:pPr>
          </w:p>
          <w:p w14:paraId="60F95517" w14:textId="77777777" w:rsidR="00764D52" w:rsidRPr="00336357" w:rsidRDefault="00764D52" w:rsidP="00A169CC">
            <w:pPr>
              <w:pStyle w:val="NormalWeb"/>
              <w:spacing w:line="240" w:lineRule="atLeast"/>
              <w:rPr>
                <w:rFonts w:ascii="Wales Sans Body" w:hAnsi="Wales Sans Body" w:cs="Arial"/>
                <w:sz w:val="22"/>
                <w:szCs w:val="22"/>
              </w:rPr>
            </w:pPr>
          </w:p>
          <w:p w14:paraId="58424EFC" w14:textId="77777777" w:rsidR="00764D52" w:rsidRPr="00336357" w:rsidRDefault="00764D52" w:rsidP="00A169CC">
            <w:pPr>
              <w:pStyle w:val="NormalWeb"/>
              <w:spacing w:line="240" w:lineRule="atLeast"/>
              <w:rPr>
                <w:rFonts w:ascii="Wales Sans Body" w:hAnsi="Wales Sans Body" w:cs="Arial"/>
                <w:sz w:val="22"/>
                <w:szCs w:val="22"/>
              </w:rPr>
            </w:pPr>
          </w:p>
          <w:p w14:paraId="02DD0E84" w14:textId="77777777" w:rsidR="00764D52" w:rsidRPr="00336357" w:rsidRDefault="00764D52" w:rsidP="00A169CC">
            <w:pPr>
              <w:pStyle w:val="NormalWeb"/>
              <w:spacing w:line="240" w:lineRule="atLeast"/>
              <w:rPr>
                <w:rFonts w:ascii="Wales Sans Body" w:hAnsi="Wales Sans Body" w:cs="Arial"/>
                <w:sz w:val="22"/>
                <w:szCs w:val="22"/>
              </w:rPr>
            </w:pPr>
          </w:p>
          <w:p w14:paraId="75827FD1" w14:textId="77777777" w:rsidR="00764D52" w:rsidRPr="00336357" w:rsidRDefault="00764D52" w:rsidP="00A169CC">
            <w:pPr>
              <w:pStyle w:val="NormalWeb"/>
              <w:spacing w:line="240" w:lineRule="atLeast"/>
              <w:rPr>
                <w:rFonts w:ascii="Wales Sans Body" w:hAnsi="Wales Sans Body" w:cs="Arial"/>
                <w:sz w:val="22"/>
                <w:szCs w:val="22"/>
              </w:rPr>
            </w:pPr>
          </w:p>
          <w:p w14:paraId="2A6E7907" w14:textId="77777777" w:rsidR="00764D52" w:rsidRPr="00336357" w:rsidRDefault="00764D52" w:rsidP="00A169CC">
            <w:pPr>
              <w:pStyle w:val="NormalWeb"/>
              <w:spacing w:line="240" w:lineRule="atLeast"/>
              <w:rPr>
                <w:rFonts w:ascii="Wales Sans Body" w:hAnsi="Wales Sans Body" w:cs="Arial"/>
                <w:sz w:val="22"/>
                <w:szCs w:val="22"/>
              </w:rPr>
            </w:pPr>
          </w:p>
          <w:p w14:paraId="6B25D4F0" w14:textId="77777777" w:rsidR="00764D52" w:rsidRPr="00336357" w:rsidRDefault="00764D52" w:rsidP="00A169CC">
            <w:pPr>
              <w:pStyle w:val="NormalWeb"/>
              <w:spacing w:line="240" w:lineRule="atLeast"/>
              <w:rPr>
                <w:rFonts w:ascii="Wales Sans Body" w:hAnsi="Wales Sans Body" w:cs="Arial"/>
                <w:sz w:val="22"/>
                <w:szCs w:val="22"/>
              </w:rPr>
            </w:pPr>
          </w:p>
        </w:tc>
      </w:tr>
    </w:tbl>
    <w:p w14:paraId="75FB9438" w14:textId="77777777" w:rsidR="00764D52" w:rsidRPr="00336357" w:rsidRDefault="00764D52" w:rsidP="00764D52">
      <w:pPr>
        <w:shd w:val="clear" w:color="auto" w:fill="F2F2F2" w:themeFill="background1" w:themeFillShade="F2"/>
        <w:rPr>
          <w:rFonts w:ascii="Wales Sans Body" w:eastAsia="Aptos" w:hAnsi="Wales Sans Body"/>
          <w:b/>
          <w:bCs/>
          <w:color w:val="C00000"/>
          <w:sz w:val="28"/>
          <w:szCs w:val="28"/>
        </w:rPr>
      </w:pPr>
      <w:r w:rsidRPr="00336357">
        <w:rPr>
          <w:rFonts w:ascii="Wales Sans Body" w:hAnsi="Wales Sans Body" w:cs="Arial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682D276C" wp14:editId="3BDA44DF">
                <wp:simplePos x="0" y="0"/>
                <wp:positionH relativeFrom="column">
                  <wp:posOffset>-22194</wp:posOffset>
                </wp:positionH>
                <wp:positionV relativeFrom="paragraph">
                  <wp:posOffset>4439</wp:posOffset>
                </wp:positionV>
                <wp:extent cx="5772785" cy="5570343"/>
                <wp:effectExtent l="0" t="0" r="0" b="0"/>
                <wp:wrapNone/>
                <wp:docPr id="1103466550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785" cy="557034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1F2B0D" id="Rectangle 3" o:spid="_x0000_s1026" alt="&quot;&quot;" style="position:absolute;margin-left:-1.75pt;margin-top:.35pt;width:454.55pt;height:438.6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" fillcolor="#f2f2f2 [3052]" stroked="f" strokeweight="1pt"/>
            </w:pict>
          </mc:Fallback>
        </mc:AlternateContent>
      </w:r>
      <w:r w:rsidRPr="00336357">
        <w:rPr>
          <w:rFonts w:ascii="Wales Sans Body" w:eastAsia="Aptos" w:hAnsi="Wales Sans Body"/>
          <w:b/>
          <w:bCs/>
          <w:color w:val="C00000"/>
          <w:sz w:val="28"/>
          <w:szCs w:val="28"/>
        </w:rPr>
        <w:t xml:space="preserve">Adran 2: </w:t>
      </w:r>
      <w:proofErr w:type="spellStart"/>
      <w:r w:rsidRPr="00336357">
        <w:rPr>
          <w:rFonts w:ascii="Wales Sans Body" w:eastAsia="Aptos" w:hAnsi="Wales Sans Body"/>
          <w:b/>
          <w:bCs/>
          <w:color w:val="C00000"/>
          <w:sz w:val="28"/>
          <w:szCs w:val="28"/>
        </w:rPr>
        <w:t>Ynglŷn</w:t>
      </w:r>
      <w:proofErr w:type="spellEnd"/>
      <w:r w:rsidRPr="00336357">
        <w:rPr>
          <w:rFonts w:ascii="Wales Sans Body" w:eastAsia="Aptos" w:hAnsi="Wales Sans Body"/>
          <w:b/>
          <w:bCs/>
          <w:color w:val="C00000"/>
          <w:sz w:val="28"/>
          <w:szCs w:val="28"/>
        </w:rPr>
        <w:t xml:space="preserve"> </w:t>
      </w:r>
      <w:proofErr w:type="spellStart"/>
      <w:r w:rsidRPr="00336357">
        <w:rPr>
          <w:rFonts w:ascii="Wales Sans Body" w:eastAsia="Aptos" w:hAnsi="Wales Sans Body"/>
          <w:b/>
          <w:bCs/>
          <w:color w:val="C00000"/>
          <w:sz w:val="28"/>
          <w:szCs w:val="28"/>
        </w:rPr>
        <w:t>â'n</w:t>
      </w:r>
      <w:proofErr w:type="spellEnd"/>
      <w:r w:rsidRPr="00336357">
        <w:rPr>
          <w:rFonts w:ascii="Wales Sans Body" w:eastAsia="Aptos" w:hAnsi="Wales Sans Body"/>
          <w:b/>
          <w:bCs/>
          <w:color w:val="C00000"/>
          <w:sz w:val="28"/>
          <w:szCs w:val="28"/>
        </w:rPr>
        <w:t xml:space="preserve"> </w:t>
      </w:r>
      <w:proofErr w:type="spellStart"/>
      <w:r w:rsidRPr="00336357">
        <w:rPr>
          <w:rFonts w:ascii="Wales Sans Body" w:eastAsia="Aptos" w:hAnsi="Wales Sans Body"/>
          <w:b/>
          <w:bCs/>
          <w:color w:val="C00000"/>
          <w:sz w:val="28"/>
          <w:szCs w:val="28"/>
        </w:rPr>
        <w:t>Rhwydwaith</w:t>
      </w:r>
      <w:proofErr w:type="spellEnd"/>
      <w:r w:rsidRPr="00336357">
        <w:rPr>
          <w:rFonts w:ascii="Wales Sans Body" w:eastAsia="Aptos" w:hAnsi="Wales Sans Body"/>
          <w:b/>
          <w:bCs/>
          <w:color w:val="C00000"/>
          <w:sz w:val="28"/>
          <w:szCs w:val="28"/>
        </w:rPr>
        <w:t xml:space="preserve"> Sylfaen </w:t>
      </w:r>
      <w:proofErr w:type="spellStart"/>
      <w:r w:rsidRPr="00336357">
        <w:rPr>
          <w:rFonts w:ascii="Wales Sans Body" w:eastAsia="Aptos" w:hAnsi="Wales Sans Body"/>
          <w:b/>
          <w:bCs/>
          <w:color w:val="C00000"/>
          <w:sz w:val="28"/>
          <w:szCs w:val="28"/>
        </w:rPr>
        <w:t>Arfaethedig</w:t>
      </w:r>
      <w:proofErr w:type="spellEnd"/>
    </w:p>
    <w:p w14:paraId="4F722313" w14:textId="77777777" w:rsidR="00764D52" w:rsidRPr="00336357" w:rsidRDefault="00764D52" w:rsidP="00764D52">
      <w:pPr>
        <w:pStyle w:val="NormalWeb"/>
        <w:shd w:val="clear" w:color="auto" w:fill="F2F2F2" w:themeFill="background1" w:themeFillShade="F2"/>
        <w:spacing w:after="0" w:line="240" w:lineRule="atLeast"/>
        <w:rPr>
          <w:rFonts w:ascii="Wales Sans Body" w:hAnsi="Wales Sans Body" w:cs="Arial"/>
          <w:sz w:val="22"/>
          <w:szCs w:val="22"/>
        </w:rPr>
      </w:pPr>
      <w:proofErr w:type="spellStart"/>
      <w:r w:rsidRPr="00336357">
        <w:rPr>
          <w:rFonts w:ascii="Wales Sans Body" w:hAnsi="Wales Sans Body" w:cs="Arial"/>
          <w:sz w:val="22"/>
          <w:szCs w:val="22"/>
        </w:rPr>
        <w:t>Rydym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wedi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defnyddio'r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rhwydwaith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presennol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fel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man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cychwyn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i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ddatblygu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ein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Rhwydwaith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Sylfaen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Arfaethedig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.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Dyma'r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rhwydwaith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yr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ydym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yn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credu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y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gallwn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ei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gyflawni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o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fewn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terfynau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ein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hadnoddau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presennol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(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cyllid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,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bysiau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a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gyrwyr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>).</w:t>
      </w:r>
    </w:p>
    <w:p w14:paraId="68B87E1F" w14:textId="77777777" w:rsidR="00764D52" w:rsidRPr="00336357" w:rsidRDefault="00764D52" w:rsidP="00764D52">
      <w:pPr>
        <w:pStyle w:val="NormalWeb"/>
        <w:shd w:val="clear" w:color="auto" w:fill="F2F2F2" w:themeFill="background1" w:themeFillShade="F2"/>
        <w:spacing w:line="240" w:lineRule="atLeast"/>
        <w:rPr>
          <w:rFonts w:ascii="Wales Sans Body" w:hAnsi="Wales Sans Body" w:cs="Arial"/>
          <w:sz w:val="22"/>
          <w:szCs w:val="22"/>
        </w:rPr>
      </w:pPr>
      <w:r w:rsidRPr="00336357">
        <w:rPr>
          <w:rFonts w:ascii="Wales Sans Body" w:hAnsi="Wales Sans Body" w:cs="Arial"/>
          <w:sz w:val="22"/>
          <w:szCs w:val="22"/>
        </w:rPr>
        <w:t xml:space="preserve">Mae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cynllunio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ein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Rhwydwaith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Sylfaen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Arfaethedig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gan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ddefnyddio'r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un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lefel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o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adnoddau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sydd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yn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y system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heddiw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yn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golygu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nad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ydym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wedi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gallu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cynnig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newidiadau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ym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mhobman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. Felly,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ar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gyfer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rhai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lleoedd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bydd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ein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Rhwydwaith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Sylfaen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Arfaethedig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yr un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fath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â'r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rhwydwaith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presennol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,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tra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mewn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lleoedd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eraill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rydym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wedi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awgrymu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newidiadau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>.</w:t>
      </w:r>
    </w:p>
    <w:p w14:paraId="08CB4C86" w14:textId="77777777" w:rsidR="00764D52" w:rsidRPr="00336357" w:rsidRDefault="00764D52" w:rsidP="00764D52">
      <w:pPr>
        <w:pStyle w:val="NormalWeb"/>
        <w:shd w:val="clear" w:color="auto" w:fill="F2F2F2" w:themeFill="background1" w:themeFillShade="F2"/>
        <w:spacing w:after="0" w:line="240" w:lineRule="atLeast"/>
        <w:rPr>
          <w:rFonts w:ascii="Wales Sans Body" w:hAnsi="Wales Sans Body" w:cs="Arial"/>
          <w:b/>
          <w:bCs/>
          <w:sz w:val="22"/>
          <w:szCs w:val="22"/>
        </w:rPr>
      </w:pPr>
      <w:proofErr w:type="spellStart"/>
      <w:r w:rsidRPr="00336357">
        <w:rPr>
          <w:rFonts w:ascii="Wales Sans Body" w:hAnsi="Wales Sans Body" w:cs="Arial"/>
          <w:b/>
          <w:bCs/>
          <w:sz w:val="22"/>
          <w:szCs w:val="22"/>
        </w:rPr>
        <w:t>Newidiadau</w:t>
      </w:r>
      <w:proofErr w:type="spellEnd"/>
      <w:r w:rsidRPr="00336357">
        <w:rPr>
          <w:rFonts w:ascii="Wales Sans Body" w:hAnsi="Wales Sans Body" w:cs="Arial"/>
          <w:b/>
          <w:bCs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b/>
          <w:bCs/>
          <w:sz w:val="22"/>
          <w:szCs w:val="22"/>
        </w:rPr>
        <w:t>arfaethedig</w:t>
      </w:r>
      <w:proofErr w:type="spellEnd"/>
    </w:p>
    <w:p w14:paraId="7A435B50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eastAsia="Wales Sans Body" w:hAnsi="Wales Sans Body"/>
        </w:rPr>
        <w:t xml:space="preserve">Lle </w:t>
      </w:r>
      <w:proofErr w:type="spellStart"/>
      <w:r w:rsidRPr="00336357">
        <w:rPr>
          <w:rFonts w:ascii="Wales Sans Body" w:eastAsia="Wales Sans Body" w:hAnsi="Wales Sans Body"/>
        </w:rPr>
        <w:t>rydym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wedi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cynnig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newidiadau</w:t>
      </w:r>
      <w:proofErr w:type="spellEnd"/>
      <w:r w:rsidRPr="00336357">
        <w:rPr>
          <w:rFonts w:ascii="Wales Sans Body" w:eastAsia="Wales Sans Body" w:hAnsi="Wales Sans Body"/>
        </w:rPr>
        <w:t xml:space="preserve">, </w:t>
      </w:r>
      <w:proofErr w:type="spellStart"/>
      <w:r w:rsidRPr="00336357">
        <w:rPr>
          <w:rFonts w:ascii="Wales Sans Body" w:eastAsia="Wales Sans Body" w:hAnsi="Wales Sans Body"/>
        </w:rPr>
        <w:t>maent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wedi’i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seilio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ar</w:t>
      </w:r>
      <w:proofErr w:type="spellEnd"/>
      <w:r w:rsidRPr="00336357">
        <w:rPr>
          <w:rFonts w:ascii="Wales Sans Body" w:eastAsia="Wales Sans Body" w:hAnsi="Wales Sans Body"/>
        </w:rPr>
        <w:t xml:space="preserve"> y </w:t>
      </w:r>
      <w:proofErr w:type="spellStart"/>
      <w:r w:rsidRPr="00336357">
        <w:rPr>
          <w:rFonts w:ascii="Wales Sans Body" w:eastAsia="Wales Sans Body" w:hAnsi="Wales Sans Body"/>
        </w:rPr>
        <w:t>canlynol</w:t>
      </w:r>
      <w:proofErr w:type="spellEnd"/>
      <w:r w:rsidRPr="00336357">
        <w:rPr>
          <w:rFonts w:ascii="Wales Sans Body" w:eastAsia="Wales Sans Body" w:hAnsi="Wales Sans Body"/>
        </w:rPr>
        <w:t xml:space="preserve">: </w:t>
      </w:r>
    </w:p>
    <w:p w14:paraId="0512F378" w14:textId="77777777" w:rsidR="00764D52" w:rsidRPr="00336357" w:rsidRDefault="00764D52" w:rsidP="00764D52">
      <w:pPr>
        <w:rPr>
          <w:rFonts w:ascii="Wales Sans Body" w:hAnsi="Wales Sans Body"/>
        </w:rPr>
      </w:pPr>
    </w:p>
    <w:p w14:paraId="4312E92F" w14:textId="77777777" w:rsidR="00764D52" w:rsidRPr="00336357" w:rsidRDefault="00764D52" w:rsidP="00764D52">
      <w:pPr>
        <w:numPr>
          <w:ilvl w:val="0"/>
          <w:numId w:val="72"/>
        </w:numPr>
        <w:spacing w:before="0" w:after="0" w:line="240" w:lineRule="auto"/>
        <w:rPr>
          <w:rFonts w:ascii="Wales Sans Body" w:hAnsi="Wales Sans Body"/>
        </w:rPr>
      </w:pPr>
      <w:proofErr w:type="spellStart"/>
      <w:r w:rsidRPr="00336357">
        <w:rPr>
          <w:rFonts w:ascii="Wales Sans Body" w:eastAsia="Wales Sans Body" w:hAnsi="Wales Sans Body"/>
        </w:rPr>
        <w:t>Rhoi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rhwydwaith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symlach</w:t>
      </w:r>
      <w:proofErr w:type="spellEnd"/>
      <w:r w:rsidRPr="00336357">
        <w:rPr>
          <w:rFonts w:ascii="Wales Sans Body" w:eastAsia="Wales Sans Body" w:hAnsi="Wales Sans Body"/>
        </w:rPr>
        <w:t xml:space="preserve">, </w:t>
      </w:r>
      <w:proofErr w:type="spellStart"/>
      <w:r w:rsidRPr="00336357">
        <w:rPr>
          <w:rFonts w:ascii="Wales Sans Body" w:eastAsia="Wales Sans Body" w:hAnsi="Wales Sans Body"/>
        </w:rPr>
        <w:t>sy'n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hawdd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ei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esbonio</w:t>
      </w:r>
      <w:proofErr w:type="spellEnd"/>
      <w:r w:rsidRPr="00336357">
        <w:rPr>
          <w:rFonts w:ascii="Wales Sans Body" w:eastAsia="Wales Sans Body" w:hAnsi="Wales Sans Body"/>
        </w:rPr>
        <w:t xml:space="preserve">, </w:t>
      </w:r>
      <w:proofErr w:type="spellStart"/>
      <w:r w:rsidRPr="00336357">
        <w:rPr>
          <w:rFonts w:ascii="Wales Sans Body" w:eastAsia="Wales Sans Body" w:hAnsi="Wales Sans Body"/>
        </w:rPr>
        <w:t>ei</w:t>
      </w:r>
      <w:proofErr w:type="spellEnd"/>
      <w:r w:rsidRPr="00336357">
        <w:rPr>
          <w:rFonts w:ascii="Wales Sans Body" w:eastAsia="Wales Sans Body" w:hAnsi="Wales Sans Body"/>
        </w:rPr>
        <w:t xml:space="preserve"> gofio </w:t>
      </w:r>
      <w:proofErr w:type="spellStart"/>
      <w:r w:rsidRPr="00336357">
        <w:rPr>
          <w:rFonts w:ascii="Wales Sans Body" w:eastAsia="Wales Sans Body" w:hAnsi="Wales Sans Body"/>
        </w:rPr>
        <w:t>a'i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lywio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ar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waith</w:t>
      </w:r>
      <w:proofErr w:type="spellEnd"/>
      <w:r w:rsidRPr="00336357">
        <w:rPr>
          <w:rFonts w:ascii="Wales Sans Body" w:eastAsia="Wales Sans Body" w:hAnsi="Wales Sans Body"/>
        </w:rPr>
        <w:t>.</w:t>
      </w:r>
      <w:r w:rsidRPr="00336357">
        <w:rPr>
          <w:rFonts w:ascii="Calibri" w:eastAsia="Calibri" w:hAnsi="Calibri" w:cs="Calibri"/>
        </w:rPr>
        <w:t> </w:t>
      </w:r>
    </w:p>
    <w:p w14:paraId="47887874" w14:textId="77777777" w:rsidR="00764D52" w:rsidRPr="00336357" w:rsidRDefault="00764D52" w:rsidP="00764D52">
      <w:pPr>
        <w:numPr>
          <w:ilvl w:val="0"/>
          <w:numId w:val="73"/>
        </w:numPr>
        <w:spacing w:before="0" w:after="0" w:line="240" w:lineRule="auto"/>
        <w:rPr>
          <w:rFonts w:ascii="Wales Sans Body" w:hAnsi="Wales Sans Body"/>
        </w:rPr>
      </w:pPr>
      <w:proofErr w:type="spellStart"/>
      <w:r w:rsidRPr="00336357">
        <w:rPr>
          <w:rFonts w:ascii="Wales Sans Body" w:eastAsia="Wales Sans Body" w:hAnsi="Wales Sans Body"/>
        </w:rPr>
        <w:t>Cynnig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gwasanaethau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aml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ar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lwybrau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craidd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fydd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yn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denu'r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nifer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uchaf</w:t>
      </w:r>
      <w:proofErr w:type="spellEnd"/>
      <w:r w:rsidRPr="00336357">
        <w:rPr>
          <w:rFonts w:ascii="Wales Sans Body" w:eastAsia="Wales Sans Body" w:hAnsi="Wales Sans Body"/>
        </w:rPr>
        <w:t xml:space="preserve"> o </w:t>
      </w:r>
      <w:proofErr w:type="spellStart"/>
      <w:r w:rsidRPr="00336357">
        <w:rPr>
          <w:rFonts w:ascii="Wales Sans Body" w:eastAsia="Wales Sans Body" w:hAnsi="Wales Sans Body"/>
        </w:rPr>
        <w:t>ddefnyddwyr</w:t>
      </w:r>
      <w:proofErr w:type="spellEnd"/>
      <w:r w:rsidRPr="00336357">
        <w:rPr>
          <w:rFonts w:ascii="Wales Sans Body" w:eastAsia="Wales Sans Body" w:hAnsi="Wales Sans Body"/>
        </w:rPr>
        <w:t>.</w:t>
      </w:r>
      <w:r w:rsidRPr="00336357">
        <w:rPr>
          <w:rFonts w:ascii="Calibri" w:eastAsia="Calibri" w:hAnsi="Calibri" w:cs="Calibri"/>
        </w:rPr>
        <w:t> </w:t>
      </w:r>
    </w:p>
    <w:p w14:paraId="5981E5D0" w14:textId="77777777" w:rsidR="00764D52" w:rsidRPr="00336357" w:rsidRDefault="00764D52" w:rsidP="00764D52">
      <w:pPr>
        <w:numPr>
          <w:ilvl w:val="0"/>
          <w:numId w:val="74"/>
        </w:numPr>
        <w:spacing w:before="0" w:after="0" w:line="240" w:lineRule="auto"/>
        <w:rPr>
          <w:rFonts w:ascii="Wales Sans Body" w:hAnsi="Wales Sans Body"/>
        </w:rPr>
      </w:pPr>
      <w:proofErr w:type="spellStart"/>
      <w:r w:rsidRPr="00336357">
        <w:rPr>
          <w:rFonts w:ascii="Wales Sans Body" w:eastAsia="Wales Sans Body" w:hAnsi="Wales Sans Body"/>
        </w:rPr>
        <w:t>Gwneud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hi’n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bosibl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i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gyfnewid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rhwng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gwasanaethau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bysiau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i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alluogi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teithiau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cyflymach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i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fwy</w:t>
      </w:r>
      <w:proofErr w:type="spellEnd"/>
      <w:r w:rsidRPr="00336357">
        <w:rPr>
          <w:rFonts w:ascii="Wales Sans Body" w:eastAsia="Wales Sans Body" w:hAnsi="Wales Sans Body"/>
        </w:rPr>
        <w:t xml:space="preserve"> o </w:t>
      </w:r>
      <w:proofErr w:type="spellStart"/>
      <w:r w:rsidRPr="00336357">
        <w:rPr>
          <w:rFonts w:ascii="Wales Sans Body" w:eastAsia="Wales Sans Body" w:hAnsi="Wales Sans Body"/>
        </w:rPr>
        <w:t>gyrchfannau</w:t>
      </w:r>
      <w:proofErr w:type="spellEnd"/>
      <w:r w:rsidRPr="00336357">
        <w:rPr>
          <w:rFonts w:ascii="Wales Sans Body" w:eastAsia="Wales Sans Body" w:hAnsi="Wales Sans Body"/>
        </w:rPr>
        <w:t>.</w:t>
      </w:r>
      <w:r w:rsidRPr="00336357">
        <w:rPr>
          <w:rFonts w:ascii="Calibri" w:eastAsia="Calibri" w:hAnsi="Calibri" w:cs="Calibri"/>
        </w:rPr>
        <w:t> </w:t>
      </w:r>
    </w:p>
    <w:p w14:paraId="675A3713" w14:textId="77777777" w:rsidR="00764D52" w:rsidRPr="00B62EC2" w:rsidRDefault="00764D52" w:rsidP="00764D52">
      <w:pPr>
        <w:numPr>
          <w:ilvl w:val="0"/>
          <w:numId w:val="75"/>
        </w:numPr>
        <w:spacing w:before="0" w:after="0" w:line="240" w:lineRule="auto"/>
        <w:rPr>
          <w:rFonts w:ascii="Wales Sans Body" w:hAnsi="Wales Sans Body"/>
        </w:rPr>
      </w:pPr>
      <w:proofErr w:type="spellStart"/>
      <w:r w:rsidRPr="00336357">
        <w:rPr>
          <w:rFonts w:ascii="Wales Sans Body" w:eastAsia="Wales Sans Body" w:hAnsi="Wales Sans Body"/>
        </w:rPr>
        <w:t>Darparu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gwasanaethau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mwy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uniongyrchol</w:t>
      </w:r>
      <w:proofErr w:type="spellEnd"/>
      <w:r w:rsidRPr="00336357">
        <w:rPr>
          <w:rFonts w:ascii="Wales Sans Body" w:eastAsia="Wales Sans Body" w:hAnsi="Wales Sans Body"/>
        </w:rPr>
        <w:t>.</w:t>
      </w:r>
    </w:p>
    <w:p w14:paraId="0AFFBDEE" w14:textId="77777777" w:rsidR="00764D52" w:rsidRPr="00336357" w:rsidRDefault="00764D52" w:rsidP="00764D52">
      <w:pPr>
        <w:spacing w:after="0" w:line="240" w:lineRule="auto"/>
        <w:ind w:left="720"/>
        <w:rPr>
          <w:rFonts w:ascii="Wales Sans Body" w:hAnsi="Wales Sans Body"/>
        </w:rPr>
      </w:pPr>
      <w:r w:rsidRPr="00336357">
        <w:rPr>
          <w:rFonts w:ascii="Calibri" w:eastAsia="Calibri" w:hAnsi="Calibri" w:cs="Calibri"/>
        </w:rPr>
        <w:t> </w:t>
      </w:r>
    </w:p>
    <w:p w14:paraId="102607C4" w14:textId="77777777" w:rsidR="00764D52" w:rsidRPr="00336357" w:rsidRDefault="00764D52" w:rsidP="00764D52">
      <w:pPr>
        <w:pStyle w:val="NormalWeb"/>
        <w:shd w:val="clear" w:color="auto" w:fill="F2F2F2" w:themeFill="background1" w:themeFillShade="F2"/>
        <w:spacing w:after="0" w:line="240" w:lineRule="atLeast"/>
        <w:rPr>
          <w:rFonts w:ascii="Wales Sans Body" w:hAnsi="Wales Sans Body" w:cs="Arial"/>
          <w:b/>
          <w:bCs/>
          <w:sz w:val="22"/>
          <w:szCs w:val="22"/>
        </w:rPr>
      </w:pPr>
      <w:r w:rsidRPr="00336357">
        <w:rPr>
          <w:rFonts w:ascii="Wales Sans Body" w:hAnsi="Wales Sans Body" w:cs="Arial"/>
          <w:b/>
          <w:bCs/>
          <w:sz w:val="22"/>
          <w:szCs w:val="22"/>
        </w:rPr>
        <w:t xml:space="preserve">Nodi </w:t>
      </w:r>
      <w:proofErr w:type="spellStart"/>
      <w:r w:rsidRPr="00336357">
        <w:rPr>
          <w:rFonts w:ascii="Wales Sans Body" w:hAnsi="Wales Sans Body" w:cs="Arial"/>
          <w:b/>
          <w:bCs/>
          <w:sz w:val="22"/>
          <w:szCs w:val="22"/>
        </w:rPr>
        <w:t>Newidiadau</w:t>
      </w:r>
      <w:proofErr w:type="spellEnd"/>
    </w:p>
    <w:p w14:paraId="1E049570" w14:textId="77777777" w:rsidR="00764D52" w:rsidRPr="00336357" w:rsidRDefault="00764D52" w:rsidP="00764D52">
      <w:pPr>
        <w:rPr>
          <w:rFonts w:ascii="Wales Sans Body" w:hAnsi="Wales Sans Body"/>
        </w:rPr>
      </w:pPr>
      <w:proofErr w:type="spellStart"/>
      <w:r w:rsidRPr="00336357">
        <w:rPr>
          <w:rFonts w:ascii="Wales Sans Body" w:eastAsia="Wales Sans Body" w:hAnsi="Wales Sans Body"/>
        </w:rPr>
        <w:t>Bydd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modd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adnabod</w:t>
      </w:r>
      <w:proofErr w:type="spellEnd"/>
      <w:r w:rsidRPr="00336357">
        <w:rPr>
          <w:rFonts w:ascii="Wales Sans Body" w:eastAsia="Wales Sans Body" w:hAnsi="Wales Sans Body"/>
        </w:rPr>
        <w:t xml:space="preserve"> y </w:t>
      </w:r>
      <w:proofErr w:type="spellStart"/>
      <w:r w:rsidRPr="00336357">
        <w:rPr>
          <w:rFonts w:ascii="Wales Sans Body" w:eastAsia="Wales Sans Body" w:hAnsi="Wales Sans Body"/>
        </w:rPr>
        <w:t>llwybrau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ry'n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ni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wedi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cynnig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newidiadau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ar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eu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cyfer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gan</w:t>
      </w:r>
      <w:proofErr w:type="spellEnd"/>
      <w:r w:rsidRPr="00336357">
        <w:rPr>
          <w:rFonts w:ascii="Wales Sans Body" w:eastAsia="Wales Sans Body" w:hAnsi="Wales Sans Body"/>
        </w:rPr>
        <w:t xml:space="preserve"> y </w:t>
      </w:r>
      <w:proofErr w:type="spellStart"/>
      <w:r w:rsidRPr="00336357">
        <w:rPr>
          <w:rFonts w:ascii="Wales Sans Body" w:eastAsia="Wales Sans Body" w:hAnsi="Wales Sans Body"/>
        </w:rPr>
        <w:t>bydd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llythyren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fach</w:t>
      </w:r>
      <w:proofErr w:type="spellEnd"/>
      <w:r w:rsidRPr="00336357">
        <w:rPr>
          <w:rFonts w:ascii="Wales Sans Body" w:eastAsia="Wales Sans Body" w:hAnsi="Wales Sans Body"/>
        </w:rPr>
        <w:t xml:space="preserve"> o </w:t>
      </w:r>
      <w:proofErr w:type="spellStart"/>
      <w:r w:rsidRPr="00336357">
        <w:rPr>
          <w:rFonts w:ascii="Wales Sans Body" w:eastAsia="Wales Sans Body" w:hAnsi="Wales Sans Body"/>
        </w:rPr>
        <w:t>flaen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rhif</w:t>
      </w:r>
      <w:proofErr w:type="spellEnd"/>
      <w:r w:rsidRPr="00336357">
        <w:rPr>
          <w:rFonts w:ascii="Wales Sans Body" w:eastAsia="Wales Sans Body" w:hAnsi="Wales Sans Body"/>
        </w:rPr>
        <w:t xml:space="preserve"> y </w:t>
      </w:r>
      <w:proofErr w:type="spellStart"/>
      <w:r w:rsidRPr="00336357">
        <w:rPr>
          <w:rFonts w:ascii="Wales Sans Body" w:eastAsia="Wales Sans Body" w:hAnsi="Wales Sans Body"/>
        </w:rPr>
        <w:t>gwasanaeth</w:t>
      </w:r>
      <w:proofErr w:type="spellEnd"/>
      <w:r w:rsidRPr="00336357">
        <w:rPr>
          <w:rFonts w:ascii="Wales Sans Body" w:eastAsia="Wales Sans Body" w:hAnsi="Wales Sans Body"/>
        </w:rPr>
        <w:t xml:space="preserve">.  Er </w:t>
      </w:r>
      <w:proofErr w:type="spellStart"/>
      <w:r w:rsidRPr="00336357">
        <w:rPr>
          <w:rFonts w:ascii="Wales Sans Body" w:eastAsia="Wales Sans Body" w:hAnsi="Wales Sans Body"/>
        </w:rPr>
        <w:t>enghraifft</w:t>
      </w:r>
      <w:proofErr w:type="spellEnd"/>
      <w:r w:rsidRPr="00336357">
        <w:rPr>
          <w:rFonts w:ascii="Wales Sans Body" w:eastAsia="Wales Sans Body" w:hAnsi="Wales Sans Body"/>
        </w:rPr>
        <w:t xml:space="preserve">, </w:t>
      </w:r>
      <w:proofErr w:type="spellStart"/>
      <w:r w:rsidRPr="00336357">
        <w:rPr>
          <w:rFonts w:ascii="Wales Sans Body" w:eastAsia="Wales Sans Body" w:hAnsi="Wales Sans Body"/>
        </w:rPr>
        <w:t>oherwydd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ein</w:t>
      </w:r>
      <w:proofErr w:type="spellEnd"/>
      <w:r w:rsidRPr="00336357">
        <w:rPr>
          <w:rFonts w:ascii="Wales Sans Body" w:eastAsia="Wales Sans Body" w:hAnsi="Wales Sans Body"/>
        </w:rPr>
        <w:t xml:space="preserve"> bod </w:t>
      </w:r>
      <w:proofErr w:type="spellStart"/>
      <w:r w:rsidRPr="00336357">
        <w:rPr>
          <w:rFonts w:ascii="Wales Sans Body" w:eastAsia="Wales Sans Body" w:hAnsi="Wales Sans Body"/>
        </w:rPr>
        <w:t>yn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cynnig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gwneud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newidiadau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i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wasanaeth</w:t>
      </w:r>
      <w:proofErr w:type="spellEnd"/>
      <w:r w:rsidRPr="00336357">
        <w:rPr>
          <w:rFonts w:ascii="Wales Sans Body" w:eastAsia="Wales Sans Body" w:hAnsi="Wales Sans Body"/>
        </w:rPr>
        <w:t xml:space="preserve"> 150 </w:t>
      </w:r>
      <w:proofErr w:type="spellStart"/>
      <w:r w:rsidRPr="00336357">
        <w:rPr>
          <w:rFonts w:ascii="Wales Sans Body" w:eastAsia="Wales Sans Body" w:hAnsi="Wales Sans Body"/>
        </w:rPr>
        <w:t>yng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Nghastell-nedd</w:t>
      </w:r>
      <w:proofErr w:type="spellEnd"/>
      <w:r w:rsidRPr="00336357">
        <w:rPr>
          <w:rFonts w:ascii="Wales Sans Body" w:eastAsia="Wales Sans Body" w:hAnsi="Wales Sans Body"/>
        </w:rPr>
        <w:t xml:space="preserve">, </w:t>
      </w:r>
      <w:proofErr w:type="spellStart"/>
      <w:r w:rsidRPr="00336357">
        <w:rPr>
          <w:rFonts w:ascii="Wales Sans Body" w:eastAsia="Wales Sans Body" w:hAnsi="Wales Sans Body"/>
        </w:rPr>
        <w:t>gelwir</w:t>
      </w:r>
      <w:proofErr w:type="spellEnd"/>
      <w:r w:rsidRPr="00336357">
        <w:rPr>
          <w:rFonts w:ascii="Wales Sans Body" w:eastAsia="Wales Sans Body" w:hAnsi="Wales Sans Body"/>
        </w:rPr>
        <w:t xml:space="preserve"> y </w:t>
      </w:r>
      <w:proofErr w:type="spellStart"/>
      <w:proofErr w:type="gramStart"/>
      <w:r w:rsidRPr="00336357">
        <w:rPr>
          <w:rFonts w:ascii="Wales Sans Body" w:eastAsia="Wales Sans Body" w:hAnsi="Wales Sans Body"/>
        </w:rPr>
        <w:t>gwasanaeth</w:t>
      </w:r>
      <w:proofErr w:type="spellEnd"/>
      <w:r w:rsidRPr="00336357">
        <w:rPr>
          <w:rFonts w:ascii="Wales Sans Body" w:eastAsia="Wales Sans Body" w:hAnsi="Wales Sans Body"/>
        </w:rPr>
        <w:t xml:space="preserve">  </w:t>
      </w:r>
      <w:proofErr w:type="spellStart"/>
      <w:r w:rsidRPr="00336357">
        <w:rPr>
          <w:rFonts w:ascii="Wales Sans Body" w:eastAsia="Wales Sans Body" w:hAnsi="Wales Sans Body"/>
        </w:rPr>
        <w:t>yn</w:t>
      </w:r>
      <w:proofErr w:type="spellEnd"/>
      <w:proofErr w:type="gramEnd"/>
      <w:r w:rsidRPr="00336357">
        <w:rPr>
          <w:rFonts w:ascii="Wales Sans Body" w:eastAsia="Wales Sans Body" w:hAnsi="Wales Sans Body"/>
        </w:rPr>
        <w:t xml:space="preserve"> u51.  Er </w:t>
      </w:r>
      <w:proofErr w:type="spellStart"/>
      <w:r w:rsidRPr="00336357">
        <w:rPr>
          <w:rFonts w:ascii="Wales Sans Body" w:eastAsia="Wales Sans Body" w:hAnsi="Wales Sans Body"/>
        </w:rPr>
        <w:t>nad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ydyn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ni'n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cynnig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gwneud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newidiadau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i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wasanaeth</w:t>
      </w:r>
      <w:proofErr w:type="spellEnd"/>
      <w:r w:rsidRPr="00336357">
        <w:rPr>
          <w:rFonts w:ascii="Wales Sans Body" w:eastAsia="Wales Sans Body" w:hAnsi="Wales Sans Body"/>
        </w:rPr>
        <w:t xml:space="preserve"> 349 </w:t>
      </w:r>
      <w:proofErr w:type="spellStart"/>
      <w:r w:rsidRPr="00336357">
        <w:rPr>
          <w:rFonts w:ascii="Wales Sans Body" w:eastAsia="Wales Sans Body" w:hAnsi="Wales Sans Body"/>
        </w:rPr>
        <w:t>yn</w:t>
      </w:r>
      <w:proofErr w:type="spellEnd"/>
      <w:r w:rsidRPr="00336357">
        <w:rPr>
          <w:rFonts w:ascii="Wales Sans Body" w:eastAsia="Wales Sans Body" w:hAnsi="Wales Sans Body"/>
        </w:rPr>
        <w:t xml:space="preserve"> Sir Benfro, </w:t>
      </w:r>
      <w:proofErr w:type="spellStart"/>
      <w:r w:rsidRPr="00336357">
        <w:rPr>
          <w:rFonts w:ascii="Wales Sans Body" w:eastAsia="Wales Sans Body" w:hAnsi="Wales Sans Body"/>
        </w:rPr>
        <w:t>ei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enw</w:t>
      </w:r>
      <w:proofErr w:type="spellEnd"/>
      <w:r w:rsidRPr="00336357">
        <w:rPr>
          <w:rFonts w:ascii="Wales Sans Body" w:eastAsia="Wales Sans Body" w:hAnsi="Wales Sans Body"/>
        </w:rPr>
        <w:t xml:space="preserve"> o </w:t>
      </w:r>
      <w:proofErr w:type="spellStart"/>
      <w:r w:rsidRPr="00336357">
        <w:rPr>
          <w:rFonts w:ascii="Wales Sans Body" w:eastAsia="Wales Sans Body" w:hAnsi="Wales Sans Body"/>
        </w:rPr>
        <w:t>hyd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yw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gwasanaeth</w:t>
      </w:r>
      <w:proofErr w:type="spellEnd"/>
      <w:r w:rsidRPr="00336357">
        <w:rPr>
          <w:rFonts w:ascii="Wales Sans Body" w:eastAsia="Wales Sans Body" w:hAnsi="Wales Sans Body"/>
        </w:rPr>
        <w:t xml:space="preserve"> 349 </w:t>
      </w:r>
      <w:proofErr w:type="spellStart"/>
      <w:r w:rsidRPr="00336357">
        <w:rPr>
          <w:rFonts w:ascii="Wales Sans Body" w:eastAsia="Wales Sans Body" w:hAnsi="Wales Sans Body"/>
        </w:rPr>
        <w:t>yn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ein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Rhwydwaith</w:t>
      </w:r>
      <w:proofErr w:type="spellEnd"/>
      <w:r w:rsidRPr="00336357">
        <w:rPr>
          <w:rFonts w:ascii="Wales Sans Body" w:eastAsia="Wales Sans Body" w:hAnsi="Wales Sans Body"/>
        </w:rPr>
        <w:t xml:space="preserve"> Sylfaen </w:t>
      </w:r>
      <w:proofErr w:type="spellStart"/>
      <w:r w:rsidRPr="00336357">
        <w:rPr>
          <w:rFonts w:ascii="Wales Sans Body" w:eastAsia="Wales Sans Body" w:hAnsi="Wales Sans Body"/>
        </w:rPr>
        <w:t>Arfaethedig</w:t>
      </w:r>
      <w:proofErr w:type="spellEnd"/>
      <w:r w:rsidRPr="00336357">
        <w:rPr>
          <w:rFonts w:ascii="Wales Sans Body" w:eastAsia="Wales Sans Body" w:hAnsi="Wales Sans Body"/>
        </w:rPr>
        <w:t xml:space="preserve">. </w:t>
      </w:r>
    </w:p>
    <w:p w14:paraId="30E5BC1C" w14:textId="77777777" w:rsidR="00764D52" w:rsidRPr="00336357" w:rsidRDefault="00764D52" w:rsidP="00764D52">
      <w:pPr>
        <w:rPr>
          <w:rFonts w:ascii="Wales Sans Body" w:hAnsi="Wales Sans Body"/>
        </w:rPr>
      </w:pPr>
    </w:p>
    <w:p w14:paraId="786E5084" w14:textId="77777777" w:rsidR="00764D52" w:rsidRPr="00336357" w:rsidRDefault="00764D52" w:rsidP="00764D52">
      <w:pPr>
        <w:rPr>
          <w:rFonts w:ascii="Wales Sans Body" w:hAnsi="Wales Sans Body"/>
        </w:rPr>
      </w:pPr>
      <w:proofErr w:type="spellStart"/>
      <w:r w:rsidRPr="00336357">
        <w:rPr>
          <w:rFonts w:ascii="Wales Sans Body" w:eastAsia="Wales Sans Body" w:hAnsi="Wales Sans Body"/>
        </w:rPr>
        <w:t>Noder</w:t>
      </w:r>
      <w:proofErr w:type="spellEnd"/>
      <w:r w:rsidRPr="00336357">
        <w:rPr>
          <w:rFonts w:ascii="Wales Sans Body" w:eastAsia="Wales Sans Body" w:hAnsi="Wales Sans Body"/>
        </w:rPr>
        <w:t xml:space="preserve">, </w:t>
      </w:r>
      <w:proofErr w:type="spellStart"/>
      <w:r w:rsidRPr="00336357">
        <w:rPr>
          <w:rFonts w:ascii="Wales Sans Body" w:eastAsia="Wales Sans Body" w:hAnsi="Wales Sans Body"/>
        </w:rPr>
        <w:t>mae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gan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wasanaethau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Traws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eisoes</w:t>
      </w:r>
      <w:proofErr w:type="spellEnd"/>
      <w:r w:rsidRPr="00336357">
        <w:rPr>
          <w:rFonts w:ascii="Wales Sans Body" w:eastAsia="Wales Sans Body" w:hAnsi="Wales Sans Body"/>
        </w:rPr>
        <w:t xml:space="preserve"> ‘</w:t>
      </w:r>
      <w:proofErr w:type="gramStart"/>
      <w:r w:rsidRPr="00336357">
        <w:rPr>
          <w:rFonts w:ascii="Wales Sans Body" w:eastAsia="Wales Sans Body" w:hAnsi="Wales Sans Body"/>
        </w:rPr>
        <w:t>T‘ o</w:t>
      </w:r>
      <w:proofErr w:type="gram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flaen</w:t>
      </w:r>
      <w:proofErr w:type="spellEnd"/>
      <w:r w:rsidRPr="00336357">
        <w:rPr>
          <w:rFonts w:ascii="Wales Sans Body" w:eastAsia="Wales Sans Body" w:hAnsi="Wales Sans Body"/>
        </w:rPr>
        <w:t xml:space="preserve"> y </w:t>
      </w:r>
      <w:proofErr w:type="spellStart"/>
      <w:r w:rsidRPr="00336357">
        <w:rPr>
          <w:rFonts w:ascii="Wales Sans Body" w:eastAsia="Wales Sans Body" w:hAnsi="Wales Sans Body"/>
        </w:rPr>
        <w:t>rhif</w:t>
      </w:r>
      <w:proofErr w:type="spellEnd"/>
      <w:r w:rsidRPr="00336357">
        <w:rPr>
          <w:rFonts w:ascii="Wales Sans Body" w:eastAsia="Wales Sans Body" w:hAnsi="Wales Sans Body"/>
        </w:rPr>
        <w:t xml:space="preserve">, er </w:t>
      </w:r>
      <w:proofErr w:type="spellStart"/>
      <w:r w:rsidRPr="00336357">
        <w:rPr>
          <w:rFonts w:ascii="Wales Sans Body" w:eastAsia="Wales Sans Body" w:hAnsi="Wales Sans Body"/>
        </w:rPr>
        <w:t>enghraifft</w:t>
      </w:r>
      <w:proofErr w:type="spellEnd"/>
      <w:r w:rsidRPr="00336357">
        <w:rPr>
          <w:rFonts w:ascii="Wales Sans Body" w:eastAsia="Wales Sans Body" w:hAnsi="Wales Sans Body"/>
        </w:rPr>
        <w:t xml:space="preserve"> T1, T5 a T6.  </w:t>
      </w:r>
      <w:proofErr w:type="spellStart"/>
      <w:r w:rsidRPr="00336357">
        <w:rPr>
          <w:rFonts w:ascii="Wales Sans Body" w:eastAsia="Wales Sans Body" w:hAnsi="Wales Sans Body"/>
        </w:rPr>
        <w:t>Nid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ydym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yn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cynnig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newidiadau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i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wasanaethau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Traws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hyn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fel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rhan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o'r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prosiect</w:t>
      </w:r>
      <w:proofErr w:type="spellEnd"/>
      <w:r w:rsidRPr="00336357">
        <w:rPr>
          <w:rFonts w:ascii="Wales Sans Body" w:eastAsia="Wales Sans Body" w:hAnsi="Wales Sans Body"/>
        </w:rPr>
        <w:t xml:space="preserve"> </w:t>
      </w:r>
      <w:proofErr w:type="spellStart"/>
      <w:r w:rsidRPr="00336357">
        <w:rPr>
          <w:rFonts w:ascii="Wales Sans Body" w:eastAsia="Wales Sans Body" w:hAnsi="Wales Sans Body"/>
        </w:rPr>
        <w:t>hwn</w:t>
      </w:r>
      <w:proofErr w:type="spellEnd"/>
      <w:r w:rsidRPr="00336357">
        <w:rPr>
          <w:rFonts w:ascii="Wales Sans Body" w:eastAsia="Wales Sans Body" w:hAnsi="Wales Sans Body"/>
        </w:rPr>
        <w:t xml:space="preserve">. </w:t>
      </w:r>
    </w:p>
    <w:p w14:paraId="3B13C9B2" w14:textId="77777777" w:rsidR="00764D52" w:rsidRPr="00336357" w:rsidRDefault="00764D52" w:rsidP="00764D52">
      <w:pPr>
        <w:pStyle w:val="NormalWeb"/>
        <w:shd w:val="clear" w:color="auto" w:fill="F2F2F2" w:themeFill="background1" w:themeFillShade="F2"/>
        <w:spacing w:line="240" w:lineRule="atLeast"/>
        <w:rPr>
          <w:rFonts w:ascii="Wales Sans Body" w:hAnsi="Wales Sans Body" w:cs="Arial"/>
          <w:color w:val="1D1D1B" w:themeColor="text1"/>
          <w:sz w:val="22"/>
          <w:szCs w:val="22"/>
        </w:rPr>
      </w:pP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Gallwch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hefyd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ddod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o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hyd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i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restr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o'r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holl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wasanaethau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lle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cynigir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newidiadau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yn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Adran 3.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Mae'r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rhain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wedi'u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rhannu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yn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ôl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ardal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ac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wedi'u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/>
          <w:sz w:val="22"/>
          <w:szCs w:val="22"/>
        </w:rPr>
        <w:t>rhestru'n</w:t>
      </w:r>
      <w:proofErr w:type="spellEnd"/>
      <w:r w:rsidRPr="00336357">
        <w:rPr>
          <w:rFonts w:ascii="Wales Sans Body" w:hAnsi="Wales Sans Body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/>
          <w:sz w:val="22"/>
          <w:szCs w:val="22"/>
        </w:rPr>
        <w:t>ôl</w:t>
      </w:r>
      <w:proofErr w:type="spellEnd"/>
      <w:r w:rsidRPr="00336357">
        <w:rPr>
          <w:rFonts w:ascii="Wales Sans Body" w:hAnsi="Wales Sans Body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/>
          <w:sz w:val="22"/>
          <w:szCs w:val="22"/>
        </w:rPr>
        <w:t>eu</w:t>
      </w:r>
      <w:proofErr w:type="spellEnd"/>
      <w:r w:rsidRPr="00336357">
        <w:rPr>
          <w:rFonts w:ascii="Wales Sans Body" w:hAnsi="Wales Sans Body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/>
          <w:sz w:val="22"/>
          <w:szCs w:val="22"/>
        </w:rPr>
        <w:t>rhif</w:t>
      </w:r>
      <w:proofErr w:type="spellEnd"/>
      <w:r w:rsidRPr="00336357">
        <w:rPr>
          <w:rFonts w:ascii="Wales Sans Body" w:hAnsi="Wales Sans Body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i'ch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helpu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i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ddod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o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hyd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i'r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gwasanaethau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sydd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o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ddiddordeb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i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chi.</w:t>
      </w:r>
    </w:p>
    <w:p w14:paraId="012D8151" w14:textId="77777777" w:rsidR="00764D52" w:rsidRPr="00336357" w:rsidRDefault="00764D52" w:rsidP="00764D52">
      <w:pPr>
        <w:pStyle w:val="NormalWeb"/>
        <w:shd w:val="clear" w:color="auto" w:fill="F2F2F2" w:themeFill="background1" w:themeFillShade="F2"/>
        <w:spacing w:line="240" w:lineRule="atLeast"/>
        <w:rPr>
          <w:rFonts w:ascii="Wales Sans Body" w:hAnsi="Wales Sans Body" w:cs="Arial"/>
          <w:color w:val="1D1D1B" w:themeColor="text1"/>
          <w:sz w:val="22"/>
          <w:szCs w:val="22"/>
        </w:rPr>
      </w:pP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Os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oes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gennych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fynediad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at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gyfrifiadur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/ tabled /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dyfais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symudol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,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chwiliwch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https://dweudeichdweud.trc.cymru/diwygior-bysiau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i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ddod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o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hyd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i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fapiau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a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rhagor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o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wybodaeth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am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ein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Rhwydwaith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Sylfaen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Arfaethedig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.</w:t>
      </w:r>
    </w:p>
    <w:p w14:paraId="49C6B720" w14:textId="77777777" w:rsidR="00764D52" w:rsidRPr="00336357" w:rsidRDefault="00764D52" w:rsidP="00764D52">
      <w:pPr>
        <w:rPr>
          <w:rFonts w:ascii="Wales Sans Body" w:hAnsi="Wales Sans Body"/>
        </w:rPr>
      </w:pPr>
    </w:p>
    <w:p w14:paraId="676C1107" w14:textId="77777777" w:rsidR="00764D52" w:rsidRPr="00336357" w:rsidRDefault="00764D52" w:rsidP="00764D52">
      <w:pPr>
        <w:rPr>
          <w:rFonts w:ascii="Wales Sans Body" w:hAnsi="Wales Sans Body"/>
        </w:rPr>
      </w:pPr>
    </w:p>
    <w:p w14:paraId="37D62D02" w14:textId="77777777" w:rsidR="00764D52" w:rsidRPr="00336357" w:rsidRDefault="00764D52" w:rsidP="00764D52">
      <w:pPr>
        <w:rPr>
          <w:rFonts w:ascii="Wales Sans Body" w:eastAsia="Aptos" w:hAnsi="Wales Sans Body"/>
          <w:b/>
          <w:bCs/>
          <w:color w:val="C00000"/>
          <w:sz w:val="28"/>
          <w:szCs w:val="28"/>
        </w:rPr>
      </w:pPr>
      <w:r w:rsidRPr="00336357">
        <w:rPr>
          <w:rFonts w:ascii="Wales Sans Body" w:hAnsi="Wales Sans Body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01C86532" wp14:editId="3F90EA04">
                <wp:simplePos x="0" y="0"/>
                <wp:positionH relativeFrom="margin">
                  <wp:align>right</wp:align>
                </wp:positionH>
                <wp:positionV relativeFrom="paragraph">
                  <wp:posOffset>-47767</wp:posOffset>
                </wp:positionV>
                <wp:extent cx="5772785" cy="1521725"/>
                <wp:effectExtent l="0" t="0" r="0" b="2540"/>
                <wp:wrapNone/>
                <wp:docPr id="584585244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785" cy="1521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286A80" id="Rectangle 3" o:spid="_x0000_s1026" alt="&quot;&quot;" style="position:absolute;margin-left:403.35pt;margin-top:-3.75pt;width:454.55pt;height:119.8pt;z-index:-251618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" fillcolor="#f2f2f2 [3052]" stroked="f" strokeweight="1pt">
                <w10:wrap anchorx="margin"/>
              </v:rect>
            </w:pict>
          </mc:Fallback>
        </mc:AlternateContent>
      </w:r>
      <w:r w:rsidRPr="00336357">
        <w:rPr>
          <w:rFonts w:ascii="Wales Sans Body" w:eastAsia="Aptos" w:hAnsi="Wales Sans Body"/>
          <w:b/>
          <w:bCs/>
          <w:color w:val="C00000"/>
          <w:sz w:val="28"/>
          <w:szCs w:val="28"/>
        </w:rPr>
        <w:t xml:space="preserve">Adran 3: </w:t>
      </w:r>
      <w:proofErr w:type="spellStart"/>
      <w:r w:rsidRPr="00336357">
        <w:rPr>
          <w:rFonts w:ascii="Wales Sans Body" w:eastAsia="Aptos" w:hAnsi="Wales Sans Body"/>
          <w:b/>
          <w:bCs/>
          <w:color w:val="C00000"/>
          <w:sz w:val="28"/>
          <w:szCs w:val="28"/>
        </w:rPr>
        <w:t>Newidiadau</w:t>
      </w:r>
      <w:proofErr w:type="spellEnd"/>
      <w:r w:rsidRPr="00336357">
        <w:rPr>
          <w:rFonts w:ascii="Wales Sans Body" w:eastAsia="Aptos" w:hAnsi="Wales Sans Body"/>
          <w:b/>
          <w:bCs/>
          <w:color w:val="C00000"/>
          <w:sz w:val="28"/>
          <w:szCs w:val="28"/>
        </w:rPr>
        <w:t xml:space="preserve"> </w:t>
      </w:r>
      <w:proofErr w:type="spellStart"/>
      <w:r w:rsidRPr="00336357">
        <w:rPr>
          <w:rFonts w:ascii="Wales Sans Body" w:eastAsia="Aptos" w:hAnsi="Wales Sans Body"/>
          <w:b/>
          <w:bCs/>
          <w:color w:val="C00000"/>
          <w:sz w:val="28"/>
          <w:szCs w:val="28"/>
        </w:rPr>
        <w:t>gwasanaeth</w:t>
      </w:r>
      <w:proofErr w:type="spellEnd"/>
    </w:p>
    <w:p w14:paraId="2E897C0C" w14:textId="77777777" w:rsidR="00764D52" w:rsidRPr="00336357" w:rsidRDefault="00764D52" w:rsidP="00764D52">
      <w:pPr>
        <w:rPr>
          <w:rFonts w:ascii="Wales Sans Body" w:hAnsi="Wales Sans Body"/>
        </w:rPr>
      </w:pPr>
    </w:p>
    <w:p w14:paraId="6B68956C" w14:textId="77777777" w:rsidR="00764D52" w:rsidRPr="00336357" w:rsidRDefault="00764D52" w:rsidP="00764D52">
      <w:pPr>
        <w:rPr>
          <w:rFonts w:ascii="Wales Sans Body" w:hAnsi="Wales Sans Body"/>
        </w:rPr>
      </w:pPr>
      <w:proofErr w:type="spellStart"/>
      <w:r w:rsidRPr="00336357">
        <w:rPr>
          <w:rFonts w:ascii="Wales Sans Body" w:hAnsi="Wales Sans Body"/>
        </w:rPr>
        <w:t>Gweler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rhestr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o'r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holl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wasanaethau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sy'n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cael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eu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heffeithio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gan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cynigion</w:t>
      </w:r>
      <w:proofErr w:type="spellEnd"/>
      <w:r w:rsidRPr="00336357">
        <w:rPr>
          <w:rFonts w:ascii="Wales Sans Body" w:hAnsi="Wales Sans Body"/>
        </w:rPr>
        <w:t xml:space="preserve"> er </w:t>
      </w:r>
      <w:proofErr w:type="spellStart"/>
      <w:r w:rsidRPr="00336357">
        <w:rPr>
          <w:rFonts w:ascii="Wales Sans Body" w:hAnsi="Wales Sans Body"/>
        </w:rPr>
        <w:t>eich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gwybodaeth</w:t>
      </w:r>
      <w:proofErr w:type="spellEnd"/>
      <w:r w:rsidRPr="00336357">
        <w:rPr>
          <w:rFonts w:ascii="Wales Sans Body" w:hAnsi="Wales Sans Body"/>
        </w:rPr>
        <w:t>.</w:t>
      </w:r>
    </w:p>
    <w:p w14:paraId="263951DD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 </w:t>
      </w:r>
    </w:p>
    <w:p w14:paraId="0006480E" w14:textId="77777777" w:rsidR="00764D52" w:rsidRPr="00336357" w:rsidRDefault="00764D52" w:rsidP="00764D52">
      <w:pPr>
        <w:rPr>
          <w:rFonts w:ascii="Wales Sans Body" w:hAnsi="Wales Sans Body"/>
        </w:rPr>
      </w:pPr>
      <w:proofErr w:type="spellStart"/>
      <w:r w:rsidRPr="00336357">
        <w:rPr>
          <w:rFonts w:ascii="Wales Sans Body" w:hAnsi="Wales Sans Body"/>
        </w:rPr>
        <w:t>Mae'r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rhain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wedi'u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rhannu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ôl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ardal</w:t>
      </w:r>
      <w:proofErr w:type="spellEnd"/>
      <w:r w:rsidRPr="00336357">
        <w:rPr>
          <w:rFonts w:ascii="Wales Sans Body" w:hAnsi="Wales Sans Body"/>
        </w:rPr>
        <w:t xml:space="preserve"> ac </w:t>
      </w:r>
      <w:proofErr w:type="spellStart"/>
      <w:r w:rsidRPr="00336357">
        <w:rPr>
          <w:rFonts w:ascii="Wales Sans Body" w:hAnsi="Wales Sans Body"/>
        </w:rPr>
        <w:t>wedi'u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rhestru'n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ôl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eu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i'ch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helpu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ddod</w:t>
      </w:r>
      <w:proofErr w:type="spellEnd"/>
      <w:r w:rsidRPr="00336357">
        <w:rPr>
          <w:rFonts w:ascii="Wales Sans Body" w:hAnsi="Wales Sans Body"/>
        </w:rPr>
        <w:t xml:space="preserve"> o </w:t>
      </w:r>
      <w:proofErr w:type="spellStart"/>
      <w:r w:rsidRPr="00336357">
        <w:rPr>
          <w:rFonts w:ascii="Wales Sans Body" w:hAnsi="Wales Sans Body"/>
        </w:rPr>
        <w:t>hyd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i'r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gwasanaethau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sydd</w:t>
      </w:r>
      <w:proofErr w:type="spellEnd"/>
      <w:r w:rsidRPr="00336357">
        <w:rPr>
          <w:rFonts w:ascii="Wales Sans Body" w:hAnsi="Wales Sans Body"/>
        </w:rPr>
        <w:t xml:space="preserve"> o </w:t>
      </w:r>
      <w:proofErr w:type="spellStart"/>
      <w:r w:rsidRPr="00336357">
        <w:rPr>
          <w:rFonts w:ascii="Wales Sans Body" w:hAnsi="Wales Sans Body"/>
        </w:rPr>
        <w:t>ddiddordeb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chi. </w:t>
      </w:r>
      <w:proofErr w:type="spellStart"/>
      <w:r w:rsidRPr="00336357">
        <w:rPr>
          <w:rFonts w:ascii="Wales Sans Body" w:hAnsi="Wales Sans Body"/>
        </w:rPr>
        <w:t>Nid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yw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gwasanaethau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nad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oes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ganddynt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dudalennau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arfaethedig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wedi'u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rhestru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yma</w:t>
      </w:r>
      <w:proofErr w:type="spellEnd"/>
      <w:r w:rsidRPr="00336357">
        <w:rPr>
          <w:rFonts w:ascii="Wales Sans Body" w:hAnsi="Wales Sans Body"/>
        </w:rPr>
        <w:t xml:space="preserve">. </w:t>
      </w:r>
      <w:proofErr w:type="spellStart"/>
      <w:r w:rsidRPr="00336357">
        <w:rPr>
          <w:rFonts w:ascii="Wales Sans Body" w:hAnsi="Wales Sans Body"/>
        </w:rPr>
        <w:t>Nid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oes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angen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chi </w:t>
      </w:r>
      <w:proofErr w:type="spellStart"/>
      <w:r w:rsidRPr="00336357">
        <w:rPr>
          <w:rFonts w:ascii="Wales Sans Body" w:hAnsi="Wales Sans Body"/>
        </w:rPr>
        <w:t>ddarllen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pob</w:t>
      </w:r>
      <w:proofErr w:type="spellEnd"/>
      <w:r w:rsidRPr="00336357">
        <w:rPr>
          <w:rFonts w:ascii="Wales Sans Body" w:hAnsi="Wales Sans Body"/>
        </w:rPr>
        <w:t xml:space="preserve"> un </w:t>
      </w:r>
      <w:proofErr w:type="spellStart"/>
      <w:r w:rsidRPr="00336357">
        <w:rPr>
          <w:rFonts w:ascii="Wales Sans Body" w:hAnsi="Wales Sans Body"/>
        </w:rPr>
        <w:t>o'r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rhain</w:t>
      </w:r>
      <w:proofErr w:type="spellEnd"/>
      <w:r w:rsidRPr="00336357">
        <w:rPr>
          <w:rFonts w:ascii="Wales Sans Body" w:hAnsi="Wales Sans Body"/>
        </w:rPr>
        <w:t xml:space="preserve"> a </w:t>
      </w:r>
      <w:proofErr w:type="spellStart"/>
      <w:r w:rsidRPr="00336357">
        <w:rPr>
          <w:rFonts w:ascii="Wales Sans Body" w:hAnsi="Wales Sans Body"/>
        </w:rPr>
        <w:t>gallwch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symud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ymlaen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Adran 4 a 5,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roi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adborth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hyd</w:t>
      </w:r>
      <w:proofErr w:type="spellEnd"/>
      <w:r w:rsidRPr="00336357">
        <w:rPr>
          <w:rFonts w:ascii="Wales Sans Body" w:hAnsi="Wales Sans Body"/>
        </w:rPr>
        <w:t xml:space="preserve"> at </w:t>
      </w:r>
      <w:proofErr w:type="spellStart"/>
      <w:r w:rsidRPr="00336357">
        <w:rPr>
          <w:rFonts w:ascii="Wales Sans Body" w:hAnsi="Wales Sans Body"/>
        </w:rPr>
        <w:t>chwe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gwasanaeth</w:t>
      </w:r>
      <w:proofErr w:type="spellEnd"/>
      <w:r w:rsidRPr="00336357">
        <w:rPr>
          <w:rFonts w:ascii="Wales Sans Body" w:hAnsi="Wales Sans Body"/>
        </w:rPr>
        <w:t xml:space="preserve"> a/neu un </w:t>
      </w:r>
      <w:proofErr w:type="spellStart"/>
      <w:r w:rsidRPr="00336357">
        <w:rPr>
          <w:rFonts w:ascii="Wales Sans Body" w:hAnsi="Wales Sans Body"/>
        </w:rPr>
        <w:t>ardal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gyffredinol</w:t>
      </w:r>
      <w:proofErr w:type="spellEnd"/>
      <w:r w:rsidRPr="00336357">
        <w:rPr>
          <w:rFonts w:ascii="Wales Sans Body" w:hAnsi="Wales Sans Body"/>
        </w:rPr>
        <w:t>.</w:t>
      </w:r>
    </w:p>
    <w:p w14:paraId="0C07007B" w14:textId="77777777" w:rsidR="00764D52" w:rsidRPr="00336357" w:rsidRDefault="00764D52" w:rsidP="00764D52">
      <w:pPr>
        <w:rPr>
          <w:rFonts w:ascii="Wales Sans Body" w:hAnsi="Wales Sans Body"/>
        </w:rPr>
      </w:pPr>
    </w:p>
    <w:p w14:paraId="03AA156D" w14:textId="77777777" w:rsidR="00764D52" w:rsidRPr="00336357" w:rsidRDefault="00764D52" w:rsidP="00764D52">
      <w:pPr>
        <w:rPr>
          <w:rFonts w:ascii="Wales Sans Body" w:hAnsi="Wales Sans Body"/>
        </w:rPr>
      </w:pPr>
    </w:p>
    <w:p w14:paraId="2F04B435" w14:textId="77777777" w:rsidR="00764D52" w:rsidRPr="00336357" w:rsidRDefault="00764D52" w:rsidP="00764D52">
      <w:pPr>
        <w:rPr>
          <w:rFonts w:ascii="Wales Sans Body" w:hAnsi="Wales Sans Body"/>
          <w:sz w:val="28"/>
          <w:szCs w:val="28"/>
        </w:rPr>
      </w:pPr>
      <w:r w:rsidRPr="00336357">
        <w:rPr>
          <w:rFonts w:ascii="Wales Sans Body" w:hAnsi="Wales Sans Body"/>
          <w:b/>
          <w:bCs/>
          <w:sz w:val="28"/>
          <w:szCs w:val="28"/>
        </w:rPr>
        <w:t>Abertawe</w:t>
      </w:r>
    </w:p>
    <w:p w14:paraId="62823315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Calibri" w:hAnsi="Calibri" w:cs="Calibri"/>
          <w:b/>
          <w:bCs/>
        </w:rPr>
        <w:t> </w:t>
      </w:r>
    </w:p>
    <w:p w14:paraId="37EE8E7C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</w:rPr>
        <w:t>a2 Abertawe – Bae Caswell/Newton</w:t>
      </w:r>
    </w:p>
    <w:p w14:paraId="55DD0D6D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>: 1, 2</w:t>
      </w:r>
    </w:p>
    <w:p w14:paraId="1C58FB65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Mae </w:t>
      </w:r>
      <w:proofErr w:type="spellStart"/>
      <w:r w:rsidRPr="00336357">
        <w:rPr>
          <w:rFonts w:ascii="Wales Sans Body" w:hAnsi="Wales Sans Body"/>
        </w:rPr>
        <w:t>llwybrau</w:t>
      </w:r>
      <w:proofErr w:type="spellEnd"/>
      <w:r w:rsidRPr="00336357">
        <w:rPr>
          <w:rFonts w:ascii="Wales Sans Body" w:hAnsi="Wales Sans Body"/>
        </w:rPr>
        <w:t xml:space="preserve"> 1 a 2 </w:t>
      </w:r>
      <w:proofErr w:type="spellStart"/>
      <w:r w:rsidRPr="00336357">
        <w:rPr>
          <w:rFonts w:ascii="Wales Sans Body" w:hAnsi="Wales Sans Body"/>
        </w:rPr>
        <w:t>bellach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wedi’u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huno</w:t>
      </w:r>
      <w:proofErr w:type="spellEnd"/>
      <w:r w:rsidRPr="00336357">
        <w:rPr>
          <w:rFonts w:ascii="Wales Sans Body" w:hAnsi="Wales Sans Body"/>
        </w:rPr>
        <w:t xml:space="preserve"> o dan un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, </w:t>
      </w:r>
      <w:proofErr w:type="spellStart"/>
      <w:r w:rsidRPr="00336357">
        <w:rPr>
          <w:rFonts w:ascii="Wales Sans Body" w:hAnsi="Wales Sans Body"/>
        </w:rPr>
        <w:t>gan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symleiddio’r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rhwydwaith</w:t>
      </w:r>
      <w:proofErr w:type="spellEnd"/>
      <w:r w:rsidRPr="00336357">
        <w:rPr>
          <w:rFonts w:ascii="Wales Sans Body" w:hAnsi="Wales Sans Body"/>
        </w:rPr>
        <w:t xml:space="preserve">. </w:t>
      </w:r>
      <w:proofErr w:type="spellStart"/>
      <w:r w:rsidRPr="00336357">
        <w:rPr>
          <w:rFonts w:ascii="Wales Sans Body" w:hAnsi="Wales Sans Body"/>
        </w:rPr>
        <w:t>Bydd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bysiau’n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parhau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deithio</w:t>
      </w:r>
      <w:proofErr w:type="spellEnd"/>
      <w:r w:rsidRPr="00336357">
        <w:rPr>
          <w:rFonts w:ascii="Wales Sans Body" w:hAnsi="Wales Sans Body"/>
        </w:rPr>
        <w:t xml:space="preserve"> bob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ail </w:t>
      </w:r>
      <w:proofErr w:type="spellStart"/>
      <w:r w:rsidRPr="00336357">
        <w:rPr>
          <w:rFonts w:ascii="Wales Sans Body" w:hAnsi="Wales Sans Body"/>
        </w:rPr>
        <w:t>rhwng</w:t>
      </w:r>
      <w:proofErr w:type="spellEnd"/>
      <w:r w:rsidRPr="00336357">
        <w:rPr>
          <w:rFonts w:ascii="Wales Sans Body" w:hAnsi="Wales Sans Body"/>
        </w:rPr>
        <w:t xml:space="preserve"> Newton a Bae Cas-</w:t>
      </w:r>
      <w:proofErr w:type="spellStart"/>
      <w:r w:rsidRPr="00336357">
        <w:rPr>
          <w:rFonts w:ascii="Wales Sans Body" w:hAnsi="Wales Sans Body"/>
        </w:rPr>
        <w:t>wellt</w:t>
      </w:r>
      <w:proofErr w:type="spellEnd"/>
      <w:r w:rsidRPr="00336357">
        <w:rPr>
          <w:rFonts w:ascii="Wales Sans Body" w:hAnsi="Wales Sans Body"/>
        </w:rPr>
        <w:t xml:space="preserve">, </w:t>
      </w:r>
      <w:proofErr w:type="spellStart"/>
      <w:r w:rsidRPr="00336357">
        <w:rPr>
          <w:rFonts w:ascii="Wales Sans Body" w:hAnsi="Wales Sans Body"/>
        </w:rPr>
        <w:t>ond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ni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fyddant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gwasanaethu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Thistleboon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na</w:t>
      </w:r>
      <w:proofErr w:type="spellEnd"/>
      <w:r w:rsidRPr="00336357">
        <w:rPr>
          <w:rFonts w:ascii="Wales Sans Body" w:hAnsi="Wales Sans Body"/>
        </w:rPr>
        <w:t xml:space="preserve"> Bae Bracelet </w:t>
      </w:r>
      <w:proofErr w:type="spellStart"/>
      <w:r w:rsidRPr="00336357">
        <w:rPr>
          <w:rFonts w:ascii="Wales Sans Body" w:hAnsi="Wales Sans Body"/>
        </w:rPr>
        <w:t>mwyach</w:t>
      </w:r>
      <w:proofErr w:type="spellEnd"/>
      <w:r w:rsidRPr="00336357">
        <w:rPr>
          <w:rFonts w:ascii="Wales Sans Body" w:hAnsi="Wales Sans Body"/>
        </w:rPr>
        <w:t xml:space="preserve">. </w:t>
      </w:r>
      <w:proofErr w:type="spellStart"/>
      <w:r w:rsidRPr="00336357">
        <w:rPr>
          <w:rFonts w:ascii="Wales Sans Body" w:hAnsi="Wales Sans Body"/>
        </w:rPr>
        <w:t>Mae’r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llwybr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hefyd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wedi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cael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ei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symleiddio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ddefnyddio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Heol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Ystumllwynarth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hytrach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na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Stryd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Rhydychen</w:t>
      </w:r>
      <w:proofErr w:type="spellEnd"/>
      <w:r w:rsidRPr="00336357">
        <w:rPr>
          <w:rFonts w:ascii="Wales Sans Body" w:hAnsi="Wales Sans Body"/>
        </w:rPr>
        <w:t xml:space="preserve"> a </w:t>
      </w:r>
      <w:proofErr w:type="spellStart"/>
      <w:r w:rsidRPr="00336357">
        <w:rPr>
          <w:rFonts w:ascii="Wales Sans Body" w:hAnsi="Wales Sans Body"/>
        </w:rPr>
        <w:t>Heol</w:t>
      </w:r>
      <w:proofErr w:type="spellEnd"/>
      <w:r w:rsidRPr="00336357">
        <w:rPr>
          <w:rFonts w:ascii="Wales Sans Body" w:hAnsi="Wales Sans Body"/>
        </w:rPr>
        <w:t xml:space="preserve"> Santes Helen, </w:t>
      </w:r>
      <w:proofErr w:type="spellStart"/>
      <w:r w:rsidRPr="00336357">
        <w:rPr>
          <w:rFonts w:ascii="Wales Sans Body" w:hAnsi="Wales Sans Body"/>
        </w:rPr>
        <w:t>gan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wella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amseroedd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teithio</w:t>
      </w:r>
      <w:proofErr w:type="spellEnd"/>
      <w:r w:rsidRPr="00336357">
        <w:rPr>
          <w:rFonts w:ascii="Wales Sans Body" w:hAnsi="Wales Sans Body"/>
        </w:rPr>
        <w:t>.</w:t>
      </w:r>
    </w:p>
    <w:p w14:paraId="1CB121A4" w14:textId="77777777" w:rsidR="00764D52" w:rsidRPr="00336357" w:rsidRDefault="00764D52" w:rsidP="00764D52">
      <w:pPr>
        <w:rPr>
          <w:rFonts w:ascii="Wales Sans Body" w:hAnsi="Wales Sans Body"/>
        </w:rPr>
      </w:pPr>
    </w:p>
    <w:p w14:paraId="52646326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</w:rPr>
        <w:t xml:space="preserve">a4 Singleton – Ysbyty </w:t>
      </w:r>
      <w:proofErr w:type="spellStart"/>
      <w:r w:rsidRPr="00336357">
        <w:rPr>
          <w:rFonts w:ascii="Wales Sans Body" w:hAnsi="Wales Sans Body"/>
          <w:b/>
          <w:bCs/>
        </w:rPr>
        <w:t>Treforys</w:t>
      </w:r>
      <w:proofErr w:type="spellEnd"/>
      <w:r w:rsidRPr="00336357">
        <w:rPr>
          <w:rFonts w:ascii="Wales Sans Body" w:hAnsi="Wales Sans Body"/>
          <w:b/>
          <w:bCs/>
        </w:rPr>
        <w:t xml:space="preserve"> </w:t>
      </w:r>
    </w:p>
    <w:p w14:paraId="703C8916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>: 4, 2, 24</w:t>
      </w:r>
    </w:p>
    <w:p w14:paraId="5D63FA7D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Mae </w:t>
      </w:r>
      <w:proofErr w:type="spellStart"/>
      <w:r w:rsidRPr="00336357">
        <w:rPr>
          <w:rFonts w:ascii="Wales Sans Body" w:hAnsi="Wales Sans Body"/>
        </w:rPr>
        <w:t>teithiau</w:t>
      </w:r>
      <w:proofErr w:type="spellEnd"/>
      <w:r w:rsidRPr="00336357">
        <w:rPr>
          <w:rFonts w:ascii="Wales Sans Body" w:hAnsi="Wales Sans Body"/>
        </w:rPr>
        <w:t xml:space="preserve"> bob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ail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ystod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dydd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bellach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gwasanaethu</w:t>
      </w:r>
      <w:proofErr w:type="spellEnd"/>
      <w:r w:rsidRPr="00336357">
        <w:rPr>
          <w:rFonts w:ascii="Wales Sans Body" w:hAnsi="Wales Sans Body"/>
        </w:rPr>
        <w:t xml:space="preserve"> Parc </w:t>
      </w:r>
      <w:proofErr w:type="spellStart"/>
      <w:r w:rsidRPr="00336357">
        <w:rPr>
          <w:rFonts w:ascii="Wales Sans Body" w:hAnsi="Wales Sans Body"/>
        </w:rPr>
        <w:t>Gwernfadog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ôl</w:t>
      </w:r>
      <w:proofErr w:type="spellEnd"/>
      <w:r w:rsidRPr="00336357">
        <w:rPr>
          <w:rFonts w:ascii="Wales Sans Body" w:hAnsi="Wales Sans Body"/>
        </w:rPr>
        <w:t xml:space="preserve"> Ysbyty Treforys, </w:t>
      </w:r>
      <w:proofErr w:type="spellStart"/>
      <w:r w:rsidRPr="00336357">
        <w:rPr>
          <w:rFonts w:ascii="Wales Sans Body" w:hAnsi="Wales Sans Body"/>
        </w:rPr>
        <w:t>gan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wella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mynediad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lleol</w:t>
      </w:r>
      <w:proofErr w:type="spellEnd"/>
      <w:r w:rsidRPr="00336357">
        <w:rPr>
          <w:rFonts w:ascii="Wales Sans Body" w:hAnsi="Wales Sans Body"/>
        </w:rPr>
        <w:t xml:space="preserve">. </w:t>
      </w:r>
      <w:proofErr w:type="spellStart"/>
      <w:r w:rsidRPr="00336357">
        <w:rPr>
          <w:rFonts w:ascii="Wales Sans Body" w:hAnsi="Wales Sans Body"/>
        </w:rPr>
        <w:t>Mae'r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llwybr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hefyd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wedi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cael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ei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addasu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basio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Llys</w:t>
      </w:r>
      <w:proofErr w:type="spellEnd"/>
      <w:r w:rsidRPr="00336357">
        <w:rPr>
          <w:rFonts w:ascii="Wales Sans Body" w:hAnsi="Wales Sans Body"/>
        </w:rPr>
        <w:t xml:space="preserve"> y Goron Abertawe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hytrach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na'r</w:t>
      </w:r>
      <w:proofErr w:type="spellEnd"/>
      <w:r w:rsidRPr="00336357">
        <w:rPr>
          <w:rFonts w:ascii="Wales Sans Body" w:hAnsi="Wales Sans Body"/>
        </w:rPr>
        <w:t xml:space="preserve"> hen </w:t>
      </w:r>
      <w:proofErr w:type="spellStart"/>
      <w:r w:rsidRPr="00336357">
        <w:rPr>
          <w:rFonts w:ascii="Wales Sans Body" w:hAnsi="Wales Sans Body"/>
        </w:rPr>
        <w:t>Ganolfan</w:t>
      </w:r>
      <w:proofErr w:type="spellEnd"/>
      <w:r w:rsidRPr="00336357">
        <w:rPr>
          <w:rFonts w:ascii="Wales Sans Body" w:hAnsi="Wales Sans Body"/>
        </w:rPr>
        <w:t xml:space="preserve"> Ddinesig.</w:t>
      </w:r>
    </w:p>
    <w:p w14:paraId="5F8D8405" w14:textId="77777777" w:rsidR="00764D52" w:rsidRPr="00336357" w:rsidRDefault="00764D52" w:rsidP="00764D52">
      <w:pPr>
        <w:rPr>
          <w:rFonts w:ascii="Wales Sans Body" w:hAnsi="Wales Sans Body"/>
        </w:rPr>
      </w:pPr>
    </w:p>
    <w:p w14:paraId="530EA243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</w:rPr>
        <w:t>a6 Abertawe - Port Tennant</w:t>
      </w:r>
    </w:p>
    <w:p w14:paraId="7373B423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>: 6</w:t>
      </w:r>
    </w:p>
    <w:p w14:paraId="38D28DB7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ystod</w:t>
      </w:r>
      <w:proofErr w:type="spellEnd"/>
      <w:r w:rsidRPr="00336357">
        <w:rPr>
          <w:rFonts w:ascii="Wales Sans Body" w:hAnsi="Wales Sans Body"/>
        </w:rPr>
        <w:t xml:space="preserve"> yr </w:t>
      </w:r>
      <w:proofErr w:type="spellStart"/>
      <w:r w:rsidRPr="00336357">
        <w:rPr>
          <w:rFonts w:ascii="Wales Sans Body" w:hAnsi="Wales Sans Body"/>
        </w:rPr>
        <w:t>wythnos</w:t>
      </w:r>
      <w:proofErr w:type="spellEnd"/>
      <w:r w:rsidRPr="00336357">
        <w:rPr>
          <w:rFonts w:ascii="Wales Sans Body" w:hAnsi="Wales Sans Body"/>
        </w:rPr>
        <w:t xml:space="preserve">, </w:t>
      </w:r>
      <w:proofErr w:type="spellStart"/>
      <w:r w:rsidRPr="00336357">
        <w:rPr>
          <w:rFonts w:ascii="Wales Sans Body" w:hAnsi="Wales Sans Body"/>
        </w:rPr>
        <w:t>mae'r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rhan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fwyaf</w:t>
      </w:r>
      <w:proofErr w:type="spellEnd"/>
      <w:r w:rsidRPr="00336357">
        <w:rPr>
          <w:rFonts w:ascii="Wales Sans Body" w:hAnsi="Wales Sans Body"/>
        </w:rPr>
        <w:t xml:space="preserve"> o </w:t>
      </w:r>
      <w:proofErr w:type="spellStart"/>
      <w:r w:rsidRPr="00336357">
        <w:rPr>
          <w:rFonts w:ascii="Wales Sans Body" w:hAnsi="Wales Sans Body"/>
        </w:rPr>
        <w:t>fysiau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bellach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teithio'n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uniongyrchol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Bort Tennant. </w:t>
      </w:r>
      <w:proofErr w:type="spellStart"/>
      <w:r w:rsidRPr="00336357">
        <w:rPr>
          <w:rFonts w:ascii="Wales Sans Body" w:hAnsi="Wales Sans Body"/>
        </w:rPr>
        <w:t>Mae'r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gwasanaeth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osgoi</w:t>
      </w:r>
      <w:proofErr w:type="spellEnd"/>
      <w:r w:rsidRPr="00336357">
        <w:rPr>
          <w:rFonts w:ascii="Wales Sans Body" w:hAnsi="Wales Sans Body"/>
        </w:rPr>
        <w:t xml:space="preserve"> Parc Grenfell. </w:t>
      </w:r>
      <w:proofErr w:type="spellStart"/>
      <w:r w:rsidRPr="00336357">
        <w:rPr>
          <w:rFonts w:ascii="Wales Sans Body" w:hAnsi="Wales Sans Body"/>
        </w:rPr>
        <w:t>Bydd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newid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hwn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lleihau'r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amser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teithio</w:t>
      </w:r>
      <w:proofErr w:type="spellEnd"/>
      <w:r w:rsidRPr="00336357">
        <w:rPr>
          <w:rFonts w:ascii="Wales Sans Body" w:hAnsi="Wales Sans Body"/>
        </w:rPr>
        <w:t xml:space="preserve">. </w:t>
      </w:r>
      <w:proofErr w:type="spellStart"/>
      <w:r w:rsidRPr="00336357">
        <w:rPr>
          <w:rFonts w:ascii="Wales Sans Body" w:hAnsi="Wales Sans Body"/>
        </w:rPr>
        <w:t>Bydd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gwasanaeth</w:t>
      </w:r>
      <w:proofErr w:type="spellEnd"/>
      <w:r w:rsidRPr="00336357">
        <w:rPr>
          <w:rFonts w:ascii="Wales Sans Body" w:hAnsi="Wales Sans Body"/>
        </w:rPr>
        <w:t xml:space="preserve"> a44 </w:t>
      </w:r>
      <w:proofErr w:type="spellStart"/>
      <w:r w:rsidRPr="00336357">
        <w:rPr>
          <w:rFonts w:ascii="Wales Sans Body" w:hAnsi="Wales Sans Body"/>
        </w:rPr>
        <w:t>ategol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gwasanaethu</w:t>
      </w:r>
      <w:proofErr w:type="spellEnd"/>
      <w:r w:rsidRPr="00336357">
        <w:rPr>
          <w:rFonts w:ascii="Wales Sans Body" w:hAnsi="Wales Sans Body"/>
        </w:rPr>
        <w:t xml:space="preserve"> Parc Grenfell.  </w:t>
      </w:r>
    </w:p>
    <w:p w14:paraId="009367A5" w14:textId="77777777" w:rsidR="00764D52" w:rsidRPr="00336357" w:rsidRDefault="00764D52" w:rsidP="00764D52">
      <w:pPr>
        <w:rPr>
          <w:rFonts w:ascii="Wales Sans Body" w:hAnsi="Wales Sans Body"/>
        </w:rPr>
      </w:pPr>
    </w:p>
    <w:p w14:paraId="31FBE754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</w:rPr>
        <w:t xml:space="preserve">g11 Abertawe - </w:t>
      </w:r>
      <w:proofErr w:type="spellStart"/>
      <w:r w:rsidRPr="00336357">
        <w:rPr>
          <w:rFonts w:ascii="Wales Sans Body" w:hAnsi="Wales Sans Body"/>
          <w:b/>
          <w:bCs/>
        </w:rPr>
        <w:t>Caerfryddin</w:t>
      </w:r>
      <w:proofErr w:type="spellEnd"/>
    </w:p>
    <w:p w14:paraId="27E658CF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lastRenderedPageBreak/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>: X11, 111</w:t>
      </w:r>
    </w:p>
    <w:p w14:paraId="4AE9D3A1" w14:textId="77777777" w:rsidR="00764D52" w:rsidRPr="00336357" w:rsidRDefault="00764D52" w:rsidP="00764D52">
      <w:pPr>
        <w:rPr>
          <w:rFonts w:ascii="Wales Sans Body" w:hAnsi="Wales Sans Body"/>
        </w:rPr>
      </w:pPr>
      <w:proofErr w:type="spellStart"/>
      <w:r w:rsidRPr="00336357">
        <w:rPr>
          <w:rFonts w:ascii="Wales Sans Body" w:hAnsi="Wales Sans Body"/>
        </w:rPr>
        <w:t>Mae'r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gwasanaeth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hwn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bellach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teithio'n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uniongyrchol</w:t>
      </w:r>
      <w:proofErr w:type="spellEnd"/>
      <w:r w:rsidRPr="00336357">
        <w:rPr>
          <w:rFonts w:ascii="Wales Sans Body" w:hAnsi="Wales Sans Body"/>
        </w:rPr>
        <w:t xml:space="preserve"> o Tesco </w:t>
      </w:r>
      <w:proofErr w:type="spellStart"/>
      <w:r w:rsidRPr="00336357">
        <w:rPr>
          <w:rFonts w:ascii="Wales Sans Body" w:hAnsi="Wales Sans Body"/>
        </w:rPr>
        <w:t>Fforest-fach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Bont </w:t>
      </w:r>
      <w:proofErr w:type="spellStart"/>
      <w:r w:rsidRPr="00336357">
        <w:rPr>
          <w:rFonts w:ascii="Wales Sans Body" w:hAnsi="Wales Sans Body"/>
        </w:rPr>
        <w:t>Casllwchwr</w:t>
      </w:r>
      <w:proofErr w:type="spellEnd"/>
      <w:r w:rsidRPr="00336357">
        <w:rPr>
          <w:rFonts w:ascii="Wales Sans Body" w:hAnsi="Wales Sans Body"/>
        </w:rPr>
        <w:t xml:space="preserve">, </w:t>
      </w:r>
      <w:proofErr w:type="spellStart"/>
      <w:r w:rsidRPr="00336357">
        <w:rPr>
          <w:rFonts w:ascii="Wales Sans Body" w:hAnsi="Wales Sans Body"/>
        </w:rPr>
        <w:t>yna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drwy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Fynie</w:t>
      </w:r>
      <w:proofErr w:type="spellEnd"/>
      <w:r w:rsidRPr="00336357">
        <w:rPr>
          <w:rFonts w:ascii="Wales Sans Body" w:hAnsi="Wales Sans Body"/>
        </w:rPr>
        <w:t xml:space="preserve"> a </w:t>
      </w:r>
      <w:proofErr w:type="spellStart"/>
      <w:r w:rsidRPr="00336357">
        <w:rPr>
          <w:rFonts w:ascii="Wales Sans Body" w:hAnsi="Wales Sans Body"/>
        </w:rPr>
        <w:t>Llwynhendy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Lanelli</w:t>
      </w:r>
      <w:proofErr w:type="spellEnd"/>
      <w:r w:rsidRPr="00336357">
        <w:rPr>
          <w:rFonts w:ascii="Wales Sans Body" w:hAnsi="Wales Sans Body"/>
        </w:rPr>
        <w:t xml:space="preserve">. </w:t>
      </w:r>
      <w:proofErr w:type="spellStart"/>
      <w:r w:rsidRPr="00336357">
        <w:rPr>
          <w:rFonts w:ascii="Wales Sans Body" w:hAnsi="Wales Sans Body"/>
        </w:rPr>
        <w:t>Mae'r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gwasanaeth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parhau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tu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hwnt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Lanelli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fel</w:t>
      </w:r>
      <w:proofErr w:type="spellEnd"/>
      <w:r w:rsidRPr="00336357">
        <w:rPr>
          <w:rFonts w:ascii="Wales Sans Body" w:hAnsi="Wales Sans Body"/>
        </w:rPr>
        <w:t xml:space="preserve"> g11, </w:t>
      </w:r>
      <w:proofErr w:type="spellStart"/>
      <w:r w:rsidRPr="00336357">
        <w:rPr>
          <w:rFonts w:ascii="Wales Sans Body" w:hAnsi="Wales Sans Body"/>
        </w:rPr>
        <w:t>gan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gynnig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opsiynau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teithio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estynedig</w:t>
      </w:r>
      <w:proofErr w:type="spellEnd"/>
      <w:r w:rsidRPr="00336357">
        <w:rPr>
          <w:rFonts w:ascii="Wales Sans Body" w:hAnsi="Wales Sans Body"/>
        </w:rPr>
        <w:t>.</w:t>
      </w:r>
    </w:p>
    <w:p w14:paraId="0768A231" w14:textId="77777777" w:rsidR="00764D52" w:rsidRPr="00336357" w:rsidRDefault="00764D52" w:rsidP="00764D52">
      <w:pPr>
        <w:rPr>
          <w:rFonts w:ascii="Wales Sans Body" w:hAnsi="Wales Sans Body"/>
        </w:rPr>
      </w:pPr>
    </w:p>
    <w:p w14:paraId="5422F3BD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</w:rPr>
        <w:t xml:space="preserve">a11 Abertawe - </w:t>
      </w:r>
      <w:proofErr w:type="spellStart"/>
      <w:r w:rsidRPr="00336357">
        <w:rPr>
          <w:rFonts w:ascii="Wales Sans Body" w:hAnsi="Wales Sans Body"/>
          <w:b/>
          <w:bCs/>
        </w:rPr>
        <w:t>Caslllwchwr</w:t>
      </w:r>
      <w:proofErr w:type="spellEnd"/>
      <w:r w:rsidRPr="00336357">
        <w:rPr>
          <w:rFonts w:ascii="Wales Sans Body" w:hAnsi="Wales Sans Body"/>
          <w:b/>
          <w:bCs/>
        </w:rPr>
        <w:t>/Llanelli</w:t>
      </w:r>
    </w:p>
    <w:p w14:paraId="5BED6D81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>: 111, 16</w:t>
      </w:r>
    </w:p>
    <w:p w14:paraId="3E8ED185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Mae </w:t>
      </w:r>
      <w:proofErr w:type="spellStart"/>
      <w:r w:rsidRPr="00336357">
        <w:rPr>
          <w:rFonts w:ascii="Wales Sans Body" w:hAnsi="Wales Sans Body"/>
        </w:rPr>
        <w:t>bysiau</w:t>
      </w:r>
      <w:proofErr w:type="spellEnd"/>
      <w:r w:rsidRPr="00336357">
        <w:rPr>
          <w:rFonts w:ascii="Wales Sans Body" w:hAnsi="Wales Sans Body"/>
        </w:rPr>
        <w:t xml:space="preserve"> bob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ail </w:t>
      </w:r>
      <w:proofErr w:type="spellStart"/>
      <w:r w:rsidRPr="00336357">
        <w:rPr>
          <w:rFonts w:ascii="Wales Sans Body" w:hAnsi="Wales Sans Body"/>
        </w:rPr>
        <w:t>bellach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gwneud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dolen</w:t>
      </w:r>
      <w:proofErr w:type="spellEnd"/>
      <w:r w:rsidRPr="00336357">
        <w:rPr>
          <w:rFonts w:ascii="Wales Sans Body" w:hAnsi="Wales Sans Body"/>
        </w:rPr>
        <w:t xml:space="preserve"> o </w:t>
      </w:r>
      <w:proofErr w:type="spellStart"/>
      <w:r w:rsidRPr="00336357">
        <w:rPr>
          <w:rFonts w:ascii="Wales Sans Body" w:hAnsi="Wales Sans Body"/>
        </w:rPr>
        <w:t>amgylch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Casllwchwr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hyd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Heol</w:t>
      </w:r>
      <w:proofErr w:type="spellEnd"/>
      <w:r w:rsidRPr="00336357">
        <w:rPr>
          <w:rFonts w:ascii="Wales Sans Body" w:hAnsi="Wales Sans Body"/>
        </w:rPr>
        <w:t xml:space="preserve"> y Fwrdeistref a </w:t>
      </w:r>
      <w:proofErr w:type="spellStart"/>
      <w:r w:rsidRPr="00336357">
        <w:rPr>
          <w:rFonts w:ascii="Wales Sans Body" w:hAnsi="Wales Sans Body"/>
        </w:rPr>
        <w:t>Brynllwchwr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hytrach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na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pharhau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Lanelli</w:t>
      </w:r>
      <w:proofErr w:type="spellEnd"/>
      <w:r w:rsidRPr="00336357">
        <w:rPr>
          <w:rFonts w:ascii="Wales Sans Body" w:hAnsi="Wales Sans Body"/>
        </w:rPr>
        <w:t xml:space="preserve">. </w:t>
      </w:r>
      <w:proofErr w:type="spellStart"/>
      <w:r w:rsidRPr="00336357">
        <w:rPr>
          <w:rFonts w:ascii="Wales Sans Body" w:hAnsi="Wales Sans Body"/>
        </w:rPr>
        <w:t>Mae'r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newid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hwn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cynnig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gwell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darpariaeth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leol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Nghasllwchwr</w:t>
      </w:r>
      <w:proofErr w:type="spellEnd"/>
      <w:r w:rsidRPr="00336357">
        <w:rPr>
          <w:rFonts w:ascii="Wales Sans Body" w:hAnsi="Wales Sans Body"/>
        </w:rPr>
        <w:t>.</w:t>
      </w:r>
    </w:p>
    <w:p w14:paraId="0808A520" w14:textId="77777777" w:rsidR="00764D52" w:rsidRPr="00336357" w:rsidRDefault="00764D52" w:rsidP="00764D52">
      <w:pPr>
        <w:rPr>
          <w:rFonts w:ascii="Wales Sans Body" w:hAnsi="Wales Sans Body"/>
        </w:rPr>
      </w:pPr>
    </w:p>
    <w:p w14:paraId="4EB36CE1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</w:rPr>
        <w:t>a12 Abertawe - Townhill</w:t>
      </w:r>
    </w:p>
    <w:p w14:paraId="5464CCAD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>: 12, 13</w:t>
      </w:r>
    </w:p>
    <w:p w14:paraId="3A0CF9FD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Dim </w:t>
      </w:r>
      <w:proofErr w:type="spellStart"/>
      <w:r w:rsidRPr="00336357">
        <w:rPr>
          <w:rFonts w:ascii="Wales Sans Body" w:hAnsi="Wales Sans Body"/>
        </w:rPr>
        <w:t>ond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un </w:t>
      </w:r>
      <w:proofErr w:type="spellStart"/>
      <w:r w:rsidRPr="00336357">
        <w:rPr>
          <w:rFonts w:ascii="Wales Sans Body" w:hAnsi="Wales Sans Body"/>
        </w:rPr>
        <w:t>cyfeiriad</w:t>
      </w:r>
      <w:proofErr w:type="spellEnd"/>
      <w:r w:rsidRPr="00336357">
        <w:rPr>
          <w:rFonts w:ascii="Wales Sans Body" w:hAnsi="Wales Sans Body"/>
        </w:rPr>
        <w:t xml:space="preserve"> (</w:t>
      </w:r>
      <w:proofErr w:type="spellStart"/>
      <w:r w:rsidRPr="00336357">
        <w:rPr>
          <w:rFonts w:ascii="Wales Sans Body" w:hAnsi="Wales Sans Body"/>
        </w:rPr>
        <w:t>gwrthglocwedd</w:t>
      </w:r>
      <w:proofErr w:type="spellEnd"/>
      <w:r w:rsidRPr="00336357">
        <w:rPr>
          <w:rFonts w:ascii="Wales Sans Body" w:hAnsi="Wales Sans Body"/>
        </w:rPr>
        <w:t xml:space="preserve">) y </w:t>
      </w:r>
      <w:proofErr w:type="spellStart"/>
      <w:r w:rsidRPr="00336357">
        <w:rPr>
          <w:rFonts w:ascii="Wales Sans Body" w:hAnsi="Wales Sans Body"/>
        </w:rPr>
        <w:t>mae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bysiau'n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gwasanaethu</w:t>
      </w:r>
      <w:proofErr w:type="spellEnd"/>
      <w:r w:rsidRPr="00336357">
        <w:rPr>
          <w:rFonts w:ascii="Wales Sans Body" w:hAnsi="Wales Sans Body"/>
        </w:rPr>
        <w:t xml:space="preserve"> Townhill </w:t>
      </w:r>
      <w:proofErr w:type="spellStart"/>
      <w:r w:rsidRPr="00336357">
        <w:rPr>
          <w:rFonts w:ascii="Wales Sans Body" w:hAnsi="Wales Sans Body"/>
        </w:rPr>
        <w:t>erbyn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hyn</w:t>
      </w:r>
      <w:proofErr w:type="spellEnd"/>
      <w:r w:rsidRPr="00336357">
        <w:rPr>
          <w:rFonts w:ascii="Wales Sans Body" w:hAnsi="Wales Sans Body"/>
        </w:rPr>
        <w:t xml:space="preserve">, </w:t>
      </w:r>
      <w:proofErr w:type="spellStart"/>
      <w:r w:rsidRPr="00336357">
        <w:rPr>
          <w:rFonts w:ascii="Wales Sans Body" w:hAnsi="Wales Sans Body"/>
        </w:rPr>
        <w:t>gan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symleiddio’r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ddolen</w:t>
      </w:r>
      <w:proofErr w:type="spellEnd"/>
      <w:r w:rsidRPr="00336357">
        <w:rPr>
          <w:rFonts w:ascii="Wales Sans Body" w:hAnsi="Wales Sans Body"/>
        </w:rPr>
        <w:t>.</w:t>
      </w:r>
    </w:p>
    <w:p w14:paraId="1EDF4364" w14:textId="77777777" w:rsidR="00764D52" w:rsidRPr="00336357" w:rsidRDefault="00764D52" w:rsidP="00764D52">
      <w:pPr>
        <w:rPr>
          <w:rFonts w:ascii="Wales Sans Body" w:hAnsi="Wales Sans Body"/>
        </w:rPr>
      </w:pPr>
    </w:p>
    <w:p w14:paraId="76291D0E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</w:rPr>
        <w:t>a13 Abertawe - Mayhill</w:t>
      </w:r>
    </w:p>
    <w:p w14:paraId="224C981A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>: 12, 13</w:t>
      </w:r>
    </w:p>
    <w:p w14:paraId="6F73D437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debyg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a12, dim </w:t>
      </w:r>
      <w:proofErr w:type="spellStart"/>
      <w:r w:rsidRPr="00336357">
        <w:rPr>
          <w:rFonts w:ascii="Wales Sans Body" w:hAnsi="Wales Sans Body"/>
        </w:rPr>
        <w:t>ond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gyfeiriad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gwrthglocwedd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mae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bysiau'n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gwasanaethu</w:t>
      </w:r>
      <w:proofErr w:type="spellEnd"/>
      <w:r w:rsidRPr="00336357">
        <w:rPr>
          <w:rFonts w:ascii="Wales Sans Body" w:hAnsi="Wales Sans Body"/>
        </w:rPr>
        <w:t xml:space="preserve"> Mayhill </w:t>
      </w:r>
      <w:proofErr w:type="spellStart"/>
      <w:r w:rsidRPr="00336357">
        <w:rPr>
          <w:rFonts w:ascii="Wales Sans Body" w:hAnsi="Wales Sans Body"/>
        </w:rPr>
        <w:t>erbyn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hyn</w:t>
      </w:r>
      <w:proofErr w:type="spellEnd"/>
      <w:r w:rsidRPr="00336357">
        <w:rPr>
          <w:rFonts w:ascii="Wales Sans Body" w:hAnsi="Wales Sans Body"/>
        </w:rPr>
        <w:t xml:space="preserve">, </w:t>
      </w:r>
      <w:proofErr w:type="spellStart"/>
      <w:r w:rsidRPr="00336357">
        <w:rPr>
          <w:rFonts w:ascii="Wales Sans Body" w:hAnsi="Wales Sans Body"/>
        </w:rPr>
        <w:t>gan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symleiddio'r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ddolen</w:t>
      </w:r>
      <w:proofErr w:type="spellEnd"/>
      <w:r w:rsidRPr="00336357">
        <w:rPr>
          <w:rFonts w:ascii="Wales Sans Body" w:hAnsi="Wales Sans Body"/>
        </w:rPr>
        <w:t>.</w:t>
      </w:r>
    </w:p>
    <w:p w14:paraId="49A139B7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</w:rPr>
        <w:t xml:space="preserve">a17 Abertawe - </w:t>
      </w:r>
      <w:proofErr w:type="spellStart"/>
      <w:r w:rsidRPr="00336357">
        <w:rPr>
          <w:rFonts w:ascii="Wales Sans Body" w:hAnsi="Wales Sans Body"/>
          <w:b/>
          <w:bCs/>
        </w:rPr>
        <w:t>Gorseinon</w:t>
      </w:r>
      <w:proofErr w:type="spellEnd"/>
    </w:p>
    <w:p w14:paraId="49300582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>: X13A, 111, 46</w:t>
      </w:r>
    </w:p>
    <w:p w14:paraId="525038DF" w14:textId="77777777" w:rsidR="00764D52" w:rsidRPr="00336357" w:rsidRDefault="00764D52" w:rsidP="00764D52">
      <w:pPr>
        <w:rPr>
          <w:rFonts w:ascii="Wales Sans Body" w:hAnsi="Wales Sans Body"/>
        </w:rPr>
      </w:pPr>
      <w:proofErr w:type="spellStart"/>
      <w:r w:rsidRPr="00336357">
        <w:rPr>
          <w:rFonts w:ascii="Wales Sans Body" w:hAnsi="Wales Sans Body"/>
        </w:rPr>
        <w:t>Llwybr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newydd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gweithredu</w:t>
      </w:r>
      <w:proofErr w:type="spellEnd"/>
      <w:r w:rsidRPr="00336357">
        <w:rPr>
          <w:rFonts w:ascii="Wales Sans Body" w:hAnsi="Wales Sans Body"/>
        </w:rPr>
        <w:t xml:space="preserve"> bob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ail </w:t>
      </w:r>
      <w:proofErr w:type="spellStart"/>
      <w:r w:rsidRPr="00336357">
        <w:rPr>
          <w:rFonts w:ascii="Wales Sans Body" w:hAnsi="Wales Sans Body"/>
        </w:rPr>
        <w:t>awr</w:t>
      </w:r>
      <w:proofErr w:type="spellEnd"/>
      <w:r w:rsidRPr="00336357">
        <w:rPr>
          <w:rFonts w:ascii="Wales Sans Body" w:hAnsi="Wales Sans Body"/>
        </w:rPr>
        <w:t xml:space="preserve">. Mae'n </w:t>
      </w:r>
      <w:proofErr w:type="spellStart"/>
      <w:r w:rsidRPr="00336357">
        <w:rPr>
          <w:rFonts w:ascii="Wales Sans Body" w:hAnsi="Wales Sans Body"/>
        </w:rPr>
        <w:t>teithio</w:t>
      </w:r>
      <w:proofErr w:type="spellEnd"/>
      <w:r w:rsidRPr="00336357">
        <w:rPr>
          <w:rFonts w:ascii="Wales Sans Body" w:hAnsi="Wales Sans Body"/>
        </w:rPr>
        <w:t xml:space="preserve"> o Abertawe </w:t>
      </w:r>
      <w:proofErr w:type="spellStart"/>
      <w:r w:rsidRPr="00336357">
        <w:rPr>
          <w:rFonts w:ascii="Wales Sans Body" w:hAnsi="Wales Sans Body"/>
        </w:rPr>
        <w:t>heibio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i’r</w:t>
      </w:r>
      <w:proofErr w:type="spellEnd"/>
      <w:r w:rsidRPr="00336357">
        <w:rPr>
          <w:rFonts w:ascii="Wales Sans Body" w:hAnsi="Wales Sans Body"/>
        </w:rPr>
        <w:t xml:space="preserve"> Orsaf Drenau, </w:t>
      </w:r>
      <w:proofErr w:type="spellStart"/>
      <w:r w:rsidRPr="00336357">
        <w:rPr>
          <w:rFonts w:ascii="Wales Sans Body" w:hAnsi="Wales Sans Body"/>
        </w:rPr>
        <w:t>Rhodfa’r</w:t>
      </w:r>
      <w:proofErr w:type="spellEnd"/>
      <w:r w:rsidRPr="00336357">
        <w:rPr>
          <w:rFonts w:ascii="Wales Sans Body" w:hAnsi="Wales Sans Body"/>
        </w:rPr>
        <w:t xml:space="preserve"> Gors, Tesco </w:t>
      </w:r>
      <w:proofErr w:type="spellStart"/>
      <w:r w:rsidRPr="00336357">
        <w:rPr>
          <w:rFonts w:ascii="Wales Sans Body" w:hAnsi="Wales Sans Body"/>
        </w:rPr>
        <w:t>Fforest-fach</w:t>
      </w:r>
      <w:proofErr w:type="spellEnd"/>
      <w:r w:rsidRPr="00336357">
        <w:rPr>
          <w:rFonts w:ascii="Wales Sans Body" w:hAnsi="Wales Sans Body"/>
        </w:rPr>
        <w:t xml:space="preserve"> a </w:t>
      </w:r>
      <w:proofErr w:type="spellStart"/>
      <w:r w:rsidRPr="00336357">
        <w:rPr>
          <w:rFonts w:ascii="Wales Sans Body" w:hAnsi="Wales Sans Body"/>
        </w:rPr>
        <w:t>Gorseinon</w:t>
      </w:r>
      <w:proofErr w:type="spellEnd"/>
      <w:r w:rsidRPr="00336357">
        <w:rPr>
          <w:rFonts w:ascii="Wales Sans Body" w:hAnsi="Wales Sans Body"/>
        </w:rPr>
        <w:t xml:space="preserve">, </w:t>
      </w:r>
      <w:proofErr w:type="spellStart"/>
      <w:r w:rsidRPr="00336357">
        <w:rPr>
          <w:rFonts w:ascii="Wales Sans Body" w:hAnsi="Wales Sans Body"/>
        </w:rPr>
        <w:t>gan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barhau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Highfield a </w:t>
      </w:r>
      <w:proofErr w:type="spellStart"/>
      <w:r w:rsidRPr="00336357">
        <w:rPr>
          <w:rFonts w:ascii="Wales Sans Body" w:hAnsi="Wales Sans Body"/>
        </w:rPr>
        <w:t>Chilgant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Llanerch</w:t>
      </w:r>
      <w:proofErr w:type="spellEnd"/>
      <w:r w:rsidRPr="00336357">
        <w:rPr>
          <w:rFonts w:ascii="Wales Sans Body" w:hAnsi="Wales Sans Body"/>
        </w:rPr>
        <w:t xml:space="preserve">. Mae'n </w:t>
      </w:r>
      <w:proofErr w:type="spellStart"/>
      <w:r w:rsidRPr="00336357">
        <w:rPr>
          <w:rFonts w:ascii="Wales Sans Body" w:hAnsi="Wales Sans Body"/>
        </w:rPr>
        <w:t>rhan</w:t>
      </w:r>
      <w:proofErr w:type="spellEnd"/>
      <w:r w:rsidRPr="00336357">
        <w:rPr>
          <w:rFonts w:ascii="Wales Sans Body" w:hAnsi="Wales Sans Body"/>
        </w:rPr>
        <w:t xml:space="preserve"> o </w:t>
      </w:r>
      <w:proofErr w:type="spellStart"/>
      <w:r w:rsidRPr="00336357">
        <w:rPr>
          <w:rFonts w:ascii="Wales Sans Body" w:hAnsi="Wales Sans Body"/>
        </w:rPr>
        <w:t>wasanaeth</w:t>
      </w:r>
      <w:proofErr w:type="spellEnd"/>
      <w:r w:rsidRPr="00336357">
        <w:rPr>
          <w:rFonts w:ascii="Wales Sans Body" w:hAnsi="Wales Sans Body"/>
        </w:rPr>
        <w:t xml:space="preserve"> bob </w:t>
      </w:r>
      <w:proofErr w:type="spellStart"/>
      <w:r w:rsidRPr="00336357">
        <w:rPr>
          <w:rFonts w:ascii="Wales Sans Body" w:hAnsi="Wales Sans Body"/>
        </w:rPr>
        <w:t>hanner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awr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hyd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Rhodfa’r</w:t>
      </w:r>
      <w:proofErr w:type="spellEnd"/>
      <w:r w:rsidRPr="00336357">
        <w:rPr>
          <w:rFonts w:ascii="Wales Sans Body" w:hAnsi="Wales Sans Body"/>
        </w:rPr>
        <w:t xml:space="preserve"> Gors.</w:t>
      </w:r>
    </w:p>
    <w:p w14:paraId="6AA2AB62" w14:textId="77777777" w:rsidR="00764D52" w:rsidRPr="00336357" w:rsidRDefault="00764D52" w:rsidP="00764D52">
      <w:pPr>
        <w:rPr>
          <w:rFonts w:ascii="Wales Sans Body" w:hAnsi="Wales Sans Body"/>
        </w:rPr>
      </w:pPr>
    </w:p>
    <w:p w14:paraId="7D95CFC6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</w:rPr>
        <w:t xml:space="preserve">a20 Abertawe - </w:t>
      </w:r>
      <w:proofErr w:type="spellStart"/>
      <w:r w:rsidRPr="00336357">
        <w:rPr>
          <w:rFonts w:ascii="Wales Sans Body" w:hAnsi="Wales Sans Body"/>
          <w:b/>
          <w:bCs/>
        </w:rPr>
        <w:t>Cilâ</w:t>
      </w:r>
      <w:proofErr w:type="spellEnd"/>
      <w:r w:rsidRPr="00336357">
        <w:rPr>
          <w:rFonts w:ascii="Wales Sans Body" w:hAnsi="Wales Sans Body"/>
          <w:b/>
          <w:bCs/>
        </w:rPr>
        <w:t>/</w:t>
      </w:r>
      <w:proofErr w:type="spellStart"/>
      <w:r w:rsidRPr="00336357">
        <w:rPr>
          <w:rFonts w:ascii="Wales Sans Body" w:hAnsi="Wales Sans Body"/>
          <w:b/>
          <w:bCs/>
        </w:rPr>
        <w:t>Dynfant</w:t>
      </w:r>
      <w:proofErr w:type="spellEnd"/>
    </w:p>
    <w:p w14:paraId="7750E4D3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>: 20, 20A, 21, 22</w:t>
      </w:r>
    </w:p>
    <w:p w14:paraId="75676344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Mae </w:t>
      </w:r>
      <w:proofErr w:type="spellStart"/>
      <w:r w:rsidRPr="00336357">
        <w:rPr>
          <w:rFonts w:ascii="Wales Sans Body" w:hAnsi="Wales Sans Body"/>
        </w:rPr>
        <w:t>hwn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darparu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bws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cyson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sy’n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mynd</w:t>
      </w:r>
      <w:proofErr w:type="spellEnd"/>
      <w:r w:rsidRPr="00336357">
        <w:rPr>
          <w:rFonts w:ascii="Wales Sans Body" w:hAnsi="Wales Sans Body"/>
        </w:rPr>
        <w:t xml:space="preserve"> bob 15 </w:t>
      </w:r>
      <w:proofErr w:type="spellStart"/>
      <w:r w:rsidRPr="00336357">
        <w:rPr>
          <w:rFonts w:ascii="Wales Sans Body" w:hAnsi="Wales Sans Body"/>
        </w:rPr>
        <w:t>munud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rhwng</w:t>
      </w:r>
      <w:proofErr w:type="spellEnd"/>
      <w:r w:rsidRPr="00336357">
        <w:rPr>
          <w:rFonts w:ascii="Wales Sans Body" w:hAnsi="Wales Sans Body"/>
        </w:rPr>
        <w:t xml:space="preserve"> Abertawe - </w:t>
      </w:r>
      <w:proofErr w:type="spellStart"/>
      <w:r w:rsidRPr="00336357">
        <w:rPr>
          <w:rFonts w:ascii="Wales Sans Body" w:hAnsi="Wales Sans Body"/>
        </w:rPr>
        <w:t>Sgeti</w:t>
      </w:r>
      <w:proofErr w:type="spellEnd"/>
      <w:r w:rsidRPr="00336357">
        <w:rPr>
          <w:rFonts w:ascii="Wales Sans Body" w:hAnsi="Wales Sans Body"/>
        </w:rPr>
        <w:t xml:space="preserve"> - </w:t>
      </w:r>
      <w:proofErr w:type="spellStart"/>
      <w:r w:rsidRPr="00336357">
        <w:rPr>
          <w:rFonts w:ascii="Wales Sans Body" w:hAnsi="Wales Sans Body"/>
        </w:rPr>
        <w:t>Cilâ</w:t>
      </w:r>
      <w:proofErr w:type="spellEnd"/>
      <w:r w:rsidRPr="00336357">
        <w:rPr>
          <w:rFonts w:ascii="Wales Sans Body" w:hAnsi="Wales Sans Body"/>
        </w:rPr>
        <w:t xml:space="preserve">, </w:t>
      </w:r>
      <w:proofErr w:type="spellStart"/>
      <w:r w:rsidRPr="00336357">
        <w:rPr>
          <w:rFonts w:ascii="Wales Sans Body" w:hAnsi="Wales Sans Body"/>
        </w:rPr>
        <w:t>fel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rhan</w:t>
      </w:r>
      <w:proofErr w:type="spellEnd"/>
      <w:r w:rsidRPr="00336357">
        <w:rPr>
          <w:rFonts w:ascii="Wales Sans Body" w:hAnsi="Wales Sans Body"/>
        </w:rPr>
        <w:t xml:space="preserve"> o un </w:t>
      </w:r>
      <w:proofErr w:type="spellStart"/>
      <w:r w:rsidRPr="00336357">
        <w:rPr>
          <w:rFonts w:ascii="Wales Sans Body" w:hAnsi="Wales Sans Body"/>
        </w:rPr>
        <w:t>llwybr</w:t>
      </w:r>
      <w:proofErr w:type="spellEnd"/>
      <w:r w:rsidRPr="00336357">
        <w:rPr>
          <w:rFonts w:ascii="Wales Sans Body" w:hAnsi="Wales Sans Body"/>
        </w:rPr>
        <w:t xml:space="preserve">. O </w:t>
      </w:r>
      <w:proofErr w:type="spellStart"/>
      <w:r w:rsidRPr="00336357">
        <w:rPr>
          <w:rFonts w:ascii="Wales Sans Body" w:hAnsi="Wales Sans Body"/>
        </w:rPr>
        <w:t>Gilâ</w:t>
      </w:r>
      <w:proofErr w:type="spellEnd"/>
      <w:r w:rsidRPr="00336357">
        <w:rPr>
          <w:rFonts w:ascii="Wales Sans Body" w:hAnsi="Wales Sans Body"/>
        </w:rPr>
        <w:t xml:space="preserve">, </w:t>
      </w:r>
      <w:proofErr w:type="spellStart"/>
      <w:r w:rsidRPr="00336357">
        <w:rPr>
          <w:rFonts w:ascii="Wales Sans Body" w:hAnsi="Wales Sans Body"/>
        </w:rPr>
        <w:t>bydd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bysiau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bob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ail </w:t>
      </w:r>
      <w:proofErr w:type="spellStart"/>
      <w:r w:rsidRPr="00336357">
        <w:rPr>
          <w:rFonts w:ascii="Wales Sans Body" w:hAnsi="Wales Sans Body"/>
        </w:rPr>
        <w:t>gyrchfan</w:t>
      </w:r>
      <w:proofErr w:type="spellEnd"/>
      <w:r w:rsidRPr="00336357">
        <w:rPr>
          <w:rFonts w:ascii="Wales Sans Body" w:hAnsi="Wales Sans Body"/>
        </w:rPr>
        <w:t xml:space="preserve"> (ee Ridgeway, </w:t>
      </w:r>
      <w:proofErr w:type="spellStart"/>
      <w:r w:rsidRPr="00336357">
        <w:rPr>
          <w:rFonts w:ascii="Wales Sans Body" w:hAnsi="Wales Sans Body"/>
        </w:rPr>
        <w:t>Derlwyn</w:t>
      </w:r>
      <w:proofErr w:type="spellEnd"/>
      <w:r w:rsidRPr="00336357">
        <w:rPr>
          <w:rFonts w:ascii="Wales Sans Body" w:hAnsi="Wales Sans Body"/>
        </w:rPr>
        <w:t xml:space="preserve">, Priors Way).  </w:t>
      </w:r>
      <w:proofErr w:type="spellStart"/>
      <w:r w:rsidRPr="00336357">
        <w:rPr>
          <w:rFonts w:ascii="Wales Sans Body" w:hAnsi="Wales Sans Body"/>
        </w:rPr>
        <w:t>Mae’r</w:t>
      </w:r>
      <w:proofErr w:type="spellEnd"/>
      <w:r w:rsidRPr="00336357">
        <w:rPr>
          <w:rFonts w:ascii="Wales Sans Body" w:hAnsi="Wales Sans Body"/>
        </w:rPr>
        <w:t xml:space="preserve"> A66 </w:t>
      </w:r>
      <w:proofErr w:type="spellStart"/>
      <w:r w:rsidRPr="00336357">
        <w:rPr>
          <w:rFonts w:ascii="Wales Sans Body" w:hAnsi="Wales Sans Body"/>
        </w:rPr>
        <w:t>bellach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gwasanaethu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Ffordd</w:t>
      </w:r>
      <w:proofErr w:type="spellEnd"/>
      <w:r w:rsidRPr="00336357">
        <w:rPr>
          <w:rFonts w:ascii="Wales Sans Body" w:hAnsi="Wales Sans Body"/>
        </w:rPr>
        <w:t xml:space="preserve"> Aneurin a </w:t>
      </w:r>
      <w:proofErr w:type="spellStart"/>
      <w:r w:rsidRPr="00336357">
        <w:rPr>
          <w:rFonts w:ascii="Wales Sans Body" w:hAnsi="Wales Sans Body"/>
        </w:rPr>
        <w:t>Heol</w:t>
      </w:r>
      <w:proofErr w:type="spellEnd"/>
      <w:r w:rsidRPr="00336357">
        <w:rPr>
          <w:rFonts w:ascii="Wales Sans Body" w:hAnsi="Wales Sans Body"/>
        </w:rPr>
        <w:t xml:space="preserve"> New Mill.</w:t>
      </w:r>
    </w:p>
    <w:p w14:paraId="1A582835" w14:textId="77777777" w:rsidR="00764D52" w:rsidRPr="00336357" w:rsidRDefault="00764D52" w:rsidP="00764D52">
      <w:pPr>
        <w:rPr>
          <w:rFonts w:ascii="Wales Sans Body" w:hAnsi="Wales Sans Body"/>
        </w:rPr>
      </w:pPr>
    </w:p>
    <w:p w14:paraId="430B4083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</w:rPr>
        <w:t>a24 Abertawe - Craig Cefn Parc/</w:t>
      </w:r>
      <w:proofErr w:type="spellStart"/>
      <w:r w:rsidRPr="00336357">
        <w:rPr>
          <w:rFonts w:ascii="Wales Sans Body" w:hAnsi="Wales Sans Body"/>
          <w:b/>
          <w:bCs/>
        </w:rPr>
        <w:t>Glais</w:t>
      </w:r>
      <w:proofErr w:type="spellEnd"/>
    </w:p>
    <w:p w14:paraId="21B6B177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lastRenderedPageBreak/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>: 24, 35, X6C, 45</w:t>
      </w:r>
    </w:p>
    <w:p w14:paraId="78C2EDD4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Mae </w:t>
      </w:r>
      <w:proofErr w:type="spellStart"/>
      <w:r w:rsidRPr="00336357">
        <w:rPr>
          <w:rFonts w:ascii="Wales Sans Body" w:hAnsi="Wales Sans Body"/>
        </w:rPr>
        <w:t>Llwybr</w:t>
      </w:r>
      <w:proofErr w:type="spellEnd"/>
      <w:r w:rsidRPr="00336357">
        <w:rPr>
          <w:rFonts w:ascii="Wales Sans Body" w:hAnsi="Wales Sans Body"/>
        </w:rPr>
        <w:t xml:space="preserve"> 24 </w:t>
      </w:r>
      <w:proofErr w:type="spellStart"/>
      <w:r w:rsidRPr="00336357">
        <w:rPr>
          <w:rFonts w:ascii="Wales Sans Body" w:hAnsi="Wales Sans Body"/>
        </w:rPr>
        <w:t>bellach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cael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ei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ddargyfeirio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drwy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Heol</w:t>
      </w:r>
      <w:proofErr w:type="spellEnd"/>
      <w:r w:rsidRPr="00336357">
        <w:rPr>
          <w:rFonts w:ascii="Wales Sans Body" w:hAnsi="Wales Sans Body"/>
        </w:rPr>
        <w:t xml:space="preserve"> Hollett, </w:t>
      </w:r>
      <w:proofErr w:type="spellStart"/>
      <w:r w:rsidRPr="00336357">
        <w:rPr>
          <w:rFonts w:ascii="Wales Sans Body" w:hAnsi="Wales Sans Body"/>
        </w:rPr>
        <w:t>gan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ddisodli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gwasanaeth</w:t>
      </w:r>
      <w:proofErr w:type="spellEnd"/>
      <w:r w:rsidRPr="00336357">
        <w:rPr>
          <w:rFonts w:ascii="Wales Sans Body" w:hAnsi="Wales Sans Body"/>
        </w:rPr>
        <w:t xml:space="preserve"> 35. </w:t>
      </w:r>
      <w:proofErr w:type="spellStart"/>
      <w:r w:rsidRPr="00336357">
        <w:rPr>
          <w:rFonts w:ascii="Wales Sans Body" w:hAnsi="Wales Sans Body"/>
        </w:rPr>
        <w:t>Nid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yw'n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mynd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Ysbyty </w:t>
      </w:r>
      <w:proofErr w:type="spellStart"/>
      <w:r w:rsidRPr="00336357">
        <w:rPr>
          <w:rFonts w:ascii="Wales Sans Body" w:hAnsi="Wales Sans Body"/>
        </w:rPr>
        <w:t>Treforys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mwyach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ond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hytrach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mae'n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gwasanaethu</w:t>
      </w:r>
      <w:proofErr w:type="spellEnd"/>
      <w:r w:rsidRPr="00336357">
        <w:rPr>
          <w:rFonts w:ascii="Wales Sans Body" w:hAnsi="Wales Sans Body"/>
        </w:rPr>
        <w:t xml:space="preserve"> Graig Felen, Clydach a </w:t>
      </w:r>
      <w:proofErr w:type="spellStart"/>
      <w:r w:rsidRPr="00336357">
        <w:rPr>
          <w:rFonts w:ascii="Wales Sans Body" w:hAnsi="Wales Sans Body"/>
        </w:rPr>
        <w:t>naill</w:t>
      </w:r>
      <w:proofErr w:type="spellEnd"/>
      <w:r w:rsidRPr="00336357">
        <w:rPr>
          <w:rFonts w:ascii="Wales Sans Body" w:hAnsi="Wales Sans Body"/>
        </w:rPr>
        <w:t xml:space="preserve"> ai Craig Cefn Parc </w:t>
      </w:r>
      <w:proofErr w:type="spellStart"/>
      <w:r w:rsidRPr="00336357">
        <w:rPr>
          <w:rFonts w:ascii="Wales Sans Body" w:hAnsi="Wales Sans Body"/>
        </w:rPr>
        <w:t>neu’r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Glais</w:t>
      </w:r>
      <w:proofErr w:type="spellEnd"/>
      <w:r w:rsidRPr="00336357">
        <w:rPr>
          <w:rFonts w:ascii="Wales Sans Body" w:hAnsi="Wales Sans Body"/>
        </w:rPr>
        <w:t xml:space="preserve">. Mae </w:t>
      </w:r>
      <w:proofErr w:type="spellStart"/>
      <w:r w:rsidRPr="00336357">
        <w:rPr>
          <w:rFonts w:ascii="Wales Sans Body" w:hAnsi="Wales Sans Body"/>
        </w:rPr>
        <w:t>taith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amser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ysgol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cynnwys</w:t>
      </w:r>
      <w:proofErr w:type="spellEnd"/>
      <w:r w:rsidRPr="00336357">
        <w:rPr>
          <w:rFonts w:ascii="Wales Sans Body" w:hAnsi="Wales Sans Body"/>
        </w:rPr>
        <w:t xml:space="preserve"> Ysgol Gyfun </w:t>
      </w:r>
      <w:proofErr w:type="spellStart"/>
      <w:r w:rsidRPr="00336357">
        <w:rPr>
          <w:rFonts w:ascii="Wales Sans Body" w:hAnsi="Wales Sans Body"/>
        </w:rPr>
        <w:t>Treforys</w:t>
      </w:r>
      <w:proofErr w:type="spellEnd"/>
      <w:r w:rsidRPr="00336357">
        <w:rPr>
          <w:rFonts w:ascii="Wales Sans Body" w:hAnsi="Wales Sans Body"/>
        </w:rPr>
        <w:t xml:space="preserve"> ac Ysgol yr </w:t>
      </w:r>
      <w:proofErr w:type="spellStart"/>
      <w:r w:rsidRPr="00336357">
        <w:rPr>
          <w:rFonts w:ascii="Wales Sans Body" w:hAnsi="Wales Sans Body"/>
        </w:rPr>
        <w:t>Esgob</w:t>
      </w:r>
      <w:proofErr w:type="spellEnd"/>
      <w:r w:rsidRPr="00336357">
        <w:rPr>
          <w:rFonts w:ascii="Wales Sans Body" w:hAnsi="Wales Sans Body"/>
        </w:rPr>
        <w:t xml:space="preserve"> Vaughan.</w:t>
      </w:r>
    </w:p>
    <w:p w14:paraId="692AE8C8" w14:textId="77777777" w:rsidR="00764D52" w:rsidRPr="00336357" w:rsidRDefault="00764D52" w:rsidP="00764D52">
      <w:pPr>
        <w:rPr>
          <w:rFonts w:ascii="Wales Sans Body" w:hAnsi="Wales Sans Body"/>
        </w:rPr>
      </w:pPr>
    </w:p>
    <w:p w14:paraId="2E3129C8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</w:rPr>
        <w:t>a29 Abertawe – Tycoch</w:t>
      </w:r>
    </w:p>
    <w:p w14:paraId="2F1CB16D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>: 29, 39, 22</w:t>
      </w:r>
    </w:p>
    <w:p w14:paraId="7ACF7F48" w14:textId="77777777" w:rsidR="00764D52" w:rsidRPr="00336357" w:rsidRDefault="00764D52" w:rsidP="00764D52">
      <w:pPr>
        <w:rPr>
          <w:rFonts w:ascii="Wales Sans Body" w:hAnsi="Wales Sans Body"/>
        </w:rPr>
      </w:pPr>
      <w:proofErr w:type="spellStart"/>
      <w:r w:rsidRPr="00336357">
        <w:rPr>
          <w:rFonts w:ascii="Wales Sans Body" w:hAnsi="Wales Sans Body"/>
        </w:rPr>
        <w:t>Unwyd</w:t>
      </w:r>
      <w:proofErr w:type="spellEnd"/>
      <w:r w:rsidRPr="00336357">
        <w:rPr>
          <w:rFonts w:ascii="Wales Sans Body" w:hAnsi="Wales Sans Body"/>
        </w:rPr>
        <w:t xml:space="preserve"> o dan un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gwasanaeth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gyfer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pob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taith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bws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ystod</w:t>
      </w:r>
      <w:proofErr w:type="spellEnd"/>
      <w:r w:rsidRPr="00336357">
        <w:rPr>
          <w:rFonts w:ascii="Wales Sans Body" w:hAnsi="Wales Sans Body"/>
        </w:rPr>
        <w:t xml:space="preserve"> yr </w:t>
      </w:r>
      <w:proofErr w:type="spellStart"/>
      <w:r w:rsidRPr="00336357">
        <w:rPr>
          <w:rFonts w:ascii="Wales Sans Body" w:hAnsi="Wales Sans Body"/>
        </w:rPr>
        <w:t>wythnos</w:t>
      </w:r>
      <w:proofErr w:type="spellEnd"/>
      <w:r w:rsidRPr="00336357">
        <w:rPr>
          <w:rFonts w:ascii="Wales Sans Body" w:hAnsi="Wales Sans Body"/>
        </w:rPr>
        <w:t xml:space="preserve">. Mae un </w:t>
      </w:r>
      <w:proofErr w:type="spellStart"/>
      <w:r w:rsidRPr="00336357">
        <w:rPr>
          <w:rFonts w:ascii="Wales Sans Body" w:hAnsi="Wales Sans Body"/>
        </w:rPr>
        <w:t>bws</w:t>
      </w:r>
      <w:proofErr w:type="spellEnd"/>
      <w:r w:rsidRPr="00336357">
        <w:rPr>
          <w:rFonts w:ascii="Wales Sans Body" w:hAnsi="Wales Sans Body"/>
        </w:rPr>
        <w:t xml:space="preserve"> bob </w:t>
      </w:r>
      <w:proofErr w:type="spellStart"/>
      <w:r w:rsidRPr="00336357">
        <w:rPr>
          <w:rFonts w:ascii="Wales Sans Body" w:hAnsi="Wales Sans Body"/>
        </w:rPr>
        <w:t>awr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dilyn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llwybr</w:t>
      </w:r>
      <w:proofErr w:type="spellEnd"/>
      <w:r w:rsidRPr="00336357">
        <w:rPr>
          <w:rFonts w:ascii="Wales Sans Body" w:hAnsi="Wales Sans Body"/>
        </w:rPr>
        <w:t xml:space="preserve"> 29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 xml:space="preserve">; </w:t>
      </w:r>
      <w:proofErr w:type="spellStart"/>
      <w:r w:rsidRPr="00336357">
        <w:rPr>
          <w:rFonts w:ascii="Wales Sans Body" w:hAnsi="Wales Sans Body"/>
        </w:rPr>
        <w:t>mae'r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llall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gwneud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dolen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hyd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Cilgant</w:t>
      </w:r>
      <w:proofErr w:type="spellEnd"/>
      <w:r w:rsidRPr="00336357">
        <w:rPr>
          <w:rFonts w:ascii="Wales Sans Body" w:hAnsi="Wales Sans Body"/>
        </w:rPr>
        <w:t xml:space="preserve"> Harlech a </w:t>
      </w:r>
      <w:proofErr w:type="spellStart"/>
      <w:r w:rsidRPr="00336357">
        <w:rPr>
          <w:rFonts w:ascii="Wales Sans Body" w:hAnsi="Wales Sans Body"/>
        </w:rPr>
        <w:t>Heol</w:t>
      </w:r>
      <w:proofErr w:type="spellEnd"/>
      <w:r w:rsidRPr="00336357">
        <w:rPr>
          <w:rFonts w:ascii="Wales Sans Body" w:hAnsi="Wales Sans Body"/>
        </w:rPr>
        <w:t xml:space="preserve"> Glan-yr-Afon. Mae’n </w:t>
      </w:r>
      <w:proofErr w:type="spellStart"/>
      <w:r w:rsidRPr="00336357">
        <w:rPr>
          <w:rFonts w:ascii="Wales Sans Body" w:hAnsi="Wales Sans Body"/>
        </w:rPr>
        <w:t>cysylltu</w:t>
      </w:r>
      <w:proofErr w:type="spellEnd"/>
      <w:r w:rsidRPr="00336357">
        <w:rPr>
          <w:rFonts w:ascii="Wales Sans Body" w:hAnsi="Wales Sans Body"/>
        </w:rPr>
        <w:t xml:space="preserve"> ag a34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gyfer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teithiau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trwodd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i'r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Orsaf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Drenau</w:t>
      </w:r>
      <w:proofErr w:type="spellEnd"/>
      <w:r w:rsidRPr="00336357">
        <w:rPr>
          <w:rFonts w:ascii="Wales Sans Body" w:hAnsi="Wales Sans Body"/>
        </w:rPr>
        <w:t xml:space="preserve"> a Phoenix Way.</w:t>
      </w:r>
    </w:p>
    <w:p w14:paraId="0552E173" w14:textId="77777777" w:rsidR="00764D52" w:rsidRPr="00336357" w:rsidRDefault="00764D52" w:rsidP="00764D52">
      <w:pPr>
        <w:rPr>
          <w:rFonts w:ascii="Wales Sans Body" w:hAnsi="Wales Sans Body"/>
        </w:rPr>
      </w:pPr>
    </w:p>
    <w:p w14:paraId="579FA8A8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</w:rPr>
        <w:t xml:space="preserve">a30 Abertawe - </w:t>
      </w:r>
      <w:proofErr w:type="spellStart"/>
      <w:r w:rsidRPr="00336357">
        <w:rPr>
          <w:rFonts w:ascii="Wales Sans Body" w:hAnsi="Wales Sans Body"/>
          <w:b/>
          <w:bCs/>
        </w:rPr>
        <w:t>Trallwn</w:t>
      </w:r>
      <w:proofErr w:type="spellEnd"/>
      <w:r w:rsidRPr="00336357">
        <w:rPr>
          <w:rFonts w:ascii="Wales Sans Body" w:hAnsi="Wales Sans Body"/>
          <w:b/>
          <w:bCs/>
        </w:rPr>
        <w:t xml:space="preserve"> (</w:t>
      </w:r>
      <w:proofErr w:type="spellStart"/>
      <w:r w:rsidRPr="00336357">
        <w:rPr>
          <w:rFonts w:ascii="Wales Sans Body" w:hAnsi="Wales Sans Body"/>
          <w:b/>
          <w:bCs/>
        </w:rPr>
        <w:t>Rhydyfelin</w:t>
      </w:r>
      <w:proofErr w:type="spellEnd"/>
      <w:r w:rsidRPr="00336357">
        <w:rPr>
          <w:rFonts w:ascii="Wales Sans Body" w:hAnsi="Wales Sans Body"/>
          <w:b/>
          <w:bCs/>
        </w:rPr>
        <w:t>)</w:t>
      </w:r>
    </w:p>
    <w:p w14:paraId="2316117F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>: 30, 33, 45</w:t>
      </w:r>
    </w:p>
    <w:p w14:paraId="20A9EE29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Mae'n </w:t>
      </w:r>
      <w:proofErr w:type="spellStart"/>
      <w:r w:rsidRPr="00336357">
        <w:rPr>
          <w:rFonts w:ascii="Wales Sans Body" w:hAnsi="Wales Sans Body"/>
        </w:rPr>
        <w:t>gweithredu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fel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llwybr</w:t>
      </w:r>
      <w:proofErr w:type="spellEnd"/>
      <w:r w:rsidRPr="00336357">
        <w:rPr>
          <w:rFonts w:ascii="Wales Sans Body" w:hAnsi="Wales Sans Body"/>
        </w:rPr>
        <w:t xml:space="preserve"> 30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 xml:space="preserve"> o Abertawe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Lys </w:t>
      </w:r>
      <w:proofErr w:type="spellStart"/>
      <w:r w:rsidRPr="00336357">
        <w:rPr>
          <w:rFonts w:ascii="Wales Sans Body" w:hAnsi="Wales Sans Body"/>
        </w:rPr>
        <w:t>Tywysoges</w:t>
      </w:r>
      <w:proofErr w:type="spellEnd"/>
      <w:r w:rsidRPr="00336357">
        <w:rPr>
          <w:rFonts w:ascii="Wales Sans Body" w:hAnsi="Wales Sans Body"/>
        </w:rPr>
        <w:t xml:space="preserve"> Cymru (</w:t>
      </w:r>
      <w:proofErr w:type="spellStart"/>
      <w:r w:rsidRPr="00336357">
        <w:rPr>
          <w:rFonts w:ascii="Wales Sans Body" w:hAnsi="Wales Sans Body"/>
        </w:rPr>
        <w:t>Heol</w:t>
      </w:r>
      <w:proofErr w:type="spellEnd"/>
      <w:r w:rsidRPr="00336357">
        <w:rPr>
          <w:rFonts w:ascii="Wales Sans Body" w:hAnsi="Wales Sans Body"/>
        </w:rPr>
        <w:t xml:space="preserve"> Mansel), </w:t>
      </w:r>
      <w:proofErr w:type="spellStart"/>
      <w:r w:rsidRPr="00336357">
        <w:rPr>
          <w:rFonts w:ascii="Wales Sans Body" w:hAnsi="Wales Sans Body"/>
        </w:rPr>
        <w:t>yna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heibio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Tesco </w:t>
      </w:r>
      <w:proofErr w:type="spellStart"/>
      <w:r w:rsidRPr="00336357">
        <w:rPr>
          <w:rFonts w:ascii="Wales Sans Body" w:hAnsi="Wales Sans Body"/>
        </w:rPr>
        <w:t>Llansamlet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Drallwn</w:t>
      </w:r>
      <w:proofErr w:type="spellEnd"/>
      <w:r w:rsidRPr="00336357">
        <w:rPr>
          <w:rFonts w:ascii="Wales Sans Body" w:hAnsi="Wales Sans Body"/>
        </w:rPr>
        <w:t xml:space="preserve">, </w:t>
      </w:r>
      <w:proofErr w:type="spellStart"/>
      <w:r w:rsidRPr="00336357">
        <w:rPr>
          <w:rFonts w:ascii="Wales Sans Body" w:hAnsi="Wales Sans Body"/>
        </w:rPr>
        <w:t>gan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deithio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mewn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dolen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hyd</w:t>
      </w:r>
      <w:proofErr w:type="spellEnd"/>
      <w:r w:rsidRPr="00336357">
        <w:rPr>
          <w:rFonts w:ascii="Wales Sans Body" w:hAnsi="Wales Sans Body"/>
        </w:rPr>
        <w:t xml:space="preserve"> Frederick Place a </w:t>
      </w:r>
      <w:proofErr w:type="spellStart"/>
      <w:r w:rsidRPr="00336357">
        <w:rPr>
          <w:rFonts w:ascii="Wales Sans Body" w:hAnsi="Wales Sans Body"/>
        </w:rPr>
        <w:t>Rhyd</w:t>
      </w:r>
      <w:proofErr w:type="spellEnd"/>
      <w:r w:rsidRPr="00336357">
        <w:rPr>
          <w:rFonts w:ascii="Wales Sans Body" w:hAnsi="Wales Sans Body"/>
        </w:rPr>
        <w:t>-y-</w:t>
      </w:r>
      <w:proofErr w:type="spellStart"/>
      <w:r w:rsidRPr="00336357">
        <w:rPr>
          <w:rFonts w:ascii="Wales Sans Body" w:hAnsi="Wales Sans Body"/>
        </w:rPr>
        <w:t>felin</w:t>
      </w:r>
      <w:proofErr w:type="spellEnd"/>
      <w:r w:rsidRPr="00336357">
        <w:rPr>
          <w:rFonts w:ascii="Wales Sans Body" w:hAnsi="Wales Sans Body"/>
        </w:rPr>
        <w:t>.</w:t>
      </w:r>
    </w:p>
    <w:p w14:paraId="32225723" w14:textId="77777777" w:rsidR="00764D52" w:rsidRPr="00336357" w:rsidRDefault="00764D52" w:rsidP="00764D52">
      <w:pPr>
        <w:rPr>
          <w:rFonts w:ascii="Wales Sans Body" w:hAnsi="Wales Sans Body"/>
        </w:rPr>
      </w:pPr>
    </w:p>
    <w:p w14:paraId="6A75B50D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</w:rPr>
        <w:t>a31 Abertawe -</w:t>
      </w:r>
      <w:r w:rsidRPr="00336357">
        <w:rPr>
          <w:rFonts w:ascii="Calibri" w:hAnsi="Calibri" w:cs="Calibri"/>
          <w:b/>
          <w:bCs/>
        </w:rPr>
        <w:t> </w:t>
      </w:r>
      <w:r w:rsidRPr="00336357">
        <w:rPr>
          <w:rFonts w:ascii="Wales Sans Body" w:hAnsi="Wales Sans Body"/>
          <w:b/>
          <w:bCs/>
        </w:rPr>
        <w:t>Birchgrove/Morriston Hospital</w:t>
      </w:r>
    </w:p>
    <w:p w14:paraId="40AF9DAC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>: 31, 33, 24, 961</w:t>
      </w:r>
    </w:p>
    <w:p w14:paraId="2C40A32E" w14:textId="77777777" w:rsidR="00764D52" w:rsidRPr="00336357" w:rsidRDefault="00764D52" w:rsidP="00764D52">
      <w:pPr>
        <w:rPr>
          <w:rFonts w:ascii="Wales Sans Body" w:hAnsi="Wales Sans Body"/>
        </w:rPr>
      </w:pPr>
      <w:proofErr w:type="spellStart"/>
      <w:r w:rsidRPr="00336357">
        <w:rPr>
          <w:rFonts w:ascii="Wales Sans Body" w:hAnsi="Wales Sans Body"/>
        </w:rPr>
        <w:t>Defnyddir</w:t>
      </w:r>
      <w:proofErr w:type="spellEnd"/>
      <w:r w:rsidRPr="00336357">
        <w:rPr>
          <w:rFonts w:ascii="Wales Sans Body" w:hAnsi="Wales Sans Body"/>
        </w:rPr>
        <w:t xml:space="preserve"> un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gwasanaeth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gyfer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pob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bws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drwy</w:t>
      </w:r>
      <w:proofErr w:type="spellEnd"/>
      <w:r w:rsidRPr="00336357">
        <w:rPr>
          <w:rFonts w:ascii="Wales Sans Body" w:hAnsi="Wales Sans Body"/>
        </w:rPr>
        <w:t xml:space="preserve"> Winch Wen. </w:t>
      </w:r>
      <w:proofErr w:type="spellStart"/>
      <w:r w:rsidRPr="00336357">
        <w:rPr>
          <w:rFonts w:ascii="Wales Sans Body" w:hAnsi="Wales Sans Body"/>
        </w:rPr>
        <w:t>Nid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yw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teithiau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sy'n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gorffen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Nhrallwn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bellach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gwasanaethu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dolen</w:t>
      </w:r>
      <w:proofErr w:type="spellEnd"/>
      <w:r w:rsidRPr="00336357">
        <w:rPr>
          <w:rFonts w:ascii="Wales Sans Body" w:hAnsi="Wales Sans Body"/>
        </w:rPr>
        <w:t xml:space="preserve"> Frederick Place (</w:t>
      </w:r>
      <w:proofErr w:type="spellStart"/>
      <w:r w:rsidRPr="00336357">
        <w:rPr>
          <w:rFonts w:ascii="Wales Sans Body" w:hAnsi="Wales Sans Body"/>
        </w:rPr>
        <w:t>gweler</w:t>
      </w:r>
      <w:proofErr w:type="spellEnd"/>
      <w:r w:rsidRPr="00336357">
        <w:rPr>
          <w:rFonts w:ascii="Wales Sans Body" w:hAnsi="Wales Sans Body"/>
        </w:rPr>
        <w:t xml:space="preserve"> a30). </w:t>
      </w:r>
      <w:proofErr w:type="spellStart"/>
      <w:r w:rsidRPr="00336357">
        <w:rPr>
          <w:rFonts w:ascii="Wales Sans Body" w:hAnsi="Wales Sans Body"/>
        </w:rPr>
        <w:t>Bydd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rhai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teithiau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rhwng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Gellifedw</w:t>
      </w:r>
      <w:proofErr w:type="spellEnd"/>
      <w:r w:rsidRPr="00336357">
        <w:rPr>
          <w:rFonts w:ascii="Wales Sans Body" w:hAnsi="Wales Sans Body"/>
        </w:rPr>
        <w:t xml:space="preserve"> a </w:t>
      </w:r>
      <w:proofErr w:type="spellStart"/>
      <w:r w:rsidRPr="00336357">
        <w:rPr>
          <w:rFonts w:ascii="Wales Sans Body" w:hAnsi="Wales Sans Body"/>
        </w:rPr>
        <w:t>Chroes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Treforys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gwasanaethu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Heol</w:t>
      </w:r>
      <w:proofErr w:type="spellEnd"/>
      <w:r w:rsidRPr="00336357">
        <w:rPr>
          <w:rFonts w:ascii="Wales Sans Body" w:hAnsi="Wales Sans Body"/>
        </w:rPr>
        <w:t xml:space="preserve"> Herbert Thomas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hytrach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na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Thre-gof</w:t>
      </w:r>
      <w:proofErr w:type="spellEnd"/>
      <w:r w:rsidRPr="00336357">
        <w:rPr>
          <w:rFonts w:ascii="Wales Sans Body" w:hAnsi="Wales Sans Body"/>
        </w:rPr>
        <w:t xml:space="preserve">. Mae </w:t>
      </w:r>
      <w:proofErr w:type="spellStart"/>
      <w:r w:rsidRPr="00336357">
        <w:rPr>
          <w:rFonts w:ascii="Wales Sans Body" w:hAnsi="Wales Sans Body"/>
        </w:rPr>
        <w:t>taith</w:t>
      </w:r>
      <w:proofErr w:type="spellEnd"/>
      <w:r w:rsidRPr="00336357">
        <w:rPr>
          <w:rFonts w:ascii="Wales Sans Body" w:hAnsi="Wales Sans Body"/>
        </w:rPr>
        <w:t xml:space="preserve"> Coleg </w:t>
      </w:r>
      <w:proofErr w:type="spellStart"/>
      <w:r w:rsidRPr="00336357">
        <w:rPr>
          <w:rFonts w:ascii="Wales Sans Body" w:hAnsi="Wales Sans Body"/>
        </w:rPr>
        <w:t>Gŵyr</w:t>
      </w:r>
      <w:proofErr w:type="spellEnd"/>
      <w:r w:rsidRPr="00336357">
        <w:rPr>
          <w:rFonts w:ascii="Wales Sans Body" w:hAnsi="Wales Sans Body"/>
        </w:rPr>
        <w:t xml:space="preserve"> o </w:t>
      </w:r>
      <w:proofErr w:type="spellStart"/>
      <w:r w:rsidRPr="00336357">
        <w:rPr>
          <w:rFonts w:ascii="Wales Sans Body" w:hAnsi="Wales Sans Body"/>
        </w:rPr>
        <w:t>wasanaeth</w:t>
      </w:r>
      <w:proofErr w:type="spellEnd"/>
      <w:r w:rsidRPr="00336357">
        <w:rPr>
          <w:rFonts w:ascii="Wales Sans Body" w:hAnsi="Wales Sans Body"/>
        </w:rPr>
        <w:t xml:space="preserve"> 961 </w:t>
      </w:r>
      <w:proofErr w:type="spellStart"/>
      <w:r w:rsidRPr="00336357">
        <w:rPr>
          <w:rFonts w:ascii="Wales Sans Body" w:hAnsi="Wales Sans Body"/>
        </w:rPr>
        <w:t>bellach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rhan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o'r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llwybr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hwn</w:t>
      </w:r>
      <w:proofErr w:type="spellEnd"/>
      <w:r w:rsidRPr="00336357">
        <w:rPr>
          <w:rFonts w:ascii="Wales Sans Body" w:hAnsi="Wales Sans Body"/>
        </w:rPr>
        <w:t>.</w:t>
      </w:r>
    </w:p>
    <w:p w14:paraId="46C0F16E" w14:textId="77777777" w:rsidR="00764D52" w:rsidRPr="00336357" w:rsidRDefault="00764D52" w:rsidP="00764D52">
      <w:pPr>
        <w:rPr>
          <w:rFonts w:ascii="Wales Sans Body" w:hAnsi="Wales Sans Body"/>
        </w:rPr>
      </w:pPr>
    </w:p>
    <w:p w14:paraId="72FADB01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</w:rPr>
        <w:t xml:space="preserve">a33 Abertawe - Cefn </w:t>
      </w:r>
      <w:proofErr w:type="spellStart"/>
      <w:r w:rsidRPr="00336357">
        <w:rPr>
          <w:rFonts w:ascii="Wales Sans Body" w:hAnsi="Wales Sans Body"/>
          <w:b/>
          <w:bCs/>
        </w:rPr>
        <w:t>Hengoed</w:t>
      </w:r>
      <w:proofErr w:type="spellEnd"/>
    </w:p>
    <w:p w14:paraId="1CB0B199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>: 45</w:t>
      </w:r>
    </w:p>
    <w:p w14:paraId="4199F45A" w14:textId="77777777" w:rsidR="00764D52" w:rsidRPr="00336357" w:rsidRDefault="00764D52" w:rsidP="00764D52">
      <w:pPr>
        <w:rPr>
          <w:rFonts w:ascii="Wales Sans Body" w:hAnsi="Wales Sans Body"/>
        </w:rPr>
      </w:pPr>
      <w:proofErr w:type="spellStart"/>
      <w:r w:rsidRPr="00336357">
        <w:rPr>
          <w:rFonts w:ascii="Wales Sans Body" w:hAnsi="Wales Sans Body"/>
        </w:rPr>
        <w:t>Mae'r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gwasanaeth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newydd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hwn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cysylltu</w:t>
      </w:r>
      <w:proofErr w:type="spellEnd"/>
      <w:r w:rsidRPr="00336357">
        <w:rPr>
          <w:rFonts w:ascii="Wales Sans Body" w:hAnsi="Wales Sans Body"/>
        </w:rPr>
        <w:t xml:space="preserve"> â </w:t>
      </w:r>
      <w:proofErr w:type="spellStart"/>
      <w:r w:rsidRPr="00336357">
        <w:rPr>
          <w:rFonts w:ascii="Wales Sans Body" w:hAnsi="Wales Sans Body"/>
        </w:rPr>
        <w:t>Chefn</w:t>
      </w:r>
      <w:proofErr w:type="spellEnd"/>
      <w:r w:rsidRPr="00336357">
        <w:rPr>
          <w:rFonts w:ascii="Wales Sans Body" w:hAnsi="Wales Sans Body"/>
        </w:rPr>
        <w:t xml:space="preserve"> Hengoed, </w:t>
      </w:r>
      <w:proofErr w:type="spellStart"/>
      <w:r w:rsidRPr="00336357">
        <w:rPr>
          <w:rFonts w:ascii="Wales Sans Body" w:hAnsi="Wales Sans Body"/>
        </w:rPr>
        <w:t>gyda'r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gwasanaeth</w:t>
      </w:r>
      <w:proofErr w:type="spellEnd"/>
      <w:r w:rsidRPr="00336357">
        <w:rPr>
          <w:rFonts w:ascii="Wales Sans Body" w:hAnsi="Wales Sans Body"/>
        </w:rPr>
        <w:t xml:space="preserve"> 45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sy'n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gwasanaethu</w:t>
      </w:r>
      <w:proofErr w:type="spellEnd"/>
      <w:r w:rsidRPr="00336357">
        <w:rPr>
          <w:rFonts w:ascii="Wales Sans Body" w:hAnsi="Wales Sans Body"/>
        </w:rPr>
        <w:t xml:space="preserve"> Cefn </w:t>
      </w:r>
      <w:proofErr w:type="spellStart"/>
      <w:r w:rsidRPr="00336357">
        <w:rPr>
          <w:rFonts w:ascii="Wales Sans Body" w:hAnsi="Wales Sans Body"/>
        </w:rPr>
        <w:t>Hengoed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hyn</w:t>
      </w:r>
      <w:proofErr w:type="spellEnd"/>
      <w:r w:rsidRPr="00336357">
        <w:rPr>
          <w:rFonts w:ascii="Wales Sans Body" w:hAnsi="Wales Sans Body"/>
        </w:rPr>
        <w:t xml:space="preserve"> o </w:t>
      </w:r>
      <w:proofErr w:type="spellStart"/>
      <w:r w:rsidRPr="00336357">
        <w:rPr>
          <w:rFonts w:ascii="Wales Sans Body" w:hAnsi="Wales Sans Body"/>
        </w:rPr>
        <w:t>bryd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fel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rhan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o'r</w:t>
      </w:r>
      <w:proofErr w:type="spellEnd"/>
      <w:r w:rsidRPr="00336357">
        <w:rPr>
          <w:rFonts w:ascii="Wales Sans Body" w:hAnsi="Wales Sans Body"/>
        </w:rPr>
        <w:t xml:space="preserve"> a30.</w:t>
      </w:r>
    </w:p>
    <w:p w14:paraId="4A3FFC42" w14:textId="77777777" w:rsidR="00764D52" w:rsidRPr="00336357" w:rsidRDefault="00764D52" w:rsidP="00764D52">
      <w:pPr>
        <w:rPr>
          <w:rFonts w:ascii="Wales Sans Body" w:hAnsi="Wales Sans Body"/>
        </w:rPr>
      </w:pPr>
    </w:p>
    <w:p w14:paraId="13BD4878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</w:rPr>
        <w:t>a34 Abertawe – Castell-nedd</w:t>
      </w:r>
    </w:p>
    <w:p w14:paraId="5F91EAED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>: 34</w:t>
      </w:r>
    </w:p>
    <w:p w14:paraId="7BEE5CF0" w14:textId="77777777" w:rsidR="00764D52" w:rsidRPr="00336357" w:rsidRDefault="00764D52" w:rsidP="00764D52">
      <w:pPr>
        <w:rPr>
          <w:rFonts w:ascii="Wales Sans Body" w:hAnsi="Wales Sans Body" w:cs="Calibri"/>
          <w:b/>
          <w:bCs/>
        </w:rPr>
      </w:pPr>
      <w:r w:rsidRPr="00336357">
        <w:rPr>
          <w:rFonts w:ascii="Wales Sans Body" w:hAnsi="Wales Sans Body"/>
        </w:rPr>
        <w:lastRenderedPageBreak/>
        <w:t xml:space="preserve">Mae </w:t>
      </w:r>
      <w:proofErr w:type="spellStart"/>
      <w:r w:rsidRPr="00336357">
        <w:rPr>
          <w:rFonts w:ascii="Wales Sans Body" w:hAnsi="Wales Sans Body"/>
        </w:rPr>
        <w:t>teithiau</w:t>
      </w:r>
      <w:proofErr w:type="spellEnd"/>
      <w:r w:rsidRPr="00336357">
        <w:rPr>
          <w:rFonts w:ascii="Wales Sans Body" w:hAnsi="Wales Sans Body"/>
        </w:rPr>
        <w:t xml:space="preserve"> bob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ail o </w:t>
      </w:r>
      <w:proofErr w:type="spellStart"/>
      <w:r w:rsidRPr="00336357">
        <w:rPr>
          <w:rFonts w:ascii="Wales Sans Body" w:hAnsi="Wales Sans Body"/>
        </w:rPr>
        <w:t>ddydd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Llun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ddydd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Gwener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cael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eu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dargyfeirio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drwy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Gellifedw</w:t>
      </w:r>
      <w:proofErr w:type="spellEnd"/>
      <w:r w:rsidRPr="00336357">
        <w:rPr>
          <w:rFonts w:ascii="Wales Sans Body" w:hAnsi="Wales Sans Body"/>
        </w:rPr>
        <w:t xml:space="preserve">,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roi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cysylltiadau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newydd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rhwng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Gellifedw</w:t>
      </w:r>
      <w:proofErr w:type="spellEnd"/>
      <w:r w:rsidRPr="00336357">
        <w:rPr>
          <w:rFonts w:ascii="Wales Sans Body" w:hAnsi="Wales Sans Body"/>
        </w:rPr>
        <w:t xml:space="preserve"> a </w:t>
      </w:r>
      <w:proofErr w:type="spellStart"/>
      <w:r w:rsidRPr="00336357">
        <w:rPr>
          <w:rFonts w:ascii="Wales Sans Body" w:hAnsi="Wales Sans Body"/>
        </w:rPr>
        <w:t>Chastell-nedd</w:t>
      </w:r>
      <w:proofErr w:type="spellEnd"/>
      <w:r w:rsidRPr="00336357">
        <w:rPr>
          <w:rFonts w:ascii="Wales Sans Body" w:hAnsi="Wales Sans Body"/>
        </w:rPr>
        <w:t xml:space="preserve">.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diwrnodau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hyn</w:t>
      </w:r>
      <w:proofErr w:type="spellEnd"/>
      <w:r w:rsidRPr="00336357">
        <w:rPr>
          <w:rFonts w:ascii="Wales Sans Body" w:hAnsi="Wales Sans Body"/>
        </w:rPr>
        <w:t xml:space="preserve">, </w:t>
      </w:r>
      <w:proofErr w:type="spellStart"/>
      <w:r w:rsidRPr="00336357">
        <w:rPr>
          <w:rFonts w:ascii="Wales Sans Body" w:hAnsi="Wales Sans Body"/>
        </w:rPr>
        <w:t>mae'r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gwasanaeth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wedi’i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gysylltu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â'r</w:t>
      </w:r>
      <w:proofErr w:type="spellEnd"/>
      <w:r w:rsidRPr="00336357">
        <w:rPr>
          <w:rFonts w:ascii="Wales Sans Body" w:hAnsi="Wales Sans Body"/>
        </w:rPr>
        <w:t xml:space="preserve"> a29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gynnig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teithiau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trwodd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Sgeti</w:t>
      </w:r>
      <w:proofErr w:type="spellEnd"/>
      <w:r w:rsidRPr="00336357">
        <w:rPr>
          <w:rFonts w:ascii="Wales Sans Body" w:hAnsi="Wales Sans Body"/>
        </w:rPr>
        <w:t xml:space="preserve"> a </w:t>
      </w:r>
      <w:proofErr w:type="spellStart"/>
      <w:r w:rsidRPr="00336357">
        <w:rPr>
          <w:rFonts w:ascii="Wales Sans Body" w:hAnsi="Wales Sans Body"/>
        </w:rPr>
        <w:t>Chilâ</w:t>
      </w:r>
      <w:proofErr w:type="spellEnd"/>
      <w:r w:rsidRPr="00336357">
        <w:rPr>
          <w:rFonts w:ascii="Wales Sans Body" w:hAnsi="Wales Sans Body"/>
        </w:rPr>
        <w:t>.</w:t>
      </w:r>
      <w:r w:rsidRPr="00336357">
        <w:rPr>
          <w:rFonts w:ascii="Calibri" w:hAnsi="Calibri" w:cs="Calibri"/>
          <w:b/>
          <w:bCs/>
        </w:rPr>
        <w:t> </w:t>
      </w:r>
    </w:p>
    <w:p w14:paraId="02705109" w14:textId="77777777" w:rsidR="00764D52" w:rsidRPr="00336357" w:rsidRDefault="00764D52" w:rsidP="00764D52">
      <w:pPr>
        <w:rPr>
          <w:rFonts w:ascii="Wales Sans Body" w:hAnsi="Wales Sans Body"/>
        </w:rPr>
      </w:pPr>
    </w:p>
    <w:p w14:paraId="29E184D6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</w:rPr>
        <w:t xml:space="preserve">a35 Abertawe - </w:t>
      </w:r>
      <w:proofErr w:type="spellStart"/>
      <w:r w:rsidRPr="00336357">
        <w:rPr>
          <w:rFonts w:ascii="Wales Sans Body" w:hAnsi="Wales Sans Body"/>
          <w:b/>
          <w:bCs/>
        </w:rPr>
        <w:t>Llangyfelach</w:t>
      </w:r>
      <w:proofErr w:type="spellEnd"/>
    </w:p>
    <w:p w14:paraId="4BB1D2EC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>: 35</w:t>
      </w:r>
    </w:p>
    <w:p w14:paraId="7FF575A8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Mae </w:t>
      </w:r>
      <w:proofErr w:type="spellStart"/>
      <w:r w:rsidRPr="00336357">
        <w:rPr>
          <w:rFonts w:ascii="Wales Sans Body" w:hAnsi="Wales Sans Body"/>
        </w:rPr>
        <w:t>bellach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rhedeg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uniongyrchol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hyd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Heol</w:t>
      </w:r>
      <w:proofErr w:type="spellEnd"/>
      <w:r w:rsidRPr="00336357">
        <w:rPr>
          <w:rFonts w:ascii="Wales Sans Body" w:hAnsi="Wales Sans Body"/>
        </w:rPr>
        <w:t xml:space="preserve"> Llangyfelach, ac </w:t>
      </w:r>
      <w:proofErr w:type="spellStart"/>
      <w:r w:rsidRPr="00336357">
        <w:rPr>
          <w:rFonts w:ascii="Wales Sans Body" w:hAnsi="Wales Sans Body"/>
        </w:rPr>
        <w:t>nid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yw’n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gwasanaethu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Heol</w:t>
      </w:r>
      <w:proofErr w:type="spellEnd"/>
      <w:r w:rsidRPr="00336357">
        <w:rPr>
          <w:rFonts w:ascii="Wales Sans Body" w:hAnsi="Wales Sans Body"/>
        </w:rPr>
        <w:t xml:space="preserve"> Hollett </w:t>
      </w:r>
      <w:proofErr w:type="spellStart"/>
      <w:r w:rsidRPr="00336357">
        <w:rPr>
          <w:rFonts w:ascii="Wales Sans Body" w:hAnsi="Wales Sans Body"/>
        </w:rPr>
        <w:t>mwyach</w:t>
      </w:r>
      <w:proofErr w:type="spellEnd"/>
      <w:r w:rsidRPr="00336357">
        <w:rPr>
          <w:rFonts w:ascii="Wales Sans Body" w:hAnsi="Wales Sans Body"/>
        </w:rPr>
        <w:t xml:space="preserve">, </w:t>
      </w:r>
      <w:proofErr w:type="spellStart"/>
      <w:r w:rsidRPr="00336357">
        <w:rPr>
          <w:rFonts w:ascii="Wales Sans Body" w:hAnsi="Wales Sans Body"/>
        </w:rPr>
        <w:t>sydd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nawr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cael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ei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gwasanaethu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gan</w:t>
      </w:r>
      <w:proofErr w:type="spellEnd"/>
      <w:r w:rsidRPr="00336357">
        <w:rPr>
          <w:rFonts w:ascii="Wales Sans Body" w:hAnsi="Wales Sans Body"/>
        </w:rPr>
        <w:t xml:space="preserve"> yr a24.</w:t>
      </w:r>
    </w:p>
    <w:p w14:paraId="06AFAAA4" w14:textId="77777777" w:rsidR="00764D52" w:rsidRPr="00336357" w:rsidRDefault="00764D52" w:rsidP="00764D52">
      <w:pPr>
        <w:rPr>
          <w:rFonts w:ascii="Wales Sans Body" w:hAnsi="Wales Sans Body"/>
        </w:rPr>
      </w:pPr>
    </w:p>
    <w:p w14:paraId="1C320BC1" w14:textId="77777777" w:rsidR="00764D52" w:rsidRPr="00336357" w:rsidRDefault="00764D52" w:rsidP="00764D52">
      <w:pPr>
        <w:rPr>
          <w:rFonts w:ascii="Wales Sans Body" w:hAnsi="Wales Sans Body"/>
          <w:b/>
          <w:bCs/>
        </w:rPr>
      </w:pPr>
      <w:r w:rsidRPr="00336357">
        <w:rPr>
          <w:rFonts w:ascii="Wales Sans Body" w:hAnsi="Wales Sans Body"/>
          <w:b/>
          <w:bCs/>
        </w:rPr>
        <w:t xml:space="preserve">a36 Abertawe – </w:t>
      </w:r>
      <w:proofErr w:type="spellStart"/>
      <w:r w:rsidRPr="00336357">
        <w:rPr>
          <w:rFonts w:ascii="Wales Sans Body" w:hAnsi="Wales Sans Body"/>
          <w:b/>
          <w:bCs/>
        </w:rPr>
        <w:t>Treforys</w:t>
      </w:r>
      <w:proofErr w:type="spellEnd"/>
      <w:r w:rsidRPr="00336357">
        <w:rPr>
          <w:rFonts w:ascii="Wales Sans Body" w:hAnsi="Wales Sans Body"/>
          <w:b/>
          <w:bCs/>
        </w:rPr>
        <w:t xml:space="preserve"> </w:t>
      </w:r>
    </w:p>
    <w:p w14:paraId="46F9AB1A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>: 36</w:t>
      </w:r>
    </w:p>
    <w:p w14:paraId="7325E2ED" w14:textId="77777777" w:rsidR="00764D52" w:rsidRPr="00336357" w:rsidRDefault="00764D52" w:rsidP="00764D52">
      <w:pPr>
        <w:rPr>
          <w:rFonts w:ascii="Wales Sans Body" w:hAnsi="Wales Sans Body"/>
        </w:rPr>
      </w:pPr>
      <w:proofErr w:type="spellStart"/>
      <w:r w:rsidRPr="00336357">
        <w:rPr>
          <w:rFonts w:ascii="Wales Sans Body" w:hAnsi="Wales Sans Body"/>
        </w:rPr>
        <w:t>Estyniad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bach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Nhreforys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wasanaethu</w:t>
      </w:r>
      <w:proofErr w:type="spellEnd"/>
      <w:r w:rsidRPr="00336357">
        <w:rPr>
          <w:rFonts w:ascii="Wales Sans Body" w:hAnsi="Wales Sans Body"/>
        </w:rPr>
        <w:t xml:space="preserve"> Asda.</w:t>
      </w:r>
    </w:p>
    <w:p w14:paraId="0F7FA02D" w14:textId="77777777" w:rsidR="00764D52" w:rsidRPr="00336357" w:rsidRDefault="00764D52" w:rsidP="00764D52">
      <w:pPr>
        <w:rPr>
          <w:rFonts w:ascii="Wales Sans Body" w:hAnsi="Wales Sans Body"/>
        </w:rPr>
      </w:pPr>
    </w:p>
    <w:p w14:paraId="2E309E6A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</w:rPr>
        <w:t>a42</w:t>
      </w:r>
      <w:r w:rsidRPr="00336357">
        <w:rPr>
          <w:rFonts w:ascii="Calibri" w:hAnsi="Calibri" w:cs="Calibri"/>
          <w:b/>
          <w:bCs/>
        </w:rPr>
        <w:t> </w:t>
      </w:r>
      <w:r w:rsidRPr="00336357">
        <w:rPr>
          <w:rFonts w:ascii="Wales Sans Body" w:hAnsi="Wales Sans Body"/>
          <w:b/>
          <w:bCs/>
        </w:rPr>
        <w:t xml:space="preserve">Croes </w:t>
      </w:r>
      <w:proofErr w:type="spellStart"/>
      <w:r w:rsidRPr="00336357">
        <w:rPr>
          <w:rFonts w:ascii="Wales Sans Body" w:hAnsi="Wales Sans Body"/>
          <w:b/>
          <w:bCs/>
        </w:rPr>
        <w:t>Caereithin</w:t>
      </w:r>
      <w:proofErr w:type="spellEnd"/>
      <w:r w:rsidRPr="00336357">
        <w:rPr>
          <w:rFonts w:ascii="Wales Sans Body" w:hAnsi="Wales Sans Body"/>
          <w:b/>
          <w:bCs/>
        </w:rPr>
        <w:t xml:space="preserve"> - Ysgol yr </w:t>
      </w:r>
      <w:proofErr w:type="spellStart"/>
      <w:r w:rsidRPr="00336357">
        <w:rPr>
          <w:rFonts w:ascii="Wales Sans Body" w:hAnsi="Wales Sans Body"/>
          <w:b/>
          <w:bCs/>
        </w:rPr>
        <w:t>Esgob</w:t>
      </w:r>
      <w:proofErr w:type="spellEnd"/>
      <w:r w:rsidRPr="00336357">
        <w:rPr>
          <w:rFonts w:ascii="Wales Sans Body" w:hAnsi="Wales Sans Body"/>
          <w:b/>
          <w:bCs/>
        </w:rPr>
        <w:t xml:space="preserve"> Gore</w:t>
      </w:r>
    </w:p>
    <w:p w14:paraId="1A3A079A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>: 43</w:t>
      </w:r>
    </w:p>
    <w:p w14:paraId="3F42502C" w14:textId="77777777" w:rsidR="00764D52" w:rsidRPr="00336357" w:rsidRDefault="00764D52" w:rsidP="00764D52">
      <w:pPr>
        <w:rPr>
          <w:rFonts w:ascii="Wales Sans Body" w:hAnsi="Wales Sans Body"/>
        </w:rPr>
      </w:pP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newydd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gyfer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teithiau</w:t>
      </w:r>
      <w:proofErr w:type="spellEnd"/>
      <w:r w:rsidRPr="00336357">
        <w:rPr>
          <w:rFonts w:ascii="Wales Sans Body" w:hAnsi="Wales Sans Body"/>
        </w:rPr>
        <w:t xml:space="preserve"> Ysgol yr </w:t>
      </w:r>
      <w:proofErr w:type="spellStart"/>
      <w:r w:rsidRPr="00336357">
        <w:rPr>
          <w:rFonts w:ascii="Wales Sans Body" w:hAnsi="Wales Sans Body"/>
        </w:rPr>
        <w:t>Esgob</w:t>
      </w:r>
      <w:proofErr w:type="spellEnd"/>
      <w:r w:rsidRPr="00336357">
        <w:rPr>
          <w:rFonts w:ascii="Wales Sans Body" w:hAnsi="Wales Sans Body"/>
        </w:rPr>
        <w:t xml:space="preserve"> Gore </w:t>
      </w:r>
      <w:proofErr w:type="spellStart"/>
      <w:r w:rsidRPr="00336357">
        <w:rPr>
          <w:rFonts w:ascii="Wales Sans Body" w:hAnsi="Wales Sans Body"/>
        </w:rPr>
        <w:t>sydd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43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hyn</w:t>
      </w:r>
      <w:proofErr w:type="spellEnd"/>
      <w:r w:rsidRPr="00336357">
        <w:rPr>
          <w:rFonts w:ascii="Wales Sans Body" w:hAnsi="Wales Sans Body"/>
        </w:rPr>
        <w:t xml:space="preserve"> o </w:t>
      </w:r>
      <w:proofErr w:type="spellStart"/>
      <w:r w:rsidRPr="00336357">
        <w:rPr>
          <w:rFonts w:ascii="Wales Sans Body" w:hAnsi="Wales Sans Body"/>
        </w:rPr>
        <w:t>bryd</w:t>
      </w:r>
      <w:proofErr w:type="spellEnd"/>
      <w:r w:rsidRPr="00336357">
        <w:rPr>
          <w:rFonts w:ascii="Wales Sans Body" w:hAnsi="Wales Sans Body"/>
        </w:rPr>
        <w:t xml:space="preserve">. </w:t>
      </w:r>
      <w:proofErr w:type="spellStart"/>
      <w:r w:rsidRPr="00336357">
        <w:rPr>
          <w:rFonts w:ascii="Wales Sans Body" w:hAnsi="Wales Sans Body"/>
        </w:rPr>
        <w:t>Bydd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siwrneiau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cynnar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y bore </w:t>
      </w:r>
      <w:proofErr w:type="spellStart"/>
      <w:r w:rsidRPr="00336357">
        <w:rPr>
          <w:rFonts w:ascii="Wales Sans Body" w:hAnsi="Wales Sans Body"/>
        </w:rPr>
        <w:t>sydd</w:t>
      </w:r>
      <w:proofErr w:type="spellEnd"/>
      <w:r w:rsidRPr="00336357">
        <w:rPr>
          <w:rFonts w:ascii="Wales Sans Body" w:hAnsi="Wales Sans Body"/>
        </w:rPr>
        <w:t xml:space="preserve"> â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42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hyn</w:t>
      </w:r>
      <w:proofErr w:type="spellEnd"/>
      <w:r w:rsidRPr="00336357">
        <w:rPr>
          <w:rFonts w:ascii="Wales Sans Body" w:hAnsi="Wales Sans Body"/>
        </w:rPr>
        <w:t xml:space="preserve"> o </w:t>
      </w:r>
      <w:proofErr w:type="spellStart"/>
      <w:r w:rsidRPr="00336357">
        <w:rPr>
          <w:rFonts w:ascii="Wales Sans Body" w:hAnsi="Wales Sans Body"/>
        </w:rPr>
        <w:t>bryd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newid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a43.</w:t>
      </w:r>
    </w:p>
    <w:p w14:paraId="6E0A8EC9" w14:textId="77777777" w:rsidR="00764D52" w:rsidRPr="00336357" w:rsidRDefault="00764D52" w:rsidP="00764D52">
      <w:pPr>
        <w:rPr>
          <w:rFonts w:ascii="Wales Sans Body" w:hAnsi="Wales Sans Body"/>
        </w:rPr>
      </w:pPr>
    </w:p>
    <w:p w14:paraId="261496F4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</w:rPr>
        <w:t xml:space="preserve">a43 Singleton – Ysbyty </w:t>
      </w:r>
      <w:proofErr w:type="spellStart"/>
      <w:r w:rsidRPr="00336357">
        <w:rPr>
          <w:rFonts w:ascii="Wales Sans Body" w:hAnsi="Wales Sans Body"/>
          <w:b/>
          <w:bCs/>
        </w:rPr>
        <w:t>Treforys</w:t>
      </w:r>
      <w:proofErr w:type="spellEnd"/>
    </w:p>
    <w:p w14:paraId="7EEFD1B3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>: 43</w:t>
      </w:r>
    </w:p>
    <w:p w14:paraId="514CAFAB" w14:textId="77777777" w:rsidR="00764D52" w:rsidRPr="00336357" w:rsidRDefault="00764D52" w:rsidP="00764D52">
      <w:pPr>
        <w:rPr>
          <w:rFonts w:ascii="Wales Sans Body" w:hAnsi="Wales Sans Body"/>
        </w:rPr>
      </w:pPr>
      <w:proofErr w:type="spellStart"/>
      <w:r w:rsidRPr="00336357">
        <w:rPr>
          <w:rFonts w:ascii="Wales Sans Body" w:hAnsi="Wales Sans Body"/>
        </w:rPr>
        <w:t>Rhwng</w:t>
      </w:r>
      <w:proofErr w:type="spellEnd"/>
      <w:r w:rsidRPr="00336357">
        <w:rPr>
          <w:rFonts w:ascii="Wales Sans Body" w:hAnsi="Wales Sans Body"/>
        </w:rPr>
        <w:t xml:space="preserve"> Singleton a </w:t>
      </w:r>
      <w:proofErr w:type="spellStart"/>
      <w:r w:rsidRPr="00336357">
        <w:rPr>
          <w:rFonts w:ascii="Wales Sans Body" w:hAnsi="Wales Sans Body"/>
        </w:rPr>
        <w:t>Chroes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Fforest-fach</w:t>
      </w:r>
      <w:proofErr w:type="spellEnd"/>
      <w:r w:rsidRPr="00336357">
        <w:rPr>
          <w:rFonts w:ascii="Wales Sans Body" w:hAnsi="Wales Sans Body"/>
        </w:rPr>
        <w:t xml:space="preserve">, </w:t>
      </w:r>
      <w:proofErr w:type="spellStart"/>
      <w:r w:rsidRPr="00336357">
        <w:rPr>
          <w:rFonts w:ascii="Wales Sans Body" w:hAnsi="Wales Sans Body"/>
        </w:rPr>
        <w:t>mae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pob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taith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gweithredu'n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uniongyrchol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hyd</w:t>
      </w:r>
      <w:proofErr w:type="spellEnd"/>
      <w:r w:rsidRPr="00336357">
        <w:rPr>
          <w:rFonts w:ascii="Wales Sans Body" w:hAnsi="Wales Sans Body"/>
        </w:rPr>
        <w:t xml:space="preserve"> yr A4126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amserlen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symlach</w:t>
      </w:r>
      <w:proofErr w:type="spellEnd"/>
      <w:r w:rsidRPr="00336357">
        <w:rPr>
          <w:rFonts w:ascii="Wales Sans Body" w:hAnsi="Wales Sans Body"/>
        </w:rPr>
        <w:t xml:space="preserve">. </w:t>
      </w:r>
      <w:proofErr w:type="spellStart"/>
      <w:r w:rsidRPr="00336357">
        <w:rPr>
          <w:rFonts w:ascii="Wales Sans Body" w:hAnsi="Wales Sans Body"/>
        </w:rPr>
        <w:t>Nid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yw'n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rhedeg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mwyach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rhwng</w:t>
      </w:r>
      <w:proofErr w:type="spellEnd"/>
      <w:r w:rsidRPr="00336357">
        <w:rPr>
          <w:rFonts w:ascii="Wales Sans Body" w:hAnsi="Wales Sans Body"/>
        </w:rPr>
        <w:t xml:space="preserve"> Singleton </w:t>
      </w:r>
      <w:proofErr w:type="spellStart"/>
      <w:r w:rsidRPr="00336357">
        <w:rPr>
          <w:rFonts w:ascii="Wales Sans Body" w:hAnsi="Wales Sans Body"/>
        </w:rPr>
        <w:t>a'r</w:t>
      </w:r>
      <w:proofErr w:type="spellEnd"/>
      <w:r w:rsidRPr="00336357">
        <w:rPr>
          <w:rFonts w:ascii="Wales Sans Body" w:hAnsi="Wales Sans Body"/>
        </w:rPr>
        <w:t xml:space="preserve"> Orsaf </w:t>
      </w:r>
      <w:proofErr w:type="spellStart"/>
      <w:r w:rsidRPr="00336357">
        <w:rPr>
          <w:rFonts w:ascii="Wales Sans Body" w:hAnsi="Wales Sans Body"/>
        </w:rPr>
        <w:t>Fysiau</w:t>
      </w:r>
      <w:proofErr w:type="spellEnd"/>
      <w:r w:rsidRPr="00336357">
        <w:rPr>
          <w:rFonts w:ascii="Wales Sans Body" w:hAnsi="Wales Sans Body"/>
        </w:rPr>
        <w:t xml:space="preserve"> (</w:t>
      </w:r>
      <w:proofErr w:type="spellStart"/>
      <w:r w:rsidRPr="00336357">
        <w:rPr>
          <w:rFonts w:ascii="Wales Sans Body" w:hAnsi="Wales Sans Body"/>
        </w:rPr>
        <w:t>gweler</w:t>
      </w:r>
      <w:proofErr w:type="spellEnd"/>
      <w:r w:rsidRPr="00336357">
        <w:rPr>
          <w:rFonts w:ascii="Wales Sans Body" w:hAnsi="Wales Sans Body"/>
        </w:rPr>
        <w:t xml:space="preserve"> a53).</w:t>
      </w:r>
    </w:p>
    <w:p w14:paraId="05FC25D7" w14:textId="77777777" w:rsidR="00764D52" w:rsidRPr="00336357" w:rsidRDefault="00764D52" w:rsidP="00764D52">
      <w:pPr>
        <w:rPr>
          <w:rFonts w:ascii="Wales Sans Body" w:hAnsi="Wales Sans Body"/>
        </w:rPr>
      </w:pPr>
    </w:p>
    <w:p w14:paraId="3544601B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</w:rPr>
        <w:t xml:space="preserve">a44 Abertawe - Parc Grenfell </w:t>
      </w:r>
    </w:p>
    <w:p w14:paraId="1B27ABBA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>: 6</w:t>
      </w:r>
    </w:p>
    <w:p w14:paraId="5BF3AFB9" w14:textId="77777777" w:rsidR="00764D52" w:rsidRPr="00336357" w:rsidRDefault="00764D52" w:rsidP="00764D52">
      <w:pPr>
        <w:rPr>
          <w:rFonts w:ascii="Wales Sans Body" w:hAnsi="Wales Sans Body"/>
        </w:rPr>
      </w:pPr>
      <w:proofErr w:type="spellStart"/>
      <w:r w:rsidRPr="00336357">
        <w:rPr>
          <w:rFonts w:ascii="Wales Sans Body" w:hAnsi="Wales Sans Body"/>
        </w:rPr>
        <w:t>Mae'r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gwasanaeth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hwn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ystod</w:t>
      </w:r>
      <w:proofErr w:type="spellEnd"/>
      <w:r w:rsidRPr="00336357">
        <w:rPr>
          <w:rFonts w:ascii="Wales Sans Body" w:hAnsi="Wales Sans Body"/>
        </w:rPr>
        <w:t xml:space="preserve"> yr </w:t>
      </w:r>
      <w:proofErr w:type="spellStart"/>
      <w:r w:rsidRPr="00336357">
        <w:rPr>
          <w:rFonts w:ascii="Wales Sans Body" w:hAnsi="Wales Sans Body"/>
        </w:rPr>
        <w:t>wythnos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ategu'r</w:t>
      </w:r>
      <w:proofErr w:type="spellEnd"/>
      <w:r w:rsidRPr="00336357">
        <w:rPr>
          <w:rFonts w:ascii="Wales Sans Body" w:hAnsi="Wales Sans Body"/>
        </w:rPr>
        <w:t xml:space="preserve"> a6, </w:t>
      </w:r>
      <w:proofErr w:type="spellStart"/>
      <w:r w:rsidRPr="00336357">
        <w:rPr>
          <w:rFonts w:ascii="Wales Sans Body" w:hAnsi="Wales Sans Body"/>
        </w:rPr>
        <w:t>gan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sicrhau</w:t>
      </w:r>
      <w:proofErr w:type="spellEnd"/>
      <w:r w:rsidRPr="00336357">
        <w:rPr>
          <w:rFonts w:ascii="Wales Sans Body" w:hAnsi="Wales Sans Body"/>
        </w:rPr>
        <w:t xml:space="preserve"> bod </w:t>
      </w:r>
      <w:proofErr w:type="spellStart"/>
      <w:r w:rsidRPr="00336357">
        <w:rPr>
          <w:rFonts w:ascii="Wales Sans Body" w:hAnsi="Wales Sans Body"/>
        </w:rPr>
        <w:t>cymunedau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ardal</w:t>
      </w:r>
      <w:proofErr w:type="spellEnd"/>
      <w:r w:rsidRPr="00336357">
        <w:rPr>
          <w:rFonts w:ascii="Wales Sans Body" w:hAnsi="Wales Sans Body"/>
        </w:rPr>
        <w:t xml:space="preserve"> SA1 a </w:t>
      </w:r>
      <w:proofErr w:type="spellStart"/>
      <w:r w:rsidRPr="00336357">
        <w:rPr>
          <w:rFonts w:ascii="Wales Sans Body" w:hAnsi="Wales Sans Body"/>
        </w:rPr>
        <w:t>Pharc</w:t>
      </w:r>
      <w:proofErr w:type="spellEnd"/>
      <w:r w:rsidRPr="00336357">
        <w:rPr>
          <w:rFonts w:ascii="Wales Sans Body" w:hAnsi="Wales Sans Body"/>
        </w:rPr>
        <w:t xml:space="preserve"> Grenfell </w:t>
      </w:r>
      <w:proofErr w:type="spellStart"/>
      <w:r w:rsidRPr="00336357">
        <w:rPr>
          <w:rFonts w:ascii="Wales Sans Body" w:hAnsi="Wales Sans Body"/>
        </w:rPr>
        <w:t>wedi'u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cysylltu</w:t>
      </w:r>
      <w:proofErr w:type="spellEnd"/>
      <w:r w:rsidRPr="00336357">
        <w:rPr>
          <w:rFonts w:ascii="Wales Sans Body" w:hAnsi="Wales Sans Body"/>
        </w:rPr>
        <w:t>.</w:t>
      </w:r>
    </w:p>
    <w:p w14:paraId="2EA92C0B" w14:textId="77777777" w:rsidR="00764D52" w:rsidRPr="00336357" w:rsidRDefault="00764D52" w:rsidP="00764D52">
      <w:pPr>
        <w:rPr>
          <w:rFonts w:ascii="Wales Sans Body" w:hAnsi="Wales Sans Body"/>
        </w:rPr>
      </w:pPr>
    </w:p>
    <w:p w14:paraId="2B0B61B0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</w:rPr>
        <w:t xml:space="preserve">a46 </w:t>
      </w:r>
      <w:proofErr w:type="spellStart"/>
      <w:r w:rsidRPr="00336357">
        <w:rPr>
          <w:rFonts w:ascii="Wales Sans Body" w:hAnsi="Wales Sans Body"/>
          <w:b/>
          <w:bCs/>
        </w:rPr>
        <w:t>Gorseinon</w:t>
      </w:r>
      <w:proofErr w:type="spellEnd"/>
      <w:r w:rsidRPr="00336357">
        <w:rPr>
          <w:rFonts w:ascii="Wales Sans Body" w:hAnsi="Wales Sans Body"/>
          <w:b/>
          <w:bCs/>
        </w:rPr>
        <w:t xml:space="preserve"> - Ysbyty </w:t>
      </w:r>
      <w:proofErr w:type="spellStart"/>
      <w:r w:rsidRPr="00336357">
        <w:rPr>
          <w:rFonts w:ascii="Wales Sans Body" w:hAnsi="Wales Sans Body"/>
          <w:b/>
          <w:bCs/>
        </w:rPr>
        <w:t>Treforys</w:t>
      </w:r>
      <w:proofErr w:type="spellEnd"/>
    </w:p>
    <w:p w14:paraId="6EAF5F8C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>: 46</w:t>
      </w:r>
    </w:p>
    <w:p w14:paraId="58F16A0E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lastRenderedPageBreak/>
        <w:t xml:space="preserve">Dim </w:t>
      </w:r>
      <w:proofErr w:type="spellStart"/>
      <w:r w:rsidRPr="00336357">
        <w:rPr>
          <w:rFonts w:ascii="Wales Sans Body" w:hAnsi="Wales Sans Body"/>
        </w:rPr>
        <w:t>ond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ystod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oriau</w:t>
      </w:r>
      <w:proofErr w:type="spellEnd"/>
      <w:r w:rsidRPr="00336357">
        <w:rPr>
          <w:rFonts w:ascii="Wales Sans Body" w:hAnsi="Wales Sans Body"/>
        </w:rPr>
        <w:t xml:space="preserve"> brig y </w:t>
      </w:r>
      <w:proofErr w:type="spellStart"/>
      <w:r w:rsidRPr="00336357">
        <w:rPr>
          <w:rFonts w:ascii="Wales Sans Body" w:hAnsi="Wales Sans Body"/>
        </w:rPr>
        <w:t>mae'n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gweithredu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bellach</w:t>
      </w:r>
      <w:proofErr w:type="spellEnd"/>
      <w:r w:rsidRPr="00336357">
        <w:rPr>
          <w:rFonts w:ascii="Wales Sans Body" w:hAnsi="Wales Sans Body"/>
        </w:rPr>
        <w:t xml:space="preserve">. </w:t>
      </w:r>
      <w:proofErr w:type="spellStart"/>
      <w:r w:rsidRPr="00336357">
        <w:rPr>
          <w:rFonts w:ascii="Wales Sans Body" w:hAnsi="Wales Sans Body"/>
        </w:rPr>
        <w:t>Gwasanaeth</w:t>
      </w:r>
      <w:proofErr w:type="spellEnd"/>
      <w:r w:rsidRPr="00336357">
        <w:rPr>
          <w:rFonts w:ascii="Wales Sans Body" w:hAnsi="Wales Sans Body"/>
        </w:rPr>
        <w:t xml:space="preserve"> a47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disodli’r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gwasanaeth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ystod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dydd</w:t>
      </w:r>
      <w:proofErr w:type="spellEnd"/>
      <w:r w:rsidRPr="00336357">
        <w:rPr>
          <w:rFonts w:ascii="Wales Sans Body" w:hAnsi="Wales Sans Body"/>
        </w:rPr>
        <w:t xml:space="preserve"> ac a17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disodli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dolen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Gorseinon</w:t>
      </w:r>
      <w:proofErr w:type="spellEnd"/>
      <w:r w:rsidRPr="00336357">
        <w:rPr>
          <w:rFonts w:ascii="Wales Sans Body" w:hAnsi="Wales Sans Body"/>
        </w:rPr>
        <w:t>.</w:t>
      </w:r>
    </w:p>
    <w:p w14:paraId="407E8004" w14:textId="77777777" w:rsidR="00764D52" w:rsidRPr="00336357" w:rsidRDefault="00764D52" w:rsidP="00764D52">
      <w:pPr>
        <w:rPr>
          <w:rFonts w:ascii="Wales Sans Body" w:hAnsi="Wales Sans Body"/>
        </w:rPr>
      </w:pPr>
    </w:p>
    <w:p w14:paraId="5001E6A1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</w:rPr>
        <w:t xml:space="preserve">a47 </w:t>
      </w:r>
      <w:proofErr w:type="spellStart"/>
      <w:r w:rsidRPr="00336357">
        <w:rPr>
          <w:rFonts w:ascii="Wales Sans Body" w:hAnsi="Wales Sans Body"/>
          <w:b/>
          <w:bCs/>
        </w:rPr>
        <w:t>Gorseinon</w:t>
      </w:r>
      <w:proofErr w:type="spellEnd"/>
      <w:r w:rsidRPr="00336357">
        <w:rPr>
          <w:rFonts w:ascii="Wales Sans Body" w:hAnsi="Wales Sans Body"/>
          <w:b/>
          <w:bCs/>
        </w:rPr>
        <w:t xml:space="preserve"> - Ysbyty </w:t>
      </w:r>
      <w:proofErr w:type="spellStart"/>
      <w:r w:rsidRPr="00336357">
        <w:rPr>
          <w:rFonts w:ascii="Wales Sans Body" w:hAnsi="Wales Sans Body"/>
          <w:b/>
          <w:bCs/>
        </w:rPr>
        <w:t>Treforys</w:t>
      </w:r>
      <w:proofErr w:type="spellEnd"/>
    </w:p>
    <w:p w14:paraId="73F98BC5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>: 46, 142</w:t>
      </w:r>
    </w:p>
    <w:p w14:paraId="47740A3D" w14:textId="77777777" w:rsidR="00764D52" w:rsidRPr="00336357" w:rsidRDefault="00764D52" w:rsidP="00764D52">
      <w:pPr>
        <w:rPr>
          <w:rFonts w:ascii="Wales Sans Body" w:hAnsi="Wales Sans Body"/>
        </w:rPr>
      </w:pPr>
      <w:proofErr w:type="spellStart"/>
      <w:r w:rsidRPr="00336357">
        <w:rPr>
          <w:rFonts w:ascii="Wales Sans Body" w:hAnsi="Wales Sans Body"/>
        </w:rPr>
        <w:t>wasanaeth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newydd</w:t>
      </w:r>
      <w:proofErr w:type="spellEnd"/>
      <w:r w:rsidRPr="00336357">
        <w:rPr>
          <w:rFonts w:ascii="Wales Sans Body" w:hAnsi="Wales Sans Body"/>
        </w:rPr>
        <w:t xml:space="preserve">, o </w:t>
      </w:r>
      <w:proofErr w:type="spellStart"/>
      <w:r w:rsidRPr="00336357">
        <w:rPr>
          <w:rFonts w:ascii="Wales Sans Body" w:hAnsi="Wales Sans Body"/>
        </w:rPr>
        <w:t>Orsaf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Fysiau</w:t>
      </w:r>
      <w:proofErr w:type="spellEnd"/>
      <w:r w:rsidRPr="00336357">
        <w:rPr>
          <w:rFonts w:ascii="Wales Sans Body" w:hAnsi="Wales Sans Body"/>
        </w:rPr>
        <w:t xml:space="preserve"> Gorseinon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hyd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Heol</w:t>
      </w:r>
      <w:proofErr w:type="spellEnd"/>
      <w:r w:rsidRPr="00336357">
        <w:rPr>
          <w:rFonts w:ascii="Wales Sans Body" w:hAnsi="Wales Sans Body"/>
        </w:rPr>
        <w:t xml:space="preserve"> Llewellyn Penlle'r-</w:t>
      </w:r>
      <w:proofErr w:type="spellStart"/>
      <w:r w:rsidRPr="00336357">
        <w:rPr>
          <w:rFonts w:ascii="Wales Sans Body" w:hAnsi="Wales Sans Body"/>
        </w:rPr>
        <w:t>gaer</w:t>
      </w:r>
      <w:proofErr w:type="spellEnd"/>
      <w:r w:rsidRPr="00336357">
        <w:rPr>
          <w:rFonts w:ascii="Wales Sans Body" w:hAnsi="Wales Sans Body"/>
        </w:rPr>
        <w:t xml:space="preserve">, Felindre, </w:t>
      </w:r>
      <w:proofErr w:type="spellStart"/>
      <w:r w:rsidRPr="00336357">
        <w:rPr>
          <w:rFonts w:ascii="Wales Sans Body" w:hAnsi="Wales Sans Body"/>
        </w:rPr>
        <w:t>Rhydypandy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Ysbyty </w:t>
      </w:r>
      <w:proofErr w:type="spellStart"/>
      <w:r w:rsidRPr="00336357">
        <w:rPr>
          <w:rFonts w:ascii="Wales Sans Body" w:hAnsi="Wales Sans Body"/>
        </w:rPr>
        <w:t>Treforys</w:t>
      </w:r>
      <w:proofErr w:type="spellEnd"/>
      <w:r w:rsidRPr="00336357">
        <w:rPr>
          <w:rFonts w:ascii="Wales Sans Body" w:hAnsi="Wales Sans Body"/>
        </w:rPr>
        <w:t xml:space="preserve">, </w:t>
      </w:r>
      <w:proofErr w:type="spellStart"/>
      <w:r w:rsidRPr="00336357">
        <w:rPr>
          <w:rFonts w:ascii="Wales Sans Body" w:hAnsi="Wales Sans Body"/>
        </w:rPr>
        <w:t>yna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bydd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dolen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drwy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Faes</w:t>
      </w:r>
      <w:proofErr w:type="spellEnd"/>
      <w:r w:rsidRPr="00336357">
        <w:rPr>
          <w:rFonts w:ascii="Wales Sans Body" w:hAnsi="Wales Sans Body"/>
        </w:rPr>
        <w:t>-y-</w:t>
      </w:r>
      <w:proofErr w:type="spellStart"/>
      <w:r w:rsidRPr="00336357">
        <w:rPr>
          <w:rFonts w:ascii="Wales Sans Body" w:hAnsi="Wales Sans Body"/>
        </w:rPr>
        <w:t>Gwernen</w:t>
      </w:r>
      <w:proofErr w:type="spellEnd"/>
      <w:r w:rsidRPr="00336357">
        <w:rPr>
          <w:rFonts w:ascii="Wales Sans Body" w:hAnsi="Wales Sans Body"/>
        </w:rPr>
        <w:t xml:space="preserve"> neu </w:t>
      </w:r>
      <w:proofErr w:type="spellStart"/>
      <w:r w:rsidRPr="00336357">
        <w:rPr>
          <w:rFonts w:ascii="Wales Sans Body" w:hAnsi="Wales Sans Body"/>
        </w:rPr>
        <w:t>Langyfelach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Groes </w:t>
      </w:r>
      <w:proofErr w:type="spellStart"/>
      <w:r w:rsidRPr="00336357">
        <w:rPr>
          <w:rFonts w:ascii="Wales Sans Body" w:hAnsi="Wales Sans Body"/>
        </w:rPr>
        <w:t>Treforys</w:t>
      </w:r>
      <w:proofErr w:type="spellEnd"/>
      <w:r w:rsidRPr="00336357">
        <w:rPr>
          <w:rFonts w:ascii="Wales Sans Body" w:hAnsi="Wales Sans Body"/>
        </w:rPr>
        <w:t>.</w:t>
      </w:r>
    </w:p>
    <w:p w14:paraId="49B9A1CC" w14:textId="77777777" w:rsidR="00764D52" w:rsidRPr="00336357" w:rsidRDefault="00764D52" w:rsidP="00764D52">
      <w:pPr>
        <w:rPr>
          <w:rFonts w:ascii="Wales Sans Body" w:hAnsi="Wales Sans Body"/>
        </w:rPr>
      </w:pPr>
    </w:p>
    <w:p w14:paraId="7180EE91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</w:rPr>
        <w:t xml:space="preserve">a53 Abertawe - </w:t>
      </w:r>
      <w:proofErr w:type="spellStart"/>
      <w:r w:rsidRPr="00336357">
        <w:rPr>
          <w:rFonts w:ascii="Wales Sans Body" w:hAnsi="Wales Sans Body"/>
          <w:b/>
          <w:bCs/>
        </w:rPr>
        <w:t>Lôn</w:t>
      </w:r>
      <w:proofErr w:type="spellEnd"/>
      <w:r w:rsidRPr="00336357">
        <w:rPr>
          <w:rFonts w:ascii="Wales Sans Body" w:hAnsi="Wales Sans Body"/>
          <w:b/>
          <w:bCs/>
        </w:rPr>
        <w:t xml:space="preserve"> Weig Fach</w:t>
      </w:r>
    </w:p>
    <w:p w14:paraId="7A4D1A3F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>: 53, 43</w:t>
      </w:r>
    </w:p>
    <w:p w14:paraId="7AF4E08A" w14:textId="77777777" w:rsidR="00764D52" w:rsidRPr="00336357" w:rsidRDefault="00764D52" w:rsidP="00764D52">
      <w:pPr>
        <w:rPr>
          <w:rFonts w:ascii="Wales Sans Body" w:hAnsi="Wales Sans Body"/>
        </w:rPr>
      </w:pPr>
      <w:proofErr w:type="spellStart"/>
      <w:r w:rsidRPr="00336357">
        <w:rPr>
          <w:rFonts w:ascii="Wales Sans Body" w:hAnsi="Wales Sans Body"/>
        </w:rPr>
        <w:t>Diwygiwyd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fel</w:t>
      </w:r>
      <w:proofErr w:type="spellEnd"/>
      <w:r w:rsidRPr="00336357">
        <w:rPr>
          <w:rFonts w:ascii="Wales Sans Body" w:hAnsi="Wales Sans Body"/>
        </w:rPr>
        <w:t xml:space="preserve"> bod y </w:t>
      </w:r>
      <w:proofErr w:type="spellStart"/>
      <w:r w:rsidRPr="00336357">
        <w:rPr>
          <w:rFonts w:ascii="Wales Sans Body" w:hAnsi="Wales Sans Body"/>
        </w:rPr>
        <w:t>gwasanaeth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dechrau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Lôn</w:t>
      </w:r>
      <w:proofErr w:type="spellEnd"/>
      <w:r w:rsidRPr="00336357">
        <w:rPr>
          <w:rFonts w:ascii="Wales Sans Body" w:hAnsi="Wales Sans Body"/>
        </w:rPr>
        <w:t xml:space="preserve"> Weig Fach, ac </w:t>
      </w:r>
      <w:proofErr w:type="spellStart"/>
      <w:r w:rsidRPr="00336357">
        <w:rPr>
          <w:rFonts w:ascii="Wales Sans Body" w:hAnsi="Wales Sans Body"/>
        </w:rPr>
        <w:t>yna'n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teithio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drwy</w:t>
      </w:r>
      <w:proofErr w:type="spellEnd"/>
      <w:r w:rsidRPr="00336357">
        <w:rPr>
          <w:rFonts w:ascii="Wales Sans Body" w:hAnsi="Wales Sans Body"/>
        </w:rPr>
        <w:t xml:space="preserve"> Townhill, Singleton a </w:t>
      </w:r>
      <w:proofErr w:type="spellStart"/>
      <w:r w:rsidRPr="00336357">
        <w:rPr>
          <w:rFonts w:ascii="Wales Sans Body" w:hAnsi="Wales Sans Body"/>
        </w:rPr>
        <w:t>Brynmill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i'r</w:t>
      </w:r>
      <w:proofErr w:type="spellEnd"/>
      <w:r w:rsidRPr="00336357">
        <w:rPr>
          <w:rFonts w:ascii="Wales Sans Body" w:hAnsi="Wales Sans Body"/>
        </w:rPr>
        <w:t xml:space="preserve"> Orsaf Fysiau. </w:t>
      </w:r>
      <w:proofErr w:type="spellStart"/>
      <w:r w:rsidRPr="00336357">
        <w:rPr>
          <w:rFonts w:ascii="Wales Sans Body" w:hAnsi="Wales Sans Body"/>
        </w:rPr>
        <w:t>Bydd</w:t>
      </w:r>
      <w:proofErr w:type="spellEnd"/>
      <w:r w:rsidRPr="00336357">
        <w:rPr>
          <w:rFonts w:ascii="Wales Sans Body" w:hAnsi="Wales Sans Body"/>
        </w:rPr>
        <w:t xml:space="preserve"> X13A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gwasanaethu</w:t>
      </w:r>
      <w:proofErr w:type="spellEnd"/>
      <w:r w:rsidRPr="00336357">
        <w:rPr>
          <w:rFonts w:ascii="Wales Sans Body" w:hAnsi="Wales Sans Body"/>
        </w:rPr>
        <w:t xml:space="preserve"> Tir-</w:t>
      </w:r>
      <w:proofErr w:type="spellStart"/>
      <w:r w:rsidRPr="00336357">
        <w:rPr>
          <w:rFonts w:ascii="Wales Sans Body" w:hAnsi="Wales Sans Body"/>
        </w:rPr>
        <w:t>coed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ystod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dydd</w:t>
      </w:r>
      <w:proofErr w:type="spellEnd"/>
      <w:r w:rsidRPr="00336357">
        <w:rPr>
          <w:rFonts w:ascii="Wales Sans Body" w:hAnsi="Wales Sans Body"/>
        </w:rPr>
        <w:t xml:space="preserve">, a </w:t>
      </w:r>
      <w:proofErr w:type="spellStart"/>
      <w:r w:rsidRPr="00336357">
        <w:rPr>
          <w:rFonts w:ascii="Wales Sans Body" w:hAnsi="Wales Sans Body"/>
        </w:rPr>
        <w:t>gwasanaeth</w:t>
      </w:r>
      <w:proofErr w:type="spellEnd"/>
      <w:r w:rsidRPr="00336357">
        <w:rPr>
          <w:rFonts w:ascii="Wales Sans Body" w:hAnsi="Wales Sans Body"/>
        </w:rPr>
        <w:t xml:space="preserve"> 41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gynnar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y bore.</w:t>
      </w:r>
    </w:p>
    <w:p w14:paraId="1F56FF80" w14:textId="77777777" w:rsidR="00764D52" w:rsidRPr="00336357" w:rsidRDefault="00764D52" w:rsidP="00764D52">
      <w:pPr>
        <w:rPr>
          <w:rFonts w:ascii="Wales Sans Body" w:hAnsi="Wales Sans Body"/>
        </w:rPr>
      </w:pPr>
    </w:p>
    <w:p w14:paraId="6794A498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</w:rPr>
        <w:t>a65</w:t>
      </w:r>
      <w:r w:rsidRPr="00336357">
        <w:rPr>
          <w:rFonts w:ascii="Calibri" w:hAnsi="Calibri" w:cs="Calibri"/>
          <w:b/>
          <w:bCs/>
        </w:rPr>
        <w:t> </w:t>
      </w:r>
      <w:proofErr w:type="spellStart"/>
      <w:r w:rsidRPr="00336357">
        <w:rPr>
          <w:rFonts w:ascii="Wales Sans Body" w:hAnsi="Wales Sans Body"/>
          <w:b/>
          <w:bCs/>
        </w:rPr>
        <w:t>Llanrhidian</w:t>
      </w:r>
      <w:proofErr w:type="spellEnd"/>
      <w:r w:rsidRPr="00336357">
        <w:rPr>
          <w:rFonts w:ascii="Calibri" w:hAnsi="Calibri" w:cs="Calibri"/>
          <w:b/>
          <w:bCs/>
        </w:rPr>
        <w:t> </w:t>
      </w:r>
      <w:r w:rsidRPr="00336357">
        <w:rPr>
          <w:rFonts w:ascii="Wales Sans Body" w:hAnsi="Wales Sans Body"/>
          <w:b/>
          <w:bCs/>
        </w:rPr>
        <w:t xml:space="preserve">- </w:t>
      </w:r>
      <w:proofErr w:type="spellStart"/>
      <w:r w:rsidRPr="00336357">
        <w:rPr>
          <w:rFonts w:ascii="Wales Sans Body" w:hAnsi="Wales Sans Body"/>
          <w:b/>
          <w:bCs/>
        </w:rPr>
        <w:t>Scurlage</w:t>
      </w:r>
      <w:proofErr w:type="spellEnd"/>
    </w:p>
    <w:p w14:paraId="4C7B45EB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>: 115</w:t>
      </w:r>
    </w:p>
    <w:p w14:paraId="30361506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Mae’n </w:t>
      </w:r>
      <w:proofErr w:type="spellStart"/>
      <w:r w:rsidRPr="00336357">
        <w:rPr>
          <w:rFonts w:ascii="Wales Sans Body" w:hAnsi="Wales Sans Body"/>
        </w:rPr>
        <w:t>rhedeg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rhwng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Llanrhidian</w:t>
      </w:r>
      <w:proofErr w:type="spellEnd"/>
      <w:r w:rsidRPr="00336357">
        <w:rPr>
          <w:rFonts w:ascii="Wales Sans Body" w:hAnsi="Wales Sans Body"/>
        </w:rPr>
        <w:t xml:space="preserve"> a </w:t>
      </w:r>
      <w:proofErr w:type="spellStart"/>
      <w:r w:rsidRPr="00336357">
        <w:rPr>
          <w:rFonts w:ascii="Wales Sans Body" w:hAnsi="Wales Sans Body"/>
        </w:rPr>
        <w:t>Scurlage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unig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bellach</w:t>
      </w:r>
      <w:proofErr w:type="spellEnd"/>
      <w:r w:rsidRPr="00336357">
        <w:rPr>
          <w:rFonts w:ascii="Wales Sans Body" w:hAnsi="Wales Sans Body"/>
        </w:rPr>
        <w:t xml:space="preserve">. Gall </w:t>
      </w:r>
      <w:proofErr w:type="spellStart"/>
      <w:r w:rsidRPr="00336357">
        <w:rPr>
          <w:rFonts w:ascii="Wales Sans Body" w:hAnsi="Wales Sans Body"/>
        </w:rPr>
        <w:t>teithwyr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gysylltu</w:t>
      </w:r>
      <w:proofErr w:type="spellEnd"/>
      <w:r w:rsidRPr="00336357">
        <w:rPr>
          <w:rFonts w:ascii="Wales Sans Body" w:hAnsi="Wales Sans Body"/>
        </w:rPr>
        <w:t xml:space="preserve"> ag a66 neu a68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deithio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ymhellach</w:t>
      </w:r>
      <w:proofErr w:type="spellEnd"/>
      <w:r w:rsidRPr="00336357">
        <w:rPr>
          <w:rFonts w:ascii="Wales Sans Body" w:hAnsi="Wales Sans Body"/>
        </w:rPr>
        <w:t>.</w:t>
      </w:r>
    </w:p>
    <w:p w14:paraId="25D15A0D" w14:textId="77777777" w:rsidR="00764D52" w:rsidRPr="00336357" w:rsidRDefault="00764D52" w:rsidP="00764D52">
      <w:pPr>
        <w:rPr>
          <w:rFonts w:ascii="Wales Sans Body" w:hAnsi="Wales Sans Body"/>
        </w:rPr>
      </w:pPr>
    </w:p>
    <w:p w14:paraId="6B787A83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</w:rPr>
        <w:t>a66 Abertawe -</w:t>
      </w:r>
      <w:r w:rsidRPr="00336357">
        <w:rPr>
          <w:rFonts w:ascii="Calibri" w:hAnsi="Calibri" w:cs="Calibri"/>
          <w:b/>
          <w:bCs/>
        </w:rPr>
        <w:t> </w:t>
      </w:r>
      <w:proofErr w:type="spellStart"/>
      <w:r w:rsidRPr="00336357">
        <w:rPr>
          <w:rFonts w:ascii="Wales Sans Body" w:hAnsi="Wales Sans Body"/>
          <w:b/>
          <w:bCs/>
        </w:rPr>
        <w:t>Llangennith</w:t>
      </w:r>
      <w:proofErr w:type="spellEnd"/>
    </w:p>
    <w:p w14:paraId="0800F2F9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>: 116, 21</w:t>
      </w:r>
    </w:p>
    <w:p w14:paraId="2775E5D8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Mae </w:t>
      </w:r>
      <w:proofErr w:type="spellStart"/>
      <w:r w:rsidRPr="00336357">
        <w:rPr>
          <w:rFonts w:ascii="Wales Sans Body" w:hAnsi="Wales Sans Body"/>
        </w:rPr>
        <w:t>pob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taith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bellach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gweithredu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tu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hwnt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Lanrhidian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Langynydd</w:t>
      </w:r>
      <w:proofErr w:type="spellEnd"/>
      <w:r w:rsidRPr="00336357">
        <w:rPr>
          <w:rFonts w:ascii="Wales Sans Body" w:hAnsi="Wales Sans Body"/>
        </w:rPr>
        <w:t xml:space="preserve"> a </w:t>
      </w:r>
      <w:proofErr w:type="spellStart"/>
      <w:r w:rsidRPr="00336357">
        <w:rPr>
          <w:rFonts w:ascii="Wales Sans Body" w:hAnsi="Wales Sans Body"/>
        </w:rPr>
        <w:t>Llanmadog</w:t>
      </w:r>
      <w:proofErr w:type="spellEnd"/>
      <w:r w:rsidRPr="00336357">
        <w:rPr>
          <w:rFonts w:ascii="Wales Sans Body" w:hAnsi="Wales Sans Body"/>
        </w:rPr>
        <w:t xml:space="preserve"> bob 90 </w:t>
      </w:r>
      <w:proofErr w:type="spellStart"/>
      <w:r w:rsidRPr="00336357">
        <w:rPr>
          <w:rFonts w:ascii="Wales Sans Body" w:hAnsi="Wales Sans Body"/>
        </w:rPr>
        <w:t>munud</w:t>
      </w:r>
      <w:proofErr w:type="spellEnd"/>
      <w:r w:rsidRPr="00336357">
        <w:rPr>
          <w:rFonts w:ascii="Wales Sans Body" w:hAnsi="Wales Sans Body"/>
        </w:rPr>
        <w:t xml:space="preserve">. Mae </w:t>
      </w:r>
      <w:proofErr w:type="spellStart"/>
      <w:r w:rsidRPr="00336357">
        <w:rPr>
          <w:rFonts w:ascii="Wales Sans Body" w:hAnsi="Wales Sans Body"/>
        </w:rPr>
        <w:t>dargyfeiriad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ym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Mharc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Sgeti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hyd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Heol</w:t>
      </w:r>
      <w:proofErr w:type="spellEnd"/>
      <w:r w:rsidRPr="00336357">
        <w:rPr>
          <w:rFonts w:ascii="Wales Sans Body" w:hAnsi="Wales Sans Body"/>
        </w:rPr>
        <w:t xml:space="preserve"> New Mill a </w:t>
      </w:r>
      <w:proofErr w:type="spellStart"/>
      <w:r w:rsidRPr="00336357">
        <w:rPr>
          <w:rFonts w:ascii="Wales Sans Body" w:hAnsi="Wales Sans Body"/>
        </w:rPr>
        <w:t>Heol</w:t>
      </w:r>
      <w:proofErr w:type="spellEnd"/>
      <w:r w:rsidRPr="00336357">
        <w:rPr>
          <w:rFonts w:ascii="Wales Sans Body" w:hAnsi="Wales Sans Body"/>
        </w:rPr>
        <w:t xml:space="preserve"> Aneurin. </w:t>
      </w:r>
    </w:p>
    <w:p w14:paraId="70FF4976" w14:textId="77777777" w:rsidR="00764D52" w:rsidRPr="00336357" w:rsidRDefault="00764D52" w:rsidP="00764D52">
      <w:pPr>
        <w:rPr>
          <w:rFonts w:ascii="Wales Sans Body" w:hAnsi="Wales Sans Body"/>
        </w:rPr>
      </w:pPr>
    </w:p>
    <w:p w14:paraId="0CB22457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</w:rPr>
        <w:t>a67</w:t>
      </w:r>
      <w:r w:rsidRPr="00336357">
        <w:rPr>
          <w:rFonts w:ascii="Calibri" w:hAnsi="Calibri" w:cs="Calibri"/>
          <w:b/>
          <w:bCs/>
        </w:rPr>
        <w:t> </w:t>
      </w:r>
      <w:proofErr w:type="spellStart"/>
      <w:r w:rsidRPr="00336357">
        <w:rPr>
          <w:rFonts w:ascii="Wales Sans Body" w:hAnsi="Wales Sans Body"/>
          <w:b/>
          <w:bCs/>
        </w:rPr>
        <w:t>Llangennith</w:t>
      </w:r>
      <w:proofErr w:type="spellEnd"/>
      <w:r w:rsidRPr="00336357">
        <w:rPr>
          <w:rFonts w:ascii="Wales Sans Body" w:hAnsi="Wales Sans Body"/>
          <w:b/>
          <w:bCs/>
        </w:rPr>
        <w:t xml:space="preserve"> - Ysgol Gyfun Llandeilo </w:t>
      </w:r>
      <w:proofErr w:type="spellStart"/>
      <w:r w:rsidRPr="00336357">
        <w:rPr>
          <w:rFonts w:ascii="Wales Sans Body" w:hAnsi="Wales Sans Body"/>
          <w:b/>
          <w:bCs/>
        </w:rPr>
        <w:t>Ferwallt</w:t>
      </w:r>
      <w:proofErr w:type="spellEnd"/>
    </w:p>
    <w:p w14:paraId="2928C372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>: 117</w:t>
      </w:r>
    </w:p>
    <w:p w14:paraId="1BDEBBD7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Mae'n </w:t>
      </w:r>
      <w:proofErr w:type="spellStart"/>
      <w:r w:rsidRPr="00336357">
        <w:rPr>
          <w:rFonts w:ascii="Wales Sans Body" w:hAnsi="Wales Sans Body"/>
        </w:rPr>
        <w:t>gweithredu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fel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taith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ysgol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unig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bellach</w:t>
      </w:r>
      <w:proofErr w:type="spellEnd"/>
      <w:r w:rsidRPr="00336357">
        <w:rPr>
          <w:rFonts w:ascii="Wales Sans Body" w:hAnsi="Wales Sans Body"/>
        </w:rPr>
        <w:t>.</w:t>
      </w:r>
    </w:p>
    <w:p w14:paraId="4AD8EF43" w14:textId="77777777" w:rsidR="00764D52" w:rsidRPr="00336357" w:rsidRDefault="00764D52" w:rsidP="00764D52">
      <w:pPr>
        <w:rPr>
          <w:rFonts w:ascii="Wales Sans Body" w:hAnsi="Wales Sans Body"/>
        </w:rPr>
      </w:pPr>
    </w:p>
    <w:p w14:paraId="7F5FB41A" w14:textId="77777777" w:rsidR="00764D52" w:rsidRPr="00336357" w:rsidRDefault="00764D52" w:rsidP="00764D52">
      <w:pPr>
        <w:rPr>
          <w:rFonts w:ascii="Wales Sans Body" w:hAnsi="Wales Sans Body"/>
          <w:b/>
          <w:bCs/>
        </w:rPr>
      </w:pPr>
    </w:p>
    <w:p w14:paraId="158D56B0" w14:textId="77777777" w:rsidR="00764D52" w:rsidRPr="00336357" w:rsidRDefault="00764D52" w:rsidP="00764D52">
      <w:pPr>
        <w:rPr>
          <w:rFonts w:ascii="Wales Sans Body" w:hAnsi="Wales Sans Body"/>
          <w:b/>
          <w:bCs/>
        </w:rPr>
      </w:pPr>
    </w:p>
    <w:p w14:paraId="6A43608C" w14:textId="77777777" w:rsidR="00764D52" w:rsidRPr="00336357" w:rsidRDefault="00764D52" w:rsidP="00764D52">
      <w:pPr>
        <w:rPr>
          <w:rFonts w:ascii="Wales Sans Body" w:hAnsi="Wales Sans Body"/>
          <w:b/>
          <w:bCs/>
        </w:rPr>
      </w:pPr>
    </w:p>
    <w:p w14:paraId="35DBC70F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</w:rPr>
        <w:lastRenderedPageBreak/>
        <w:t>a68</w:t>
      </w:r>
      <w:r w:rsidRPr="00336357">
        <w:rPr>
          <w:rFonts w:ascii="Calibri" w:hAnsi="Calibri" w:cs="Calibri"/>
          <w:b/>
          <w:bCs/>
        </w:rPr>
        <w:t> </w:t>
      </w:r>
      <w:r w:rsidRPr="00336357">
        <w:rPr>
          <w:rFonts w:ascii="Wales Sans Body" w:hAnsi="Wales Sans Body"/>
          <w:b/>
          <w:bCs/>
        </w:rPr>
        <w:t xml:space="preserve">Abertawe - </w:t>
      </w:r>
      <w:proofErr w:type="spellStart"/>
      <w:r w:rsidRPr="00336357">
        <w:rPr>
          <w:rFonts w:ascii="Wales Sans Body" w:hAnsi="Wales Sans Body"/>
          <w:b/>
          <w:bCs/>
        </w:rPr>
        <w:t>Rhossilli</w:t>
      </w:r>
      <w:proofErr w:type="spellEnd"/>
    </w:p>
    <w:p w14:paraId="4B704904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>: 118, 119</w:t>
      </w:r>
    </w:p>
    <w:p w14:paraId="2DADEBA1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Mae </w:t>
      </w:r>
      <w:proofErr w:type="spellStart"/>
      <w:r w:rsidRPr="00336357">
        <w:rPr>
          <w:rFonts w:ascii="Wales Sans Body" w:hAnsi="Wales Sans Body"/>
        </w:rPr>
        <w:t>pob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taith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Rosili a </w:t>
      </w:r>
      <w:proofErr w:type="spellStart"/>
      <w:r w:rsidRPr="00336357">
        <w:rPr>
          <w:rFonts w:ascii="Wales Sans Body" w:hAnsi="Wales Sans Body"/>
        </w:rPr>
        <w:t>Phorth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Einon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bellach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mynd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drwy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Parkmill</w:t>
      </w:r>
      <w:proofErr w:type="spellEnd"/>
      <w:r w:rsidRPr="00336357">
        <w:rPr>
          <w:rFonts w:ascii="Wales Sans Body" w:hAnsi="Wales Sans Body"/>
        </w:rPr>
        <w:t xml:space="preserve">. Mae </w:t>
      </w:r>
      <w:proofErr w:type="spellStart"/>
      <w:r w:rsidRPr="00336357">
        <w:rPr>
          <w:rFonts w:ascii="Wales Sans Body" w:hAnsi="Wales Sans Body"/>
        </w:rPr>
        <w:t>teithiau</w:t>
      </w:r>
      <w:proofErr w:type="spellEnd"/>
      <w:r w:rsidRPr="00336357">
        <w:rPr>
          <w:rFonts w:ascii="Wales Sans Body" w:hAnsi="Wales Sans Body"/>
        </w:rPr>
        <w:t xml:space="preserve"> bob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ail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gweithredu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drwy</w:t>
      </w:r>
      <w:proofErr w:type="spellEnd"/>
      <w:r w:rsidRPr="00336357">
        <w:rPr>
          <w:rFonts w:ascii="Wales Sans Body" w:hAnsi="Wales Sans Body"/>
        </w:rPr>
        <w:t xml:space="preserve"> Groes </w:t>
      </w:r>
      <w:proofErr w:type="spellStart"/>
      <w:r w:rsidRPr="00336357">
        <w:rPr>
          <w:rFonts w:ascii="Wales Sans Body" w:hAnsi="Wales Sans Body"/>
        </w:rPr>
        <w:t>Oxwich</w:t>
      </w:r>
      <w:proofErr w:type="spellEnd"/>
      <w:r w:rsidRPr="00336357">
        <w:rPr>
          <w:rFonts w:ascii="Wales Sans Body" w:hAnsi="Wales Sans Body"/>
        </w:rPr>
        <w:t xml:space="preserve"> neu </w:t>
      </w:r>
      <w:proofErr w:type="spellStart"/>
      <w:r w:rsidRPr="00336357">
        <w:rPr>
          <w:rFonts w:ascii="Wales Sans Body" w:hAnsi="Wales Sans Body"/>
        </w:rPr>
        <w:t>Faes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Parcio</w:t>
      </w:r>
      <w:proofErr w:type="spellEnd"/>
      <w:r w:rsidRPr="00336357">
        <w:rPr>
          <w:rFonts w:ascii="Wales Sans Body" w:hAnsi="Wales Sans Body"/>
        </w:rPr>
        <w:t xml:space="preserve"> Horton. </w:t>
      </w:r>
      <w:proofErr w:type="spellStart"/>
      <w:r w:rsidRPr="00336357">
        <w:rPr>
          <w:rFonts w:ascii="Wales Sans Body" w:hAnsi="Wales Sans Body"/>
        </w:rPr>
        <w:t>Amserlen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safonol</w:t>
      </w:r>
      <w:proofErr w:type="spellEnd"/>
      <w:r w:rsidRPr="00336357">
        <w:rPr>
          <w:rFonts w:ascii="Wales Sans Body" w:hAnsi="Wales Sans Body"/>
        </w:rPr>
        <w:t xml:space="preserve">, </w:t>
      </w:r>
      <w:proofErr w:type="spellStart"/>
      <w:r w:rsidRPr="00336357">
        <w:rPr>
          <w:rFonts w:ascii="Wales Sans Body" w:hAnsi="Wales Sans Body"/>
        </w:rPr>
        <w:t>gyda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theithiau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ychwanegol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adegau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gwyliau</w:t>
      </w:r>
      <w:proofErr w:type="spellEnd"/>
      <w:r w:rsidRPr="00336357">
        <w:rPr>
          <w:rFonts w:ascii="Wales Sans Body" w:hAnsi="Wales Sans Body"/>
        </w:rPr>
        <w:t xml:space="preserve"> brig.</w:t>
      </w:r>
    </w:p>
    <w:p w14:paraId="04355CC7" w14:textId="77777777" w:rsidR="00764D52" w:rsidRPr="00336357" w:rsidRDefault="00764D52" w:rsidP="00764D52">
      <w:pPr>
        <w:rPr>
          <w:rFonts w:ascii="Wales Sans Body" w:hAnsi="Wales Sans Body"/>
        </w:rPr>
      </w:pPr>
    </w:p>
    <w:p w14:paraId="0E34F73E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</w:rPr>
        <w:t>a69</w:t>
      </w:r>
      <w:r w:rsidRPr="00336357">
        <w:rPr>
          <w:rFonts w:ascii="Calibri" w:hAnsi="Calibri" w:cs="Calibri"/>
          <w:b/>
          <w:bCs/>
        </w:rPr>
        <w:t> </w:t>
      </w:r>
      <w:proofErr w:type="spellStart"/>
      <w:r w:rsidRPr="00336357">
        <w:rPr>
          <w:rFonts w:ascii="Wales Sans Body" w:hAnsi="Wales Sans Body"/>
          <w:b/>
          <w:bCs/>
        </w:rPr>
        <w:t>Llanrhidian</w:t>
      </w:r>
      <w:proofErr w:type="spellEnd"/>
      <w:r w:rsidRPr="00336357">
        <w:rPr>
          <w:rFonts w:ascii="Calibri" w:hAnsi="Calibri" w:cs="Calibri"/>
          <w:b/>
          <w:bCs/>
        </w:rPr>
        <w:t> </w:t>
      </w:r>
      <w:r w:rsidRPr="00336357">
        <w:rPr>
          <w:rFonts w:ascii="Wales Sans Body" w:hAnsi="Wales Sans Body"/>
          <w:b/>
          <w:bCs/>
        </w:rPr>
        <w:t xml:space="preserve">- </w:t>
      </w:r>
      <w:proofErr w:type="spellStart"/>
      <w:r w:rsidRPr="00336357">
        <w:rPr>
          <w:rFonts w:ascii="Wales Sans Body" w:hAnsi="Wales Sans Body"/>
          <w:b/>
          <w:bCs/>
        </w:rPr>
        <w:t>Cilâ</w:t>
      </w:r>
      <w:proofErr w:type="spellEnd"/>
    </w:p>
    <w:p w14:paraId="20FDBACD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>: 119</w:t>
      </w:r>
    </w:p>
    <w:p w14:paraId="40F40391" w14:textId="77777777" w:rsidR="00764D52" w:rsidRPr="00336357" w:rsidRDefault="00764D52" w:rsidP="00764D52">
      <w:pPr>
        <w:rPr>
          <w:rFonts w:ascii="Wales Sans Body" w:hAnsi="Wales Sans Body" w:cs="Calibri"/>
          <w:b/>
          <w:bCs/>
        </w:rPr>
      </w:pPr>
      <w:proofErr w:type="spellStart"/>
      <w:r w:rsidRPr="00336357">
        <w:rPr>
          <w:rFonts w:ascii="Wales Sans Body" w:hAnsi="Wales Sans Body"/>
        </w:rPr>
        <w:t>Diwygiwyd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redeg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rhwng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Llanrhidian</w:t>
      </w:r>
      <w:proofErr w:type="spellEnd"/>
      <w:r w:rsidRPr="00336357">
        <w:rPr>
          <w:rFonts w:ascii="Wales Sans Body" w:hAnsi="Wales Sans Body"/>
        </w:rPr>
        <w:t xml:space="preserve"> a </w:t>
      </w:r>
      <w:proofErr w:type="spellStart"/>
      <w:r w:rsidRPr="00336357">
        <w:rPr>
          <w:rFonts w:ascii="Wales Sans Body" w:hAnsi="Wales Sans Body"/>
        </w:rPr>
        <w:t>Chilâ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unig</w:t>
      </w:r>
      <w:proofErr w:type="spellEnd"/>
      <w:r w:rsidRPr="00336357">
        <w:rPr>
          <w:rFonts w:ascii="Wales Sans Body" w:hAnsi="Wales Sans Body"/>
        </w:rPr>
        <w:t xml:space="preserve">, </w:t>
      </w:r>
      <w:proofErr w:type="spellStart"/>
      <w:r w:rsidRPr="00336357">
        <w:rPr>
          <w:rFonts w:ascii="Wales Sans Body" w:hAnsi="Wales Sans Body"/>
        </w:rPr>
        <w:t>gyda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chysylltiadau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â'r</w:t>
      </w:r>
      <w:proofErr w:type="spellEnd"/>
      <w:r w:rsidRPr="00336357">
        <w:rPr>
          <w:rFonts w:ascii="Wales Sans Body" w:hAnsi="Wales Sans Body"/>
        </w:rPr>
        <w:t xml:space="preserve"> a66 </w:t>
      </w:r>
      <w:proofErr w:type="spellStart"/>
      <w:r w:rsidRPr="00336357">
        <w:rPr>
          <w:rFonts w:ascii="Wales Sans Body" w:hAnsi="Wales Sans Body"/>
        </w:rPr>
        <w:t>a'r</w:t>
      </w:r>
      <w:proofErr w:type="spellEnd"/>
      <w:r w:rsidRPr="00336357">
        <w:rPr>
          <w:rFonts w:ascii="Wales Sans Body" w:hAnsi="Wales Sans Body"/>
        </w:rPr>
        <w:t xml:space="preserve"> a68</w:t>
      </w:r>
    </w:p>
    <w:p w14:paraId="6C39BB3F" w14:textId="77777777" w:rsidR="00764D52" w:rsidRPr="00336357" w:rsidRDefault="00764D52" w:rsidP="00764D52">
      <w:pPr>
        <w:rPr>
          <w:rFonts w:ascii="Wales Sans Body" w:hAnsi="Wales Sans Body" w:cs="Calibri"/>
          <w:b/>
          <w:bCs/>
        </w:rPr>
      </w:pPr>
    </w:p>
    <w:p w14:paraId="7DD15D77" w14:textId="77777777" w:rsidR="00764D52" w:rsidRPr="00336357" w:rsidRDefault="00764D52" w:rsidP="00764D52">
      <w:pPr>
        <w:rPr>
          <w:rFonts w:ascii="Wales Sans Body" w:hAnsi="Wales Sans Body"/>
          <w:b/>
          <w:bCs/>
          <w:sz w:val="28"/>
          <w:szCs w:val="28"/>
        </w:rPr>
      </w:pPr>
      <w:r w:rsidRPr="00336357">
        <w:rPr>
          <w:rFonts w:ascii="Wales Sans Body" w:hAnsi="Wales Sans Body"/>
          <w:b/>
          <w:bCs/>
          <w:sz w:val="28"/>
          <w:szCs w:val="28"/>
        </w:rPr>
        <w:t>Neath Port Talbot</w:t>
      </w:r>
    </w:p>
    <w:p w14:paraId="63FB888D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Calibri" w:hAnsi="Calibri" w:cs="Calibri"/>
          <w:b/>
          <w:bCs/>
        </w:rPr>
        <w:t> </w:t>
      </w:r>
    </w:p>
    <w:p w14:paraId="43B27FD6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</w:rPr>
        <w:t>u4</w:t>
      </w:r>
      <w:r w:rsidRPr="00336357">
        <w:rPr>
          <w:rFonts w:ascii="Calibri" w:hAnsi="Calibri" w:cs="Calibri"/>
          <w:b/>
          <w:bCs/>
        </w:rPr>
        <w:t> </w:t>
      </w:r>
      <w:r w:rsidRPr="00336357">
        <w:rPr>
          <w:rFonts w:ascii="Wales Sans Body" w:hAnsi="Wales Sans Body"/>
          <w:b/>
          <w:bCs/>
        </w:rPr>
        <w:t xml:space="preserve">Abertawe - </w:t>
      </w:r>
      <w:proofErr w:type="spellStart"/>
      <w:r w:rsidRPr="00336357">
        <w:rPr>
          <w:rFonts w:ascii="Wales Sans Body" w:hAnsi="Wales Sans Body"/>
          <w:b/>
          <w:bCs/>
        </w:rPr>
        <w:t>Pontardawe</w:t>
      </w:r>
      <w:proofErr w:type="spellEnd"/>
      <w:r w:rsidRPr="00336357">
        <w:rPr>
          <w:rFonts w:ascii="Wales Sans Body" w:hAnsi="Wales Sans Body"/>
          <w:b/>
          <w:bCs/>
        </w:rPr>
        <w:t>/Ystradgynlais</w:t>
      </w:r>
    </w:p>
    <w:p w14:paraId="31DEFCD3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>: X6, X26</w:t>
      </w:r>
    </w:p>
    <w:p w14:paraId="5295FA73" w14:textId="77777777" w:rsidR="00764D52" w:rsidRPr="00336357" w:rsidRDefault="00764D52" w:rsidP="00764D52">
      <w:pPr>
        <w:rPr>
          <w:rFonts w:ascii="Wales Sans Body" w:hAnsi="Wales Sans Body"/>
        </w:rPr>
      </w:pPr>
      <w:proofErr w:type="spellStart"/>
      <w:r w:rsidRPr="00336357">
        <w:rPr>
          <w:rFonts w:ascii="Wales Sans Body" w:hAnsi="Wales Sans Body"/>
        </w:rPr>
        <w:t>Mae'r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gwasanaeth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hwn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dilyn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llwybr</w:t>
      </w:r>
      <w:proofErr w:type="spellEnd"/>
      <w:r w:rsidRPr="00336357">
        <w:rPr>
          <w:rFonts w:ascii="Wales Sans Body" w:hAnsi="Wales Sans Body"/>
        </w:rPr>
        <w:t xml:space="preserve"> X6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rhwng</w:t>
      </w:r>
      <w:proofErr w:type="spellEnd"/>
      <w:r w:rsidRPr="00336357">
        <w:rPr>
          <w:rFonts w:ascii="Wales Sans Body" w:hAnsi="Wales Sans Body"/>
        </w:rPr>
        <w:t xml:space="preserve"> Abertawe a </w:t>
      </w:r>
      <w:proofErr w:type="spellStart"/>
      <w:r w:rsidRPr="00336357">
        <w:rPr>
          <w:rFonts w:ascii="Wales Sans Body" w:hAnsi="Wales Sans Body"/>
        </w:rPr>
        <w:t>Phontardawe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ond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mae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bellach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defnyddio'r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Cyswllt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Bws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rhwng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Gorsaf</w:t>
      </w:r>
      <w:proofErr w:type="spellEnd"/>
      <w:r w:rsidRPr="00336357">
        <w:rPr>
          <w:rFonts w:ascii="Wales Sans Body" w:hAnsi="Wales Sans Body"/>
        </w:rPr>
        <w:t xml:space="preserve"> Reilffordd Abertawe a </w:t>
      </w:r>
      <w:proofErr w:type="spellStart"/>
      <w:r w:rsidRPr="00336357">
        <w:rPr>
          <w:rFonts w:ascii="Wales Sans Body" w:hAnsi="Wales Sans Body"/>
        </w:rPr>
        <w:t>Stadiwm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Glandŵr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gael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mynediad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cyflymach</w:t>
      </w:r>
      <w:proofErr w:type="spellEnd"/>
      <w:r w:rsidRPr="00336357">
        <w:rPr>
          <w:rFonts w:ascii="Wales Sans Body" w:hAnsi="Wales Sans Body"/>
        </w:rPr>
        <w:t xml:space="preserve">. </w:t>
      </w:r>
      <w:proofErr w:type="spellStart"/>
      <w:r w:rsidRPr="00336357">
        <w:rPr>
          <w:rFonts w:ascii="Wales Sans Body" w:hAnsi="Wales Sans Body"/>
        </w:rPr>
        <w:t>Bydd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pob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taith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rhedeg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trwy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Heol</w:t>
      </w:r>
      <w:proofErr w:type="spellEnd"/>
      <w:r w:rsidRPr="00336357">
        <w:rPr>
          <w:rFonts w:ascii="Wales Sans Body" w:hAnsi="Wales Sans Body"/>
        </w:rPr>
        <w:t xml:space="preserve"> Capel </w:t>
      </w:r>
      <w:proofErr w:type="spellStart"/>
      <w:r w:rsidRPr="00336357">
        <w:rPr>
          <w:rFonts w:ascii="Wales Sans Body" w:hAnsi="Wales Sans Body"/>
        </w:rPr>
        <w:t>yng</w:t>
      </w:r>
      <w:proofErr w:type="spellEnd"/>
      <w:r w:rsidRPr="00336357">
        <w:rPr>
          <w:rFonts w:ascii="Wales Sans Body" w:hAnsi="Wales Sans Body"/>
        </w:rPr>
        <w:t xml:space="preserve"> Nghlydach. Y </w:t>
      </w:r>
      <w:proofErr w:type="spellStart"/>
      <w:r w:rsidRPr="00336357">
        <w:rPr>
          <w:rFonts w:ascii="Wales Sans Body" w:hAnsi="Wales Sans Body"/>
        </w:rPr>
        <w:t>tu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hwnt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Bontardawe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mae'r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llwybr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rhannu</w:t>
      </w:r>
      <w:proofErr w:type="spellEnd"/>
      <w:r w:rsidRPr="00336357">
        <w:rPr>
          <w:rFonts w:ascii="Wales Sans Body" w:hAnsi="Wales Sans Body"/>
        </w:rPr>
        <w:t xml:space="preserve">: </w:t>
      </w:r>
      <w:proofErr w:type="spellStart"/>
      <w:r w:rsidRPr="00336357">
        <w:rPr>
          <w:rFonts w:ascii="Wales Sans Body" w:hAnsi="Wales Sans Body"/>
        </w:rPr>
        <w:t>bydd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bysiau'n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rhedeg</w:t>
      </w:r>
      <w:proofErr w:type="spellEnd"/>
      <w:r w:rsidRPr="00336357">
        <w:rPr>
          <w:rFonts w:ascii="Wales Sans Body" w:hAnsi="Wales Sans Body"/>
        </w:rPr>
        <w:t xml:space="preserve"> bob </w:t>
      </w:r>
      <w:proofErr w:type="spellStart"/>
      <w:r w:rsidRPr="00336357">
        <w:rPr>
          <w:rFonts w:ascii="Wales Sans Body" w:hAnsi="Wales Sans Body"/>
        </w:rPr>
        <w:t>awr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Allt-y-cham, bob </w:t>
      </w:r>
      <w:proofErr w:type="spellStart"/>
      <w:r w:rsidRPr="00336357">
        <w:rPr>
          <w:rFonts w:ascii="Wales Sans Body" w:hAnsi="Wales Sans Body"/>
        </w:rPr>
        <w:t>dwy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awr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Ystradgynlais </w:t>
      </w:r>
      <w:proofErr w:type="spellStart"/>
      <w:r w:rsidRPr="00336357">
        <w:rPr>
          <w:rFonts w:ascii="Wales Sans Body" w:hAnsi="Wales Sans Body"/>
        </w:rPr>
        <w:t>trwy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Farteg</w:t>
      </w:r>
      <w:proofErr w:type="spellEnd"/>
      <w:r w:rsidRPr="00336357">
        <w:rPr>
          <w:rFonts w:ascii="Wales Sans Body" w:hAnsi="Wales Sans Body"/>
        </w:rPr>
        <w:t xml:space="preserve">, a bob </w:t>
      </w:r>
      <w:proofErr w:type="spellStart"/>
      <w:r w:rsidRPr="00336357">
        <w:rPr>
          <w:rFonts w:ascii="Wales Sans Body" w:hAnsi="Wales Sans Body"/>
        </w:rPr>
        <w:t>dwy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awr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Brynam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Uchaf</w:t>
      </w:r>
      <w:proofErr w:type="spellEnd"/>
      <w:r w:rsidRPr="00336357">
        <w:rPr>
          <w:rFonts w:ascii="Wales Sans Body" w:hAnsi="Wales Sans Body"/>
        </w:rPr>
        <w:t>.</w:t>
      </w:r>
    </w:p>
    <w:p w14:paraId="5EB5F8C6" w14:textId="77777777" w:rsidR="00764D52" w:rsidRPr="00336357" w:rsidRDefault="00764D52" w:rsidP="00764D52">
      <w:pPr>
        <w:rPr>
          <w:rFonts w:ascii="Wales Sans Body" w:hAnsi="Wales Sans Body"/>
        </w:rPr>
      </w:pPr>
    </w:p>
    <w:p w14:paraId="0615AC75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</w:rPr>
        <w:t>u21</w:t>
      </w:r>
      <w:r w:rsidRPr="00336357">
        <w:rPr>
          <w:rFonts w:ascii="Calibri" w:hAnsi="Calibri" w:cs="Calibri"/>
          <w:b/>
          <w:bCs/>
        </w:rPr>
        <w:t> </w:t>
      </w:r>
      <w:r w:rsidRPr="00336357">
        <w:rPr>
          <w:rFonts w:ascii="Wales Sans Body" w:hAnsi="Wales Sans Body"/>
          <w:b/>
          <w:bCs/>
        </w:rPr>
        <w:t xml:space="preserve">Ystradgynlais - </w:t>
      </w:r>
      <w:proofErr w:type="spellStart"/>
      <w:r w:rsidRPr="00336357">
        <w:rPr>
          <w:rFonts w:ascii="Wales Sans Body" w:hAnsi="Wales Sans Body"/>
          <w:b/>
          <w:bCs/>
        </w:rPr>
        <w:t>Ystalyfera</w:t>
      </w:r>
      <w:proofErr w:type="spellEnd"/>
    </w:p>
    <w:p w14:paraId="0885C6E5" w14:textId="77777777" w:rsidR="00764D52" w:rsidRPr="00336357" w:rsidRDefault="00764D52" w:rsidP="00764D52">
      <w:pPr>
        <w:rPr>
          <w:rFonts w:ascii="Wales Sans Body" w:hAnsi="Wales Sans Body"/>
        </w:rPr>
      </w:pPr>
      <w:proofErr w:type="spellStart"/>
      <w:r w:rsidRPr="00336357">
        <w:rPr>
          <w:rFonts w:ascii="Wales Sans Body" w:hAnsi="Wales Sans Body"/>
        </w:rPr>
        <w:t>Diwygiwyd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gynnwys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dolen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i'r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gogledd</w:t>
      </w:r>
      <w:proofErr w:type="spellEnd"/>
      <w:r w:rsidRPr="00336357">
        <w:rPr>
          <w:rFonts w:ascii="Wales Sans Body" w:hAnsi="Wales Sans Body"/>
        </w:rPr>
        <w:t xml:space="preserve"> o </w:t>
      </w:r>
      <w:proofErr w:type="spellStart"/>
      <w:r w:rsidRPr="00336357">
        <w:rPr>
          <w:rFonts w:ascii="Wales Sans Body" w:hAnsi="Wales Sans Body"/>
        </w:rPr>
        <w:t>Gyfnewidfa</w:t>
      </w:r>
      <w:proofErr w:type="spellEnd"/>
      <w:r w:rsidRPr="00336357">
        <w:rPr>
          <w:rFonts w:ascii="Wales Sans Body" w:hAnsi="Wales Sans Body"/>
        </w:rPr>
        <w:t xml:space="preserve"> Ystradgynlais </w:t>
      </w:r>
      <w:proofErr w:type="spellStart"/>
      <w:r w:rsidRPr="00336357">
        <w:rPr>
          <w:rFonts w:ascii="Wales Sans Body" w:hAnsi="Wales Sans Body"/>
        </w:rPr>
        <w:t>sy'n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gwasanaethu</w:t>
      </w:r>
      <w:proofErr w:type="spellEnd"/>
      <w:r w:rsidRPr="00336357">
        <w:rPr>
          <w:rFonts w:ascii="Wales Sans Body" w:hAnsi="Wales Sans Body"/>
        </w:rPr>
        <w:t xml:space="preserve"> Pen-y-Bryn. </w:t>
      </w:r>
      <w:proofErr w:type="spellStart"/>
      <w:r w:rsidRPr="00336357">
        <w:rPr>
          <w:rFonts w:ascii="Wales Sans Body" w:hAnsi="Wales Sans Body"/>
        </w:rPr>
        <w:t>I'r</w:t>
      </w:r>
      <w:proofErr w:type="spellEnd"/>
      <w:r w:rsidRPr="00336357">
        <w:rPr>
          <w:rFonts w:ascii="Wales Sans Body" w:hAnsi="Wales Sans Body"/>
        </w:rPr>
        <w:t xml:space="preserve"> de </w:t>
      </w:r>
      <w:proofErr w:type="spellStart"/>
      <w:r w:rsidRPr="00336357">
        <w:rPr>
          <w:rFonts w:ascii="Wales Sans Body" w:hAnsi="Wales Sans Body"/>
        </w:rPr>
        <w:t>o'r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Gyfnewidfa</w:t>
      </w:r>
      <w:proofErr w:type="spellEnd"/>
      <w:r w:rsidRPr="00336357">
        <w:rPr>
          <w:rFonts w:ascii="Wales Sans Body" w:hAnsi="Wales Sans Body"/>
        </w:rPr>
        <w:t xml:space="preserve">, </w:t>
      </w:r>
      <w:proofErr w:type="spellStart"/>
      <w:r w:rsidRPr="00336357">
        <w:rPr>
          <w:rFonts w:ascii="Wales Sans Body" w:hAnsi="Wales Sans Body"/>
        </w:rPr>
        <w:t>mae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pob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bws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nawr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mynd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heibio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Feddygfa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Pengorof</w:t>
      </w:r>
      <w:proofErr w:type="spellEnd"/>
      <w:r w:rsidRPr="00336357">
        <w:rPr>
          <w:rFonts w:ascii="Wales Sans Body" w:hAnsi="Wales Sans Body"/>
        </w:rPr>
        <w:t xml:space="preserve"> a </w:t>
      </w:r>
      <w:proofErr w:type="spellStart"/>
      <w:r w:rsidRPr="00336357">
        <w:rPr>
          <w:rFonts w:ascii="Wales Sans Body" w:hAnsi="Wales Sans Body"/>
        </w:rPr>
        <w:t>Gurnos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Tesco </w:t>
      </w:r>
      <w:proofErr w:type="spellStart"/>
      <w:r w:rsidRPr="00336357">
        <w:rPr>
          <w:rFonts w:ascii="Wales Sans Body" w:hAnsi="Wales Sans Body"/>
        </w:rPr>
        <w:t>cyn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cwblhau'r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ddolen</w:t>
      </w:r>
      <w:proofErr w:type="spellEnd"/>
      <w:r w:rsidRPr="00336357">
        <w:rPr>
          <w:rFonts w:ascii="Wales Sans Body" w:hAnsi="Wales Sans Body"/>
        </w:rPr>
        <w:t xml:space="preserve"> o </w:t>
      </w:r>
      <w:proofErr w:type="spellStart"/>
      <w:r w:rsidRPr="00336357">
        <w:rPr>
          <w:rFonts w:ascii="Wales Sans Body" w:hAnsi="Wales Sans Body"/>
        </w:rPr>
        <w:t>amgylch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Ystalyfera</w:t>
      </w:r>
      <w:proofErr w:type="spellEnd"/>
      <w:r w:rsidRPr="00336357">
        <w:rPr>
          <w:rFonts w:ascii="Wales Sans Body" w:hAnsi="Wales Sans Body"/>
        </w:rPr>
        <w:t xml:space="preserve">. Mae un </w:t>
      </w:r>
      <w:proofErr w:type="spellStart"/>
      <w:r w:rsidRPr="00336357">
        <w:rPr>
          <w:rFonts w:ascii="Wales Sans Body" w:hAnsi="Wales Sans Body"/>
        </w:rPr>
        <w:t>siwrnai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bob </w:t>
      </w:r>
      <w:proofErr w:type="spellStart"/>
      <w:r w:rsidRPr="00336357">
        <w:rPr>
          <w:rFonts w:ascii="Wales Sans Body" w:hAnsi="Wales Sans Body"/>
        </w:rPr>
        <w:t>cyfeiriad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hefyd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gwasanaethu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Croesffordd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Cwmgïedd</w:t>
      </w:r>
      <w:proofErr w:type="spellEnd"/>
      <w:r w:rsidRPr="00336357">
        <w:rPr>
          <w:rFonts w:ascii="Wales Sans Body" w:hAnsi="Wales Sans Body"/>
        </w:rPr>
        <w:t>.</w:t>
      </w:r>
    </w:p>
    <w:p w14:paraId="0F2BF01F" w14:textId="77777777" w:rsidR="00764D52" w:rsidRPr="00336357" w:rsidRDefault="00764D52" w:rsidP="00764D52">
      <w:pPr>
        <w:rPr>
          <w:rFonts w:ascii="Wales Sans Body" w:hAnsi="Wales Sans Body"/>
        </w:rPr>
      </w:pPr>
    </w:p>
    <w:p w14:paraId="23A7A031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</w:rPr>
        <w:t>u24 Abertawe - Ystradgynlais</w:t>
      </w:r>
    </w:p>
    <w:p w14:paraId="70B943DA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>: X6, X26</w:t>
      </w:r>
    </w:p>
    <w:p w14:paraId="0E6CEA0D" w14:textId="77777777" w:rsidR="00764D52" w:rsidRPr="00336357" w:rsidRDefault="00764D52" w:rsidP="00764D52">
      <w:pPr>
        <w:rPr>
          <w:rFonts w:ascii="Wales Sans Body" w:hAnsi="Wales Sans Body"/>
        </w:rPr>
      </w:pPr>
      <w:proofErr w:type="spellStart"/>
      <w:r w:rsidRPr="00336357">
        <w:rPr>
          <w:rFonts w:ascii="Wales Sans Body" w:hAnsi="Wales Sans Body"/>
        </w:rPr>
        <w:t>Mae'r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gwasanaeth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hwn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dilyn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llwybr</w:t>
      </w:r>
      <w:proofErr w:type="spellEnd"/>
      <w:r w:rsidRPr="00336357">
        <w:rPr>
          <w:rFonts w:ascii="Wales Sans Body" w:hAnsi="Wales Sans Body"/>
        </w:rPr>
        <w:t xml:space="preserve"> X26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rhwng</w:t>
      </w:r>
      <w:proofErr w:type="spellEnd"/>
      <w:r w:rsidRPr="00336357">
        <w:rPr>
          <w:rFonts w:ascii="Wales Sans Body" w:hAnsi="Wales Sans Body"/>
        </w:rPr>
        <w:t xml:space="preserve"> Abertawe a </w:t>
      </w:r>
      <w:proofErr w:type="spellStart"/>
      <w:r w:rsidRPr="00336357">
        <w:rPr>
          <w:rFonts w:ascii="Wales Sans Body" w:hAnsi="Wales Sans Body"/>
        </w:rPr>
        <w:t>Phontardawe</w:t>
      </w:r>
      <w:proofErr w:type="spellEnd"/>
      <w:r w:rsidRPr="00336357">
        <w:rPr>
          <w:rFonts w:ascii="Wales Sans Body" w:hAnsi="Wales Sans Body"/>
        </w:rPr>
        <w:t xml:space="preserve">, </w:t>
      </w:r>
      <w:proofErr w:type="spellStart"/>
      <w:r w:rsidRPr="00336357">
        <w:rPr>
          <w:rFonts w:ascii="Wales Sans Body" w:hAnsi="Wales Sans Body"/>
        </w:rPr>
        <w:t>trwy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Glais</w:t>
      </w:r>
      <w:proofErr w:type="spellEnd"/>
      <w:r w:rsidRPr="00336357">
        <w:rPr>
          <w:rFonts w:ascii="Wales Sans Body" w:hAnsi="Wales Sans Body"/>
        </w:rPr>
        <w:t xml:space="preserve">, </w:t>
      </w:r>
      <w:proofErr w:type="spellStart"/>
      <w:r w:rsidRPr="00336357">
        <w:rPr>
          <w:rFonts w:ascii="Wales Sans Body" w:hAnsi="Wales Sans Body"/>
        </w:rPr>
        <w:t>gan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barhau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trwy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Alltwen</w:t>
      </w:r>
      <w:proofErr w:type="spellEnd"/>
      <w:r w:rsidRPr="00336357">
        <w:rPr>
          <w:rFonts w:ascii="Wales Sans Body" w:hAnsi="Wales Sans Body"/>
        </w:rPr>
        <w:t xml:space="preserve"> a </w:t>
      </w:r>
      <w:proofErr w:type="spellStart"/>
      <w:r w:rsidRPr="00336357">
        <w:rPr>
          <w:rFonts w:ascii="Wales Sans Body" w:hAnsi="Wales Sans Body"/>
        </w:rPr>
        <w:t>Phantteg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Ystradgynlais. Mae </w:t>
      </w:r>
      <w:proofErr w:type="spellStart"/>
      <w:r w:rsidRPr="00336357">
        <w:rPr>
          <w:rFonts w:ascii="Wales Sans Body" w:hAnsi="Wales Sans Body"/>
        </w:rPr>
        <w:t>hyn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cynnig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teithiau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cyflymach</w:t>
      </w:r>
      <w:proofErr w:type="spellEnd"/>
      <w:r w:rsidRPr="00336357">
        <w:rPr>
          <w:rFonts w:ascii="Wales Sans Body" w:hAnsi="Wales Sans Body"/>
        </w:rPr>
        <w:t xml:space="preserve"> o </w:t>
      </w:r>
      <w:proofErr w:type="spellStart"/>
      <w:r w:rsidRPr="00336357">
        <w:rPr>
          <w:rFonts w:ascii="Wales Sans Body" w:hAnsi="Wales Sans Body"/>
        </w:rPr>
        <w:t>Gwm</w:t>
      </w:r>
      <w:proofErr w:type="spellEnd"/>
      <w:r w:rsidRPr="00336357">
        <w:rPr>
          <w:rFonts w:ascii="Wales Sans Body" w:hAnsi="Wales Sans Body"/>
        </w:rPr>
        <w:t xml:space="preserve"> Tawe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Abertawe.</w:t>
      </w:r>
    </w:p>
    <w:p w14:paraId="035B9EE9" w14:textId="77777777" w:rsidR="00764D52" w:rsidRPr="00336357" w:rsidRDefault="00764D52" w:rsidP="00764D52">
      <w:pPr>
        <w:rPr>
          <w:rFonts w:ascii="Wales Sans Body" w:hAnsi="Wales Sans Body"/>
        </w:rPr>
      </w:pPr>
    </w:p>
    <w:p w14:paraId="6CEC0E3C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</w:rPr>
        <w:lastRenderedPageBreak/>
        <w:t>u53</w:t>
      </w:r>
      <w:r w:rsidRPr="00336357">
        <w:rPr>
          <w:rFonts w:ascii="Calibri" w:hAnsi="Calibri" w:cs="Calibri"/>
          <w:b/>
          <w:bCs/>
        </w:rPr>
        <w:t> </w:t>
      </w:r>
      <w:r w:rsidRPr="00336357">
        <w:rPr>
          <w:rFonts w:ascii="Wales Sans Body" w:hAnsi="Wales Sans Body"/>
          <w:b/>
          <w:bCs/>
        </w:rPr>
        <w:t xml:space="preserve">Castell-nedd - </w:t>
      </w:r>
      <w:proofErr w:type="spellStart"/>
      <w:r w:rsidRPr="00336357">
        <w:rPr>
          <w:rFonts w:ascii="Wales Sans Body" w:hAnsi="Wales Sans Body"/>
          <w:b/>
          <w:bCs/>
        </w:rPr>
        <w:t>Glyncorrwg</w:t>
      </w:r>
      <w:proofErr w:type="spellEnd"/>
    </w:p>
    <w:p w14:paraId="36EAF97A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>: 59, 83</w:t>
      </w:r>
    </w:p>
    <w:p w14:paraId="6F718387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gwasanaeth</w:t>
      </w:r>
      <w:proofErr w:type="spellEnd"/>
      <w:r w:rsidRPr="00336357">
        <w:rPr>
          <w:rFonts w:ascii="Wales Sans Body" w:hAnsi="Wales Sans Body"/>
        </w:rPr>
        <w:t xml:space="preserve"> 59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 xml:space="preserve">, </w:t>
      </w:r>
      <w:proofErr w:type="spellStart"/>
      <w:r w:rsidRPr="00336357">
        <w:rPr>
          <w:rFonts w:ascii="Wales Sans Body" w:hAnsi="Wales Sans Body"/>
        </w:rPr>
        <w:t>mae'r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llwybr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hwn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ymestyn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tu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hwnt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Bontrhydyfen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i'r</w:t>
      </w:r>
      <w:proofErr w:type="spellEnd"/>
      <w:r w:rsidRPr="00336357">
        <w:rPr>
          <w:rFonts w:ascii="Wales Sans Body" w:hAnsi="Wales Sans Body"/>
        </w:rPr>
        <w:t xml:space="preserve"> Cymer, </w:t>
      </w:r>
      <w:proofErr w:type="spellStart"/>
      <w:r w:rsidRPr="00336357">
        <w:rPr>
          <w:rFonts w:ascii="Wales Sans Body" w:hAnsi="Wales Sans Body"/>
        </w:rPr>
        <w:t>Glyncorrwg</w:t>
      </w:r>
      <w:proofErr w:type="spellEnd"/>
      <w:r w:rsidRPr="00336357">
        <w:rPr>
          <w:rFonts w:ascii="Wales Sans Body" w:hAnsi="Wales Sans Body"/>
        </w:rPr>
        <w:t xml:space="preserve"> ac </w:t>
      </w:r>
      <w:proofErr w:type="spellStart"/>
      <w:r w:rsidRPr="00336357">
        <w:rPr>
          <w:rFonts w:ascii="Wales Sans Body" w:hAnsi="Wales Sans Body"/>
        </w:rPr>
        <w:t>Abercregan</w:t>
      </w:r>
      <w:proofErr w:type="spellEnd"/>
      <w:r w:rsidRPr="00336357">
        <w:rPr>
          <w:rFonts w:ascii="Wales Sans Body" w:hAnsi="Wales Sans Body"/>
        </w:rPr>
        <w:t xml:space="preserve">. Mae'n </w:t>
      </w:r>
      <w:proofErr w:type="spellStart"/>
      <w:r w:rsidRPr="00336357">
        <w:rPr>
          <w:rFonts w:ascii="Wales Sans Body" w:hAnsi="Wales Sans Body"/>
        </w:rPr>
        <w:t>cynnal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cysylltiadau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ym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Mhontrhydyfen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gyfer</w:t>
      </w:r>
      <w:proofErr w:type="spellEnd"/>
      <w:r w:rsidRPr="00336357">
        <w:rPr>
          <w:rFonts w:ascii="Wales Sans Body" w:hAnsi="Wales Sans Body"/>
        </w:rPr>
        <w:t xml:space="preserve"> Port Talbot ac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y Cymer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gyfer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Blaengwynfi</w:t>
      </w:r>
      <w:proofErr w:type="spellEnd"/>
      <w:r w:rsidRPr="00336357">
        <w:rPr>
          <w:rFonts w:ascii="Wales Sans Body" w:hAnsi="Wales Sans Body"/>
        </w:rPr>
        <w:t xml:space="preserve"> a </w:t>
      </w:r>
      <w:proofErr w:type="spellStart"/>
      <w:r w:rsidRPr="00336357">
        <w:rPr>
          <w:rFonts w:ascii="Wales Sans Body" w:hAnsi="Wales Sans Body"/>
        </w:rPr>
        <w:t>Chroeserw</w:t>
      </w:r>
      <w:proofErr w:type="spellEnd"/>
      <w:r w:rsidRPr="00336357">
        <w:rPr>
          <w:rFonts w:ascii="Wales Sans Body" w:hAnsi="Wales Sans Body"/>
        </w:rPr>
        <w:t>/</w:t>
      </w:r>
      <w:proofErr w:type="spellStart"/>
      <w:r w:rsidRPr="00336357">
        <w:rPr>
          <w:rFonts w:ascii="Wales Sans Body" w:hAnsi="Wales Sans Body"/>
        </w:rPr>
        <w:t>Maesteg</w:t>
      </w:r>
      <w:proofErr w:type="spellEnd"/>
      <w:r w:rsidRPr="00336357">
        <w:rPr>
          <w:rFonts w:ascii="Wales Sans Body" w:hAnsi="Wales Sans Body"/>
        </w:rPr>
        <w:t>.</w:t>
      </w:r>
    </w:p>
    <w:p w14:paraId="70CFB372" w14:textId="77777777" w:rsidR="00764D52" w:rsidRPr="00336357" w:rsidRDefault="00764D52" w:rsidP="00764D52">
      <w:pPr>
        <w:rPr>
          <w:rFonts w:ascii="Wales Sans Body" w:hAnsi="Wales Sans Body"/>
        </w:rPr>
      </w:pPr>
    </w:p>
    <w:p w14:paraId="6B2421B6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</w:rPr>
        <w:t>u54</w:t>
      </w:r>
      <w:r w:rsidRPr="00336357">
        <w:rPr>
          <w:rFonts w:ascii="Calibri" w:hAnsi="Calibri" w:cs="Calibri"/>
          <w:b/>
          <w:bCs/>
        </w:rPr>
        <w:t> </w:t>
      </w:r>
      <w:proofErr w:type="spellStart"/>
      <w:r w:rsidRPr="00336357">
        <w:rPr>
          <w:rFonts w:ascii="Wales Sans Body" w:hAnsi="Wales Sans Body"/>
          <w:b/>
          <w:bCs/>
        </w:rPr>
        <w:t>Caewathan</w:t>
      </w:r>
      <w:proofErr w:type="spellEnd"/>
      <w:r w:rsidRPr="00336357">
        <w:rPr>
          <w:rFonts w:ascii="Wales Sans Body" w:hAnsi="Wales Sans Body"/>
          <w:b/>
          <w:bCs/>
        </w:rPr>
        <w:t xml:space="preserve"> - </w:t>
      </w:r>
      <w:proofErr w:type="spellStart"/>
      <w:r w:rsidRPr="00336357">
        <w:rPr>
          <w:rFonts w:ascii="Wales Sans Body" w:hAnsi="Wales Sans Body"/>
          <w:b/>
          <w:bCs/>
        </w:rPr>
        <w:t>Pencaerau</w:t>
      </w:r>
      <w:proofErr w:type="spellEnd"/>
    </w:p>
    <w:p w14:paraId="642E2259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>: 4, 204</w:t>
      </w:r>
    </w:p>
    <w:p w14:paraId="58E8AB70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Mae </w:t>
      </w:r>
      <w:proofErr w:type="spellStart"/>
      <w:r w:rsidRPr="00336357">
        <w:rPr>
          <w:rFonts w:ascii="Wales Sans Body" w:hAnsi="Wales Sans Body"/>
        </w:rPr>
        <w:t>hwn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cyfuno'r</w:t>
      </w:r>
      <w:proofErr w:type="spellEnd"/>
      <w:r w:rsidRPr="00336357">
        <w:rPr>
          <w:rFonts w:ascii="Wales Sans Body" w:hAnsi="Wales Sans Body"/>
        </w:rPr>
        <w:t xml:space="preserve"> 204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 xml:space="preserve"> â </w:t>
      </w:r>
      <w:proofErr w:type="spellStart"/>
      <w:r w:rsidRPr="00336357">
        <w:rPr>
          <w:rFonts w:ascii="Wales Sans Body" w:hAnsi="Wales Sans Body"/>
        </w:rPr>
        <w:t>diwedd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llwybr</w:t>
      </w:r>
      <w:proofErr w:type="spellEnd"/>
      <w:r w:rsidRPr="00336357">
        <w:rPr>
          <w:rFonts w:ascii="Wales Sans Body" w:hAnsi="Wales Sans Body"/>
        </w:rPr>
        <w:t xml:space="preserve"> 4 </w:t>
      </w:r>
      <w:proofErr w:type="spellStart"/>
      <w:r w:rsidRPr="00336357">
        <w:rPr>
          <w:rFonts w:ascii="Wales Sans Body" w:hAnsi="Wales Sans Body"/>
        </w:rPr>
        <w:t>Pencaerau</w:t>
      </w:r>
      <w:proofErr w:type="spellEnd"/>
      <w:r w:rsidRPr="00336357">
        <w:rPr>
          <w:rFonts w:ascii="Wales Sans Body" w:hAnsi="Wales Sans Body"/>
        </w:rPr>
        <w:t xml:space="preserve">. </w:t>
      </w:r>
    </w:p>
    <w:p w14:paraId="7105D23C" w14:textId="77777777" w:rsidR="00764D52" w:rsidRPr="00336357" w:rsidRDefault="00764D52" w:rsidP="00764D52">
      <w:pPr>
        <w:ind w:firstLine="720"/>
        <w:rPr>
          <w:rFonts w:ascii="Wales Sans Body" w:hAnsi="Wales Sans Body"/>
        </w:rPr>
      </w:pPr>
    </w:p>
    <w:p w14:paraId="075F2CE1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</w:rPr>
        <w:t>u56</w:t>
      </w:r>
      <w:r w:rsidRPr="00336357">
        <w:rPr>
          <w:rFonts w:ascii="Calibri" w:hAnsi="Calibri" w:cs="Calibri"/>
          <w:b/>
          <w:bCs/>
        </w:rPr>
        <w:t> </w:t>
      </w:r>
      <w:r w:rsidRPr="00336357">
        <w:rPr>
          <w:rFonts w:ascii="Wales Sans Body" w:hAnsi="Wales Sans Body"/>
          <w:b/>
          <w:bCs/>
        </w:rPr>
        <w:t>Castell-nedd - Longford</w:t>
      </w:r>
    </w:p>
    <w:p w14:paraId="6949688F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>: 4</w:t>
      </w:r>
    </w:p>
    <w:p w14:paraId="403D3853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Mae </w:t>
      </w:r>
      <w:proofErr w:type="spellStart"/>
      <w:r w:rsidRPr="00336357">
        <w:rPr>
          <w:rFonts w:ascii="Wales Sans Body" w:hAnsi="Wales Sans Body"/>
        </w:rPr>
        <w:t>bellach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gweithredu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rhwng</w:t>
      </w:r>
      <w:proofErr w:type="spellEnd"/>
      <w:r w:rsidRPr="00336357">
        <w:rPr>
          <w:rFonts w:ascii="Wales Sans Body" w:hAnsi="Wales Sans Body"/>
        </w:rPr>
        <w:t xml:space="preserve"> Longford a </w:t>
      </w:r>
      <w:proofErr w:type="spellStart"/>
      <w:r w:rsidRPr="00336357">
        <w:rPr>
          <w:rFonts w:ascii="Wales Sans Body" w:hAnsi="Wales Sans Body"/>
        </w:rPr>
        <w:t>Chastell-nedd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unig</w:t>
      </w:r>
      <w:proofErr w:type="spellEnd"/>
      <w:r w:rsidRPr="00336357">
        <w:rPr>
          <w:rFonts w:ascii="Wales Sans Body" w:hAnsi="Wales Sans Body"/>
        </w:rPr>
        <w:t xml:space="preserve">, </w:t>
      </w:r>
      <w:proofErr w:type="spellStart"/>
      <w:r w:rsidRPr="00336357">
        <w:rPr>
          <w:rFonts w:ascii="Wales Sans Body" w:hAnsi="Wales Sans Body"/>
        </w:rPr>
        <w:t>gan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symleiddio'r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llwybr</w:t>
      </w:r>
      <w:proofErr w:type="spellEnd"/>
      <w:r w:rsidRPr="00336357">
        <w:rPr>
          <w:rFonts w:ascii="Wales Sans Body" w:hAnsi="Wales Sans Body"/>
        </w:rPr>
        <w:t>.</w:t>
      </w:r>
    </w:p>
    <w:p w14:paraId="07A6A418" w14:textId="77777777" w:rsidR="00764D52" w:rsidRPr="00336357" w:rsidRDefault="00764D52" w:rsidP="00764D52">
      <w:pPr>
        <w:rPr>
          <w:rFonts w:ascii="Wales Sans Body" w:hAnsi="Wales Sans Body"/>
        </w:rPr>
      </w:pPr>
    </w:p>
    <w:p w14:paraId="1EF1DB54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</w:rPr>
        <w:t>u57 Port Talbot -</w:t>
      </w:r>
      <w:r w:rsidRPr="00336357">
        <w:rPr>
          <w:rFonts w:ascii="Calibri" w:hAnsi="Calibri" w:cs="Calibri"/>
          <w:b/>
          <w:bCs/>
        </w:rPr>
        <w:t> </w:t>
      </w:r>
      <w:r w:rsidRPr="00336357">
        <w:rPr>
          <w:rFonts w:ascii="Wales Sans Body" w:hAnsi="Wales Sans Body"/>
          <w:b/>
          <w:bCs/>
        </w:rPr>
        <w:t>Castell-nedd</w:t>
      </w:r>
    </w:p>
    <w:p w14:paraId="3F77D83E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>: 202, 82, 9</w:t>
      </w:r>
    </w:p>
    <w:p w14:paraId="73AF9B3C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Mae'n </w:t>
      </w:r>
      <w:proofErr w:type="spellStart"/>
      <w:r w:rsidRPr="00336357">
        <w:rPr>
          <w:rFonts w:ascii="Wales Sans Body" w:hAnsi="Wales Sans Body"/>
        </w:rPr>
        <w:t>dilyn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llwybr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 xml:space="preserve"> o 202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Heol</w:t>
      </w:r>
      <w:proofErr w:type="spellEnd"/>
      <w:r w:rsidRPr="00336357">
        <w:rPr>
          <w:rFonts w:ascii="Wales Sans Body" w:hAnsi="Wales Sans Body"/>
        </w:rPr>
        <w:t xml:space="preserve"> Morfa, ac </w:t>
      </w:r>
      <w:proofErr w:type="spellStart"/>
      <w:r w:rsidRPr="00336357">
        <w:rPr>
          <w:rFonts w:ascii="Wales Sans Body" w:hAnsi="Wales Sans Body"/>
        </w:rPr>
        <w:t>yna'n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parhau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Bort Talbot </w:t>
      </w:r>
      <w:proofErr w:type="spellStart"/>
      <w:r w:rsidRPr="00336357">
        <w:rPr>
          <w:rFonts w:ascii="Wales Sans Body" w:hAnsi="Wales Sans Body"/>
        </w:rPr>
        <w:t>heibio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Ganolfan</w:t>
      </w:r>
      <w:proofErr w:type="spellEnd"/>
      <w:r w:rsidRPr="00336357">
        <w:rPr>
          <w:rFonts w:ascii="Wales Sans Body" w:hAnsi="Wales Sans Body"/>
        </w:rPr>
        <w:t xml:space="preserve"> Iechyd Waterside, Ysbyty Castell-nedd Port Talbot, </w:t>
      </w:r>
      <w:proofErr w:type="spellStart"/>
      <w:r w:rsidRPr="00336357">
        <w:rPr>
          <w:rFonts w:ascii="Wales Sans Body" w:hAnsi="Wales Sans Body"/>
        </w:rPr>
        <w:t>Aquadome</w:t>
      </w:r>
      <w:proofErr w:type="spellEnd"/>
      <w:r w:rsidRPr="00336357">
        <w:rPr>
          <w:rFonts w:ascii="Wales Sans Body" w:hAnsi="Wales Sans Body"/>
        </w:rPr>
        <w:t xml:space="preserve"> a Lake Road.</w:t>
      </w:r>
    </w:p>
    <w:p w14:paraId="32E34F66" w14:textId="77777777" w:rsidR="00764D52" w:rsidRPr="00336357" w:rsidRDefault="00764D52" w:rsidP="00764D52">
      <w:pPr>
        <w:rPr>
          <w:rFonts w:ascii="Wales Sans Body" w:hAnsi="Wales Sans Body"/>
        </w:rPr>
      </w:pPr>
    </w:p>
    <w:p w14:paraId="5569C69B" w14:textId="77777777" w:rsidR="00764D52" w:rsidRPr="00336357" w:rsidRDefault="00764D52" w:rsidP="00764D52">
      <w:pPr>
        <w:rPr>
          <w:rFonts w:ascii="Wales Sans Body" w:hAnsi="Wales Sans Body"/>
        </w:rPr>
      </w:pPr>
    </w:p>
    <w:p w14:paraId="55F51E3F" w14:textId="77777777" w:rsidR="00764D52" w:rsidRPr="00336357" w:rsidRDefault="00764D52" w:rsidP="00764D52">
      <w:pPr>
        <w:rPr>
          <w:rFonts w:ascii="Wales Sans Body" w:hAnsi="Wales Sans Body"/>
        </w:rPr>
      </w:pPr>
    </w:p>
    <w:p w14:paraId="37962CFB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</w:rPr>
        <w:t>u59</w:t>
      </w:r>
      <w:r w:rsidRPr="00336357">
        <w:rPr>
          <w:rFonts w:ascii="Calibri" w:hAnsi="Calibri" w:cs="Calibri"/>
          <w:b/>
          <w:bCs/>
        </w:rPr>
        <w:t> </w:t>
      </w:r>
      <w:r w:rsidRPr="00336357">
        <w:rPr>
          <w:rFonts w:ascii="Wales Sans Body" w:hAnsi="Wales Sans Body"/>
          <w:b/>
          <w:bCs/>
        </w:rPr>
        <w:t xml:space="preserve">Castell-nedd - </w:t>
      </w:r>
      <w:proofErr w:type="spellStart"/>
      <w:r w:rsidRPr="00336357">
        <w:rPr>
          <w:rFonts w:ascii="Wales Sans Body" w:hAnsi="Wales Sans Body"/>
          <w:b/>
          <w:bCs/>
        </w:rPr>
        <w:t>Gnoll</w:t>
      </w:r>
      <w:proofErr w:type="spellEnd"/>
      <w:r w:rsidRPr="00336357">
        <w:rPr>
          <w:rFonts w:ascii="Wales Sans Body" w:hAnsi="Wales Sans Body"/>
          <w:b/>
          <w:bCs/>
        </w:rPr>
        <w:t xml:space="preserve"> Park</w:t>
      </w:r>
    </w:p>
    <w:p w14:paraId="174867B6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>: 153</w:t>
      </w:r>
    </w:p>
    <w:p w14:paraId="4FBF7261" w14:textId="77777777" w:rsidR="00764D52" w:rsidRPr="00336357" w:rsidRDefault="00764D52" w:rsidP="00764D52">
      <w:pPr>
        <w:rPr>
          <w:rFonts w:ascii="Wales Sans Body" w:hAnsi="Wales Sans Body"/>
        </w:rPr>
      </w:pPr>
      <w:proofErr w:type="spellStart"/>
      <w:r w:rsidRPr="00336357">
        <w:rPr>
          <w:rFonts w:ascii="Wales Sans Body" w:hAnsi="Wales Sans Body"/>
        </w:rPr>
        <w:t>Rydym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cynnig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ymestyn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gwasanaeth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hwn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Barc</w:t>
      </w:r>
      <w:proofErr w:type="spellEnd"/>
      <w:r w:rsidRPr="00336357">
        <w:rPr>
          <w:rFonts w:ascii="Wales Sans Body" w:hAnsi="Wales Sans Body"/>
        </w:rPr>
        <w:t xml:space="preserve"> y Gnoll, </w:t>
      </w:r>
      <w:proofErr w:type="spellStart"/>
      <w:r w:rsidRPr="00336357">
        <w:rPr>
          <w:rFonts w:ascii="Wales Sans Body" w:hAnsi="Wales Sans Body"/>
        </w:rPr>
        <w:t>fodd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bynnag</w:t>
      </w:r>
      <w:proofErr w:type="spellEnd"/>
      <w:r w:rsidRPr="00336357">
        <w:rPr>
          <w:rFonts w:ascii="Wales Sans Body" w:hAnsi="Wales Sans Body"/>
        </w:rPr>
        <w:t xml:space="preserve">, </w:t>
      </w:r>
      <w:proofErr w:type="spellStart"/>
      <w:r w:rsidRPr="00336357">
        <w:rPr>
          <w:rFonts w:ascii="Wales Sans Body" w:hAnsi="Wales Sans Body"/>
        </w:rPr>
        <w:t>mae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ymarferoldeb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amodol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wiriadau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pellach</w:t>
      </w:r>
      <w:proofErr w:type="spellEnd"/>
      <w:r w:rsidRPr="00336357">
        <w:rPr>
          <w:rFonts w:ascii="Wales Sans Body" w:hAnsi="Wales Sans Body"/>
        </w:rPr>
        <w:t>.</w:t>
      </w:r>
    </w:p>
    <w:p w14:paraId="7E93D517" w14:textId="77777777" w:rsidR="00764D52" w:rsidRPr="00336357" w:rsidRDefault="00764D52" w:rsidP="00764D52">
      <w:pPr>
        <w:rPr>
          <w:rFonts w:ascii="Wales Sans Body" w:hAnsi="Wales Sans Body"/>
        </w:rPr>
      </w:pPr>
    </w:p>
    <w:p w14:paraId="0862DC1A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</w:rPr>
        <w:t>u61</w:t>
      </w:r>
      <w:r w:rsidRPr="00336357">
        <w:rPr>
          <w:rFonts w:ascii="Calibri" w:hAnsi="Calibri" w:cs="Calibri"/>
          <w:b/>
          <w:bCs/>
        </w:rPr>
        <w:t> </w:t>
      </w:r>
      <w:r w:rsidRPr="00336357">
        <w:rPr>
          <w:rFonts w:ascii="Wales Sans Body" w:hAnsi="Wales Sans Body"/>
          <w:b/>
          <w:bCs/>
        </w:rPr>
        <w:t xml:space="preserve">Castell-nedd - </w:t>
      </w:r>
      <w:proofErr w:type="spellStart"/>
      <w:r w:rsidRPr="00336357">
        <w:rPr>
          <w:rFonts w:ascii="Wales Sans Body" w:hAnsi="Wales Sans Body"/>
          <w:b/>
          <w:bCs/>
        </w:rPr>
        <w:t>Aberdulais</w:t>
      </w:r>
      <w:proofErr w:type="spellEnd"/>
    </w:p>
    <w:p w14:paraId="53A297F4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>: 161, 164</w:t>
      </w:r>
    </w:p>
    <w:p w14:paraId="1FAC428F" w14:textId="77777777" w:rsidR="00764D52" w:rsidRPr="00336357" w:rsidRDefault="00764D52" w:rsidP="00764D52">
      <w:pPr>
        <w:rPr>
          <w:rFonts w:ascii="Wales Sans Body" w:hAnsi="Wales Sans Body"/>
        </w:rPr>
      </w:pPr>
      <w:proofErr w:type="spellStart"/>
      <w:r w:rsidRPr="00336357">
        <w:rPr>
          <w:rFonts w:ascii="Wales Sans Body" w:hAnsi="Wales Sans Body"/>
        </w:rPr>
        <w:lastRenderedPageBreak/>
        <w:t>Mae'r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llwybr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bellach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rhwng</w:t>
      </w:r>
      <w:proofErr w:type="spellEnd"/>
      <w:r w:rsidRPr="00336357">
        <w:rPr>
          <w:rFonts w:ascii="Wales Sans Body" w:hAnsi="Wales Sans Body"/>
        </w:rPr>
        <w:t xml:space="preserve"> Castell-nedd a Chil-</w:t>
      </w:r>
      <w:proofErr w:type="spellStart"/>
      <w:r w:rsidRPr="00336357">
        <w:rPr>
          <w:rFonts w:ascii="Wales Sans Body" w:hAnsi="Wales Sans Body"/>
        </w:rPr>
        <w:t>ffriw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bennaf</w:t>
      </w:r>
      <w:proofErr w:type="spellEnd"/>
      <w:r w:rsidRPr="00336357">
        <w:rPr>
          <w:rFonts w:ascii="Wales Sans Body" w:hAnsi="Wales Sans Body"/>
        </w:rPr>
        <w:t xml:space="preserve"> ac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rhedeg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amlach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ystod</w:t>
      </w:r>
      <w:proofErr w:type="spellEnd"/>
      <w:r w:rsidRPr="00336357">
        <w:rPr>
          <w:rFonts w:ascii="Wales Sans Body" w:hAnsi="Wales Sans Body"/>
        </w:rPr>
        <w:t xml:space="preserve"> yr </w:t>
      </w:r>
      <w:proofErr w:type="spellStart"/>
      <w:r w:rsidRPr="00336357">
        <w:rPr>
          <w:rFonts w:ascii="Wales Sans Body" w:hAnsi="Wales Sans Body"/>
        </w:rPr>
        <w:t>wythnos</w:t>
      </w:r>
      <w:proofErr w:type="spellEnd"/>
      <w:r w:rsidRPr="00336357">
        <w:rPr>
          <w:rFonts w:ascii="Wales Sans Body" w:hAnsi="Wales Sans Body"/>
        </w:rPr>
        <w:t xml:space="preserve">. Mae </w:t>
      </w:r>
      <w:proofErr w:type="spellStart"/>
      <w:r w:rsidRPr="00336357">
        <w:rPr>
          <w:rFonts w:ascii="Wales Sans Body" w:hAnsi="Wales Sans Body"/>
        </w:rPr>
        <w:t>rhai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siwrneiau'n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ymestyn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Aberdulais</w:t>
      </w:r>
      <w:proofErr w:type="spellEnd"/>
      <w:r w:rsidRPr="00336357">
        <w:rPr>
          <w:rFonts w:ascii="Wales Sans Body" w:hAnsi="Wales Sans Body"/>
        </w:rPr>
        <w:t>.</w:t>
      </w:r>
    </w:p>
    <w:p w14:paraId="2E823667" w14:textId="77777777" w:rsidR="00764D52" w:rsidRPr="00336357" w:rsidRDefault="00764D52" w:rsidP="00764D52">
      <w:pPr>
        <w:rPr>
          <w:rFonts w:ascii="Wales Sans Body" w:hAnsi="Wales Sans Body"/>
        </w:rPr>
      </w:pPr>
    </w:p>
    <w:p w14:paraId="546DC7B6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</w:rPr>
        <w:t>u62</w:t>
      </w:r>
      <w:r w:rsidRPr="00336357">
        <w:rPr>
          <w:rFonts w:ascii="Calibri" w:hAnsi="Calibri" w:cs="Calibri"/>
          <w:b/>
          <w:bCs/>
        </w:rPr>
        <w:t> </w:t>
      </w:r>
      <w:r w:rsidRPr="00336357">
        <w:rPr>
          <w:rFonts w:ascii="Wales Sans Body" w:hAnsi="Wales Sans Body"/>
          <w:b/>
          <w:bCs/>
        </w:rPr>
        <w:t xml:space="preserve">Ystradgynlais - </w:t>
      </w:r>
      <w:proofErr w:type="spellStart"/>
      <w:r w:rsidRPr="00336357">
        <w:rPr>
          <w:rFonts w:ascii="Wales Sans Body" w:hAnsi="Wales Sans Body"/>
          <w:b/>
          <w:bCs/>
        </w:rPr>
        <w:t>Pontneddfechan</w:t>
      </w:r>
      <w:proofErr w:type="spellEnd"/>
    </w:p>
    <w:p w14:paraId="12937719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>: 62, 161, 162</w:t>
      </w:r>
    </w:p>
    <w:p w14:paraId="3E4CB5BA" w14:textId="77777777" w:rsidR="00764D52" w:rsidRPr="00336357" w:rsidRDefault="00764D52" w:rsidP="00764D52">
      <w:pPr>
        <w:rPr>
          <w:rFonts w:ascii="Wales Sans Body" w:hAnsi="Wales Sans Body"/>
        </w:rPr>
      </w:pPr>
      <w:proofErr w:type="spellStart"/>
      <w:r w:rsidRPr="00336357">
        <w:rPr>
          <w:rFonts w:ascii="Wales Sans Body" w:hAnsi="Wales Sans Body"/>
        </w:rPr>
        <w:t>Wedi’i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ymestyn</w:t>
      </w:r>
      <w:proofErr w:type="spellEnd"/>
      <w:r w:rsidRPr="00336357">
        <w:rPr>
          <w:rFonts w:ascii="Wales Sans Body" w:hAnsi="Wales Sans Body"/>
        </w:rPr>
        <w:t xml:space="preserve"> o </w:t>
      </w:r>
      <w:proofErr w:type="spellStart"/>
      <w:r w:rsidRPr="00336357">
        <w:rPr>
          <w:rFonts w:ascii="Wales Sans Body" w:hAnsi="Wales Sans Body"/>
        </w:rPr>
        <w:t>Fanwen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Lyn-</w:t>
      </w:r>
      <w:proofErr w:type="spellStart"/>
      <w:r w:rsidRPr="00336357">
        <w:rPr>
          <w:rFonts w:ascii="Wales Sans Body" w:hAnsi="Wales Sans Body"/>
        </w:rPr>
        <w:t>nedd</w:t>
      </w:r>
      <w:proofErr w:type="spellEnd"/>
      <w:r w:rsidRPr="00336357">
        <w:rPr>
          <w:rFonts w:ascii="Wales Sans Body" w:hAnsi="Wales Sans Body"/>
        </w:rPr>
        <w:t xml:space="preserve"> a </w:t>
      </w:r>
      <w:proofErr w:type="spellStart"/>
      <w:r w:rsidRPr="00336357">
        <w:rPr>
          <w:rFonts w:ascii="Wales Sans Body" w:hAnsi="Wales Sans Body"/>
        </w:rPr>
        <w:t>Phontneddfechan</w:t>
      </w:r>
      <w:proofErr w:type="spellEnd"/>
      <w:r w:rsidRPr="00336357">
        <w:rPr>
          <w:rFonts w:ascii="Wales Sans Body" w:hAnsi="Wales Sans Body"/>
        </w:rPr>
        <w:t xml:space="preserve">. Mae'n </w:t>
      </w:r>
      <w:proofErr w:type="spellStart"/>
      <w:r w:rsidRPr="00336357">
        <w:rPr>
          <w:rFonts w:ascii="Wales Sans Body" w:hAnsi="Wales Sans Body"/>
        </w:rPr>
        <w:t>cysylltu</w:t>
      </w:r>
      <w:proofErr w:type="spellEnd"/>
      <w:r w:rsidRPr="00336357">
        <w:rPr>
          <w:rFonts w:ascii="Wales Sans Body" w:hAnsi="Wales Sans Body"/>
        </w:rPr>
        <w:t xml:space="preserve"> ag X7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deithio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Abertawe, Castell-nedd a </w:t>
      </w:r>
      <w:proofErr w:type="spellStart"/>
      <w:r w:rsidRPr="00336357">
        <w:rPr>
          <w:rFonts w:ascii="Wales Sans Body" w:hAnsi="Wales Sans Body"/>
        </w:rPr>
        <w:t>Chylchfan</w:t>
      </w:r>
      <w:proofErr w:type="spellEnd"/>
      <w:r w:rsidRPr="00336357">
        <w:rPr>
          <w:rFonts w:ascii="Wales Sans Body" w:hAnsi="Wales Sans Body"/>
        </w:rPr>
        <w:t xml:space="preserve"> Cwm-</w:t>
      </w:r>
      <w:proofErr w:type="spellStart"/>
      <w:r w:rsidRPr="00336357">
        <w:rPr>
          <w:rFonts w:ascii="Wales Sans Body" w:hAnsi="Wales Sans Body"/>
        </w:rPr>
        <w:t>grach</w:t>
      </w:r>
      <w:proofErr w:type="spellEnd"/>
      <w:r w:rsidRPr="00336357">
        <w:rPr>
          <w:rFonts w:ascii="Wales Sans Body" w:hAnsi="Wales Sans Body"/>
        </w:rPr>
        <w:t xml:space="preserve">. </w:t>
      </w:r>
      <w:proofErr w:type="spellStart"/>
      <w:r w:rsidRPr="00336357">
        <w:rPr>
          <w:rFonts w:ascii="Wales Sans Body" w:hAnsi="Wales Sans Body"/>
        </w:rPr>
        <w:t>Nid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yw’n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gwasanaethu</w:t>
      </w:r>
      <w:proofErr w:type="spellEnd"/>
      <w:r w:rsidRPr="00336357">
        <w:rPr>
          <w:rFonts w:ascii="Wales Sans Body" w:hAnsi="Wales Sans Body"/>
        </w:rPr>
        <w:t xml:space="preserve"> Pen-y-Bryn </w:t>
      </w:r>
      <w:proofErr w:type="spellStart"/>
      <w:r w:rsidRPr="00336357">
        <w:rPr>
          <w:rFonts w:ascii="Wales Sans Body" w:hAnsi="Wales Sans Body"/>
        </w:rPr>
        <w:t>mwyach</w:t>
      </w:r>
      <w:proofErr w:type="spellEnd"/>
      <w:r w:rsidRPr="00336357">
        <w:rPr>
          <w:rFonts w:ascii="Wales Sans Body" w:hAnsi="Wales Sans Body"/>
        </w:rPr>
        <w:t xml:space="preserve"> (</w:t>
      </w:r>
      <w:proofErr w:type="spellStart"/>
      <w:r w:rsidRPr="00336357">
        <w:rPr>
          <w:rFonts w:ascii="Wales Sans Body" w:hAnsi="Wales Sans Body"/>
        </w:rPr>
        <w:t>sydd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bellach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cael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ei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wasanaethu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gan</w:t>
      </w:r>
      <w:proofErr w:type="spellEnd"/>
      <w:r w:rsidRPr="00336357">
        <w:rPr>
          <w:rFonts w:ascii="Wales Sans Body" w:hAnsi="Wales Sans Body"/>
        </w:rPr>
        <w:t xml:space="preserve"> u21).</w:t>
      </w:r>
    </w:p>
    <w:p w14:paraId="1FE46A87" w14:textId="77777777" w:rsidR="00764D52" w:rsidRPr="00336357" w:rsidRDefault="00764D52" w:rsidP="00764D52">
      <w:pPr>
        <w:rPr>
          <w:rFonts w:ascii="Wales Sans Body" w:hAnsi="Wales Sans Body"/>
        </w:rPr>
      </w:pPr>
    </w:p>
    <w:p w14:paraId="18D77B3C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</w:rPr>
        <w:t>u76</w:t>
      </w:r>
      <w:r w:rsidRPr="00336357">
        <w:rPr>
          <w:rFonts w:ascii="Calibri" w:hAnsi="Calibri" w:cs="Calibri"/>
          <w:b/>
          <w:bCs/>
        </w:rPr>
        <w:t> </w:t>
      </w:r>
      <w:r w:rsidRPr="00336357">
        <w:rPr>
          <w:rFonts w:ascii="Wales Sans Body" w:hAnsi="Wales Sans Body"/>
          <w:b/>
          <w:bCs/>
        </w:rPr>
        <w:t xml:space="preserve">Abertawe - </w:t>
      </w:r>
      <w:proofErr w:type="spellStart"/>
      <w:r w:rsidRPr="00336357">
        <w:rPr>
          <w:rFonts w:ascii="Wales Sans Body" w:hAnsi="Wales Sans Body"/>
          <w:b/>
          <w:bCs/>
        </w:rPr>
        <w:t>Coelbren</w:t>
      </w:r>
      <w:proofErr w:type="spellEnd"/>
    </w:p>
    <w:p w14:paraId="1D9F7D7F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>: 38, X8, 58</w:t>
      </w:r>
    </w:p>
    <w:p w14:paraId="0A9E3CAB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Mae'n </w:t>
      </w:r>
      <w:proofErr w:type="spellStart"/>
      <w:r w:rsidRPr="00336357">
        <w:rPr>
          <w:rFonts w:ascii="Wales Sans Body" w:hAnsi="Wales Sans Body"/>
        </w:rPr>
        <w:t>cyfuno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llwybrau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 xml:space="preserve"> 38 ac X8. Mae'n </w:t>
      </w:r>
      <w:proofErr w:type="spellStart"/>
      <w:r w:rsidRPr="00336357">
        <w:rPr>
          <w:rFonts w:ascii="Wales Sans Body" w:hAnsi="Wales Sans Body"/>
        </w:rPr>
        <w:t>gweithredu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dolen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unffordd</w:t>
      </w:r>
      <w:proofErr w:type="spellEnd"/>
      <w:r w:rsidRPr="00336357">
        <w:rPr>
          <w:rFonts w:ascii="Wales Sans Body" w:hAnsi="Wales Sans Body"/>
        </w:rPr>
        <w:t xml:space="preserve"> o </w:t>
      </w:r>
      <w:proofErr w:type="spellStart"/>
      <w:r w:rsidRPr="00336357">
        <w:rPr>
          <w:rFonts w:ascii="Wales Sans Body" w:hAnsi="Wales Sans Body"/>
        </w:rPr>
        <w:t>amgylch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Onllwyn</w:t>
      </w:r>
      <w:proofErr w:type="spellEnd"/>
      <w:r w:rsidRPr="00336357">
        <w:rPr>
          <w:rFonts w:ascii="Wales Sans Body" w:hAnsi="Wales Sans Body"/>
        </w:rPr>
        <w:t xml:space="preserve">, </w:t>
      </w:r>
      <w:proofErr w:type="spellStart"/>
      <w:r w:rsidRPr="00336357">
        <w:rPr>
          <w:rFonts w:ascii="Wales Sans Body" w:hAnsi="Wales Sans Body"/>
        </w:rPr>
        <w:t>Coelbren</w:t>
      </w:r>
      <w:proofErr w:type="spellEnd"/>
      <w:r w:rsidRPr="00336357">
        <w:rPr>
          <w:rFonts w:ascii="Wales Sans Body" w:hAnsi="Wales Sans Body"/>
        </w:rPr>
        <w:t xml:space="preserve"> a </w:t>
      </w:r>
      <w:proofErr w:type="spellStart"/>
      <w:r w:rsidRPr="00336357">
        <w:rPr>
          <w:rFonts w:ascii="Wales Sans Body" w:hAnsi="Wales Sans Body"/>
        </w:rPr>
        <w:t>Banwen</w:t>
      </w:r>
      <w:proofErr w:type="spellEnd"/>
      <w:r w:rsidRPr="00336357">
        <w:rPr>
          <w:rFonts w:ascii="Wales Sans Body" w:hAnsi="Wales Sans Body"/>
        </w:rPr>
        <w:t>.</w:t>
      </w:r>
    </w:p>
    <w:p w14:paraId="738A2331" w14:textId="77777777" w:rsidR="00764D52" w:rsidRPr="00336357" w:rsidRDefault="00764D52" w:rsidP="00764D52">
      <w:pPr>
        <w:rPr>
          <w:rFonts w:ascii="Wales Sans Body" w:hAnsi="Wales Sans Body"/>
        </w:rPr>
      </w:pPr>
    </w:p>
    <w:p w14:paraId="1574FC0D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</w:rPr>
        <w:t>u82</w:t>
      </w:r>
      <w:r w:rsidRPr="00336357">
        <w:rPr>
          <w:rFonts w:ascii="Calibri" w:hAnsi="Calibri" w:cs="Calibri"/>
          <w:b/>
          <w:bCs/>
        </w:rPr>
        <w:t> </w:t>
      </w:r>
      <w:r w:rsidRPr="00336357">
        <w:rPr>
          <w:rFonts w:ascii="Wales Sans Body" w:hAnsi="Wales Sans Body"/>
          <w:b/>
          <w:bCs/>
        </w:rPr>
        <w:t>Port Talbot - Sandfields</w:t>
      </w:r>
    </w:p>
    <w:p w14:paraId="43F62BE8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>: 9, 82</w:t>
      </w:r>
    </w:p>
    <w:p w14:paraId="55FF2B10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gwasanaeth</w:t>
      </w:r>
      <w:proofErr w:type="spellEnd"/>
      <w:r w:rsidRPr="00336357">
        <w:rPr>
          <w:rFonts w:ascii="Wales Sans Body" w:hAnsi="Wales Sans Body"/>
        </w:rPr>
        <w:t xml:space="preserve"> 9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 xml:space="preserve">, </w:t>
      </w:r>
      <w:proofErr w:type="spellStart"/>
      <w:r w:rsidRPr="00336357">
        <w:rPr>
          <w:rFonts w:ascii="Wales Sans Body" w:hAnsi="Wales Sans Body"/>
        </w:rPr>
        <w:t>ond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mae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bellach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rhedeg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uniongyrchol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hyd</w:t>
      </w:r>
      <w:proofErr w:type="spellEnd"/>
      <w:r w:rsidRPr="00336357">
        <w:rPr>
          <w:rFonts w:ascii="Wales Sans Body" w:hAnsi="Wales Sans Body"/>
        </w:rPr>
        <w:t xml:space="preserve"> Afan Way </w:t>
      </w:r>
      <w:proofErr w:type="spellStart"/>
      <w:r w:rsidRPr="00336357">
        <w:rPr>
          <w:rFonts w:ascii="Wales Sans Body" w:hAnsi="Wales Sans Body"/>
        </w:rPr>
        <w:t>rhwng</w:t>
      </w:r>
      <w:proofErr w:type="spellEnd"/>
      <w:r w:rsidRPr="00336357">
        <w:rPr>
          <w:rFonts w:ascii="Wales Sans Body" w:hAnsi="Wales Sans Body"/>
        </w:rPr>
        <w:t xml:space="preserve"> yr </w:t>
      </w:r>
      <w:proofErr w:type="spellStart"/>
      <w:r w:rsidRPr="00336357">
        <w:rPr>
          <w:rFonts w:ascii="Wales Sans Body" w:hAnsi="Wales Sans Body"/>
        </w:rPr>
        <w:t>Orsaf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Fysiau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a'r</w:t>
      </w:r>
      <w:proofErr w:type="spellEnd"/>
      <w:r w:rsidRPr="00336357">
        <w:rPr>
          <w:rFonts w:ascii="Wales Sans Body" w:hAnsi="Wales Sans Body"/>
        </w:rPr>
        <w:t xml:space="preserve"> Ysbyty. </w:t>
      </w:r>
      <w:proofErr w:type="spellStart"/>
      <w:r w:rsidRPr="00336357">
        <w:rPr>
          <w:rFonts w:ascii="Wales Sans Body" w:hAnsi="Wales Sans Body"/>
        </w:rPr>
        <w:t>Mae'r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gwasanaeth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gynnar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y bore </w:t>
      </w:r>
      <w:proofErr w:type="spellStart"/>
      <w:r w:rsidRPr="00336357">
        <w:rPr>
          <w:rFonts w:ascii="Wales Sans Body" w:hAnsi="Wales Sans Body"/>
        </w:rPr>
        <w:t>wedi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gwella</w:t>
      </w:r>
      <w:proofErr w:type="spellEnd"/>
      <w:r w:rsidRPr="00336357">
        <w:rPr>
          <w:rFonts w:ascii="Wales Sans Body" w:hAnsi="Wales Sans Body"/>
        </w:rPr>
        <w:t>.</w:t>
      </w:r>
    </w:p>
    <w:p w14:paraId="3923DF1A" w14:textId="77777777" w:rsidR="00764D52" w:rsidRPr="00336357" w:rsidRDefault="00764D52" w:rsidP="00764D52">
      <w:pPr>
        <w:rPr>
          <w:rFonts w:ascii="Wales Sans Body" w:hAnsi="Wales Sans Body"/>
        </w:rPr>
      </w:pPr>
    </w:p>
    <w:p w14:paraId="3032BD91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</w:rPr>
        <w:t>u83 Abertawe - Port</w:t>
      </w:r>
      <w:r w:rsidRPr="00336357">
        <w:rPr>
          <w:rFonts w:ascii="Calibri" w:hAnsi="Calibri" w:cs="Calibri"/>
          <w:b/>
          <w:bCs/>
        </w:rPr>
        <w:t> </w:t>
      </w:r>
      <w:r w:rsidRPr="00336357">
        <w:rPr>
          <w:rFonts w:ascii="Wales Sans Body" w:hAnsi="Wales Sans Body"/>
          <w:b/>
          <w:bCs/>
        </w:rPr>
        <w:t>Talbot/</w:t>
      </w:r>
      <w:proofErr w:type="spellStart"/>
      <w:r w:rsidRPr="00336357">
        <w:rPr>
          <w:rFonts w:ascii="Wales Sans Body" w:hAnsi="Wales Sans Body"/>
          <w:b/>
          <w:bCs/>
        </w:rPr>
        <w:t>Blaengwynfi</w:t>
      </w:r>
      <w:proofErr w:type="spellEnd"/>
    </w:p>
    <w:p w14:paraId="259F2457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>: X1, 84, 83</w:t>
      </w:r>
    </w:p>
    <w:p w14:paraId="6541EE14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llwybr</w:t>
      </w:r>
      <w:proofErr w:type="spellEnd"/>
      <w:r w:rsidRPr="00336357">
        <w:rPr>
          <w:rFonts w:ascii="Wales Sans Body" w:hAnsi="Wales Sans Body"/>
        </w:rPr>
        <w:t xml:space="preserve"> 83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 xml:space="preserve">, </w:t>
      </w:r>
      <w:proofErr w:type="spellStart"/>
      <w:r w:rsidRPr="00336357">
        <w:rPr>
          <w:rFonts w:ascii="Wales Sans Body" w:hAnsi="Wales Sans Body"/>
        </w:rPr>
        <w:t>sydd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bellach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wedi’i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ymestyn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Abertawe a </w:t>
      </w:r>
      <w:proofErr w:type="spellStart"/>
      <w:r w:rsidRPr="00336357">
        <w:rPr>
          <w:rFonts w:ascii="Wales Sans Body" w:hAnsi="Wales Sans Body"/>
        </w:rPr>
        <w:t>Blaengwynfi</w:t>
      </w:r>
      <w:proofErr w:type="spellEnd"/>
      <w:r w:rsidRPr="00336357">
        <w:rPr>
          <w:rFonts w:ascii="Wales Sans Body" w:hAnsi="Wales Sans Body"/>
        </w:rPr>
        <w:t>/</w:t>
      </w:r>
      <w:proofErr w:type="spellStart"/>
      <w:r w:rsidRPr="00336357">
        <w:rPr>
          <w:rFonts w:ascii="Wales Sans Body" w:hAnsi="Wales Sans Body"/>
        </w:rPr>
        <w:t>Abergwynfi</w:t>
      </w:r>
      <w:proofErr w:type="spellEnd"/>
      <w:r w:rsidRPr="00336357">
        <w:rPr>
          <w:rFonts w:ascii="Wales Sans Body" w:hAnsi="Wales Sans Body"/>
        </w:rPr>
        <w:t xml:space="preserve">. </w:t>
      </w:r>
      <w:proofErr w:type="spellStart"/>
      <w:r w:rsidRPr="00336357">
        <w:rPr>
          <w:rFonts w:ascii="Wales Sans Body" w:hAnsi="Wales Sans Body"/>
        </w:rPr>
        <w:t>Parhau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wasanaethu</w:t>
      </w:r>
      <w:proofErr w:type="spellEnd"/>
      <w:r w:rsidRPr="00336357">
        <w:rPr>
          <w:rFonts w:ascii="Wales Sans Body" w:hAnsi="Wales Sans Body"/>
        </w:rPr>
        <w:t xml:space="preserve"> Ysbyty Castell-nedd Port Talbot (</w:t>
      </w:r>
      <w:proofErr w:type="spellStart"/>
      <w:r w:rsidRPr="00336357">
        <w:rPr>
          <w:rFonts w:ascii="Wales Sans Body" w:hAnsi="Wales Sans Body"/>
        </w:rPr>
        <w:t>ond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nid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Treforys</w:t>
      </w:r>
      <w:proofErr w:type="spellEnd"/>
      <w:r w:rsidRPr="00336357">
        <w:rPr>
          <w:rFonts w:ascii="Wales Sans Body" w:hAnsi="Wales Sans Body"/>
        </w:rPr>
        <w:t xml:space="preserve">) a </w:t>
      </w:r>
      <w:proofErr w:type="spellStart"/>
      <w:r w:rsidRPr="00336357">
        <w:rPr>
          <w:rFonts w:ascii="Wales Sans Body" w:hAnsi="Wales Sans Body"/>
        </w:rPr>
        <w:t>chynnal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cysylltiadau</w:t>
      </w:r>
      <w:proofErr w:type="spellEnd"/>
      <w:r w:rsidRPr="00336357">
        <w:rPr>
          <w:rFonts w:ascii="Wales Sans Body" w:hAnsi="Wales Sans Body"/>
        </w:rPr>
        <w:t xml:space="preserve"> â </w:t>
      </w:r>
      <w:proofErr w:type="spellStart"/>
      <w:r w:rsidRPr="00336357">
        <w:rPr>
          <w:rFonts w:ascii="Wales Sans Body" w:hAnsi="Wales Sans Body"/>
        </w:rPr>
        <w:t>Chastell-nedd</w:t>
      </w:r>
      <w:proofErr w:type="spellEnd"/>
      <w:r w:rsidRPr="00336357">
        <w:rPr>
          <w:rFonts w:ascii="Wales Sans Body" w:hAnsi="Wales Sans Body"/>
        </w:rPr>
        <w:t xml:space="preserve"> a </w:t>
      </w:r>
      <w:proofErr w:type="spellStart"/>
      <w:r w:rsidRPr="00336357">
        <w:rPr>
          <w:rFonts w:ascii="Wales Sans Body" w:hAnsi="Wales Sans Body"/>
        </w:rPr>
        <w:t>Glyncorrwg</w:t>
      </w:r>
      <w:proofErr w:type="spellEnd"/>
      <w:r w:rsidRPr="00336357">
        <w:rPr>
          <w:rFonts w:ascii="Wales Sans Body" w:hAnsi="Wales Sans Body"/>
        </w:rPr>
        <w:t>.</w:t>
      </w:r>
    </w:p>
    <w:p w14:paraId="2D575241" w14:textId="77777777" w:rsidR="00764D52" w:rsidRPr="00336357" w:rsidRDefault="00764D52" w:rsidP="00764D52">
      <w:pPr>
        <w:rPr>
          <w:rFonts w:ascii="Wales Sans Body" w:hAnsi="Wales Sans Body"/>
        </w:rPr>
      </w:pPr>
    </w:p>
    <w:p w14:paraId="09FB4B0D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</w:rPr>
        <w:t>u84 Port Talbot - Baglan</w:t>
      </w:r>
    </w:p>
    <w:p w14:paraId="087AF77C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>: 202, 84</w:t>
      </w:r>
    </w:p>
    <w:p w14:paraId="707507A4" w14:textId="77777777" w:rsidR="00764D52" w:rsidRPr="00336357" w:rsidRDefault="00764D52" w:rsidP="00764D52">
      <w:pPr>
        <w:rPr>
          <w:rFonts w:ascii="Wales Sans Body" w:hAnsi="Wales Sans Body"/>
        </w:rPr>
      </w:pPr>
      <w:proofErr w:type="spellStart"/>
      <w:r w:rsidRPr="00336357">
        <w:rPr>
          <w:rFonts w:ascii="Wales Sans Body" w:hAnsi="Wales Sans Body"/>
        </w:rPr>
        <w:t>Llwybr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cylchol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rhwng</w:t>
      </w:r>
      <w:proofErr w:type="spellEnd"/>
      <w:r w:rsidRPr="00336357">
        <w:rPr>
          <w:rFonts w:ascii="Wales Sans Body" w:hAnsi="Wales Sans Body"/>
        </w:rPr>
        <w:t xml:space="preserve"> Port Talbot a Baglan. Mae’n </w:t>
      </w:r>
      <w:proofErr w:type="spellStart"/>
      <w:r w:rsidRPr="00336357">
        <w:rPr>
          <w:rFonts w:ascii="Wales Sans Body" w:hAnsi="Wales Sans Body"/>
        </w:rPr>
        <w:t>teithio</w:t>
      </w:r>
      <w:proofErr w:type="spellEnd"/>
      <w:r w:rsidRPr="00336357">
        <w:rPr>
          <w:rFonts w:ascii="Wales Sans Body" w:hAnsi="Wales Sans Body"/>
        </w:rPr>
        <w:t xml:space="preserve"> un </w:t>
      </w:r>
      <w:proofErr w:type="spellStart"/>
      <w:r w:rsidRPr="00336357">
        <w:rPr>
          <w:rFonts w:ascii="Wales Sans Body" w:hAnsi="Wales Sans Body"/>
        </w:rPr>
        <w:t>ffordd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drwy’r</w:t>
      </w:r>
      <w:proofErr w:type="spellEnd"/>
      <w:r w:rsidRPr="00336357">
        <w:rPr>
          <w:rFonts w:ascii="Wales Sans Body" w:hAnsi="Wales Sans Body"/>
        </w:rPr>
        <w:t xml:space="preserve"> Ysbyty </w:t>
      </w:r>
      <w:proofErr w:type="spellStart"/>
      <w:r w:rsidRPr="00336357">
        <w:rPr>
          <w:rFonts w:ascii="Wales Sans Body" w:hAnsi="Wales Sans Body"/>
        </w:rPr>
        <w:t>a’r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Ganolfan</w:t>
      </w:r>
      <w:proofErr w:type="spellEnd"/>
      <w:r w:rsidRPr="00336357">
        <w:rPr>
          <w:rFonts w:ascii="Wales Sans Body" w:hAnsi="Wales Sans Body"/>
        </w:rPr>
        <w:t xml:space="preserve"> Adnoddau, </w:t>
      </w:r>
      <w:proofErr w:type="spellStart"/>
      <w:r w:rsidRPr="00336357">
        <w:rPr>
          <w:rFonts w:ascii="Wales Sans Body" w:hAnsi="Wales Sans Body"/>
        </w:rPr>
        <w:t>a’r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ffordd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arall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hyd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Heol</w:t>
      </w:r>
      <w:proofErr w:type="spellEnd"/>
      <w:r w:rsidRPr="00336357">
        <w:rPr>
          <w:rFonts w:ascii="Wales Sans Body" w:hAnsi="Wales Sans Body"/>
        </w:rPr>
        <w:t xml:space="preserve"> Dinas Baglan. Mae </w:t>
      </w:r>
      <w:proofErr w:type="spellStart"/>
      <w:r w:rsidRPr="00336357">
        <w:rPr>
          <w:rFonts w:ascii="Wales Sans Body" w:hAnsi="Wales Sans Body"/>
        </w:rPr>
        <w:t>pob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bws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gwneud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dolen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glocwedd</w:t>
      </w:r>
      <w:proofErr w:type="spellEnd"/>
      <w:r w:rsidRPr="00336357">
        <w:rPr>
          <w:rFonts w:ascii="Wales Sans Body" w:hAnsi="Wales Sans Body"/>
        </w:rPr>
        <w:t xml:space="preserve"> o </w:t>
      </w:r>
      <w:proofErr w:type="spellStart"/>
      <w:r w:rsidRPr="00336357">
        <w:rPr>
          <w:rFonts w:ascii="Wales Sans Body" w:hAnsi="Wales Sans Body"/>
        </w:rPr>
        <w:t>amgylch</w:t>
      </w:r>
      <w:proofErr w:type="spellEnd"/>
      <w:r w:rsidRPr="00336357">
        <w:rPr>
          <w:rFonts w:ascii="Wales Sans Body" w:hAnsi="Wales Sans Body"/>
        </w:rPr>
        <w:t xml:space="preserve"> Baglan.</w:t>
      </w:r>
    </w:p>
    <w:p w14:paraId="54B3163D" w14:textId="77777777" w:rsidR="00764D52" w:rsidRPr="00336357" w:rsidRDefault="00764D52" w:rsidP="00764D52">
      <w:pPr>
        <w:rPr>
          <w:rFonts w:ascii="Wales Sans Body" w:hAnsi="Wales Sans Body"/>
        </w:rPr>
      </w:pPr>
    </w:p>
    <w:p w14:paraId="7568FF25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</w:rPr>
        <w:t xml:space="preserve">u86 Port Talbot - </w:t>
      </w:r>
      <w:proofErr w:type="spellStart"/>
      <w:r w:rsidRPr="00336357">
        <w:rPr>
          <w:rFonts w:ascii="Wales Sans Body" w:hAnsi="Wales Sans Body"/>
          <w:b/>
          <w:bCs/>
        </w:rPr>
        <w:t>Velindre</w:t>
      </w:r>
      <w:proofErr w:type="spellEnd"/>
    </w:p>
    <w:p w14:paraId="5811183D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lastRenderedPageBreak/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>: 66, X3</w:t>
      </w:r>
    </w:p>
    <w:p w14:paraId="22DBC849" w14:textId="77777777" w:rsidR="00764D52" w:rsidRPr="00336357" w:rsidRDefault="00764D52" w:rsidP="00764D52">
      <w:pPr>
        <w:rPr>
          <w:rFonts w:ascii="Wales Sans Body" w:eastAsia="Times New Roman" w:hAnsi="Wales Sans Body" w:cs="Times New Roman"/>
          <w:color w:val="000000"/>
          <w:lang w:eastAsia="en-GB"/>
        </w:rPr>
      </w:pPr>
      <w:proofErr w:type="spellStart"/>
      <w:r w:rsidRPr="00336357">
        <w:rPr>
          <w:rFonts w:ascii="Wales Sans Body" w:hAnsi="Wales Sans Body"/>
        </w:rPr>
        <w:t>Llwybr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newydd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sy’n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gwasanaethu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Heol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Abaty</w:t>
      </w:r>
      <w:proofErr w:type="spellEnd"/>
      <w:r w:rsidRPr="00336357">
        <w:rPr>
          <w:rFonts w:ascii="Wales Sans Body" w:hAnsi="Wales Sans Body"/>
        </w:rPr>
        <w:t xml:space="preserve"> a Felindre </w:t>
      </w:r>
      <w:proofErr w:type="spellStart"/>
      <w:r w:rsidRPr="00336357">
        <w:rPr>
          <w:rFonts w:ascii="Wales Sans Body" w:hAnsi="Wales Sans Body"/>
        </w:rPr>
        <w:t>fel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llwybr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cylchol</w:t>
      </w:r>
      <w:proofErr w:type="spellEnd"/>
      <w:r w:rsidRPr="00336357">
        <w:rPr>
          <w:rFonts w:ascii="Wales Sans Body" w:hAnsi="Wales Sans Body"/>
        </w:rPr>
        <w:t>.</w:t>
      </w:r>
    </w:p>
    <w:p w14:paraId="649F501D" w14:textId="77777777" w:rsidR="00764D52" w:rsidRPr="00336357" w:rsidRDefault="00764D52" w:rsidP="00764D52">
      <w:pPr>
        <w:rPr>
          <w:rFonts w:ascii="Wales Sans Body" w:hAnsi="Wales Sans Body"/>
        </w:rPr>
      </w:pPr>
    </w:p>
    <w:p w14:paraId="4ED16032" w14:textId="77777777" w:rsidR="00764D52" w:rsidRPr="00336357" w:rsidRDefault="00764D52" w:rsidP="00764D52">
      <w:pPr>
        <w:rPr>
          <w:rFonts w:ascii="Wales Sans Body" w:hAnsi="Wales Sans Body"/>
        </w:rPr>
      </w:pPr>
    </w:p>
    <w:p w14:paraId="51643B13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</w:rPr>
        <w:t>u87 Pen-y-</w:t>
      </w:r>
      <w:proofErr w:type="spellStart"/>
      <w:r w:rsidRPr="00336357">
        <w:rPr>
          <w:rFonts w:ascii="Wales Sans Body" w:hAnsi="Wales Sans Body"/>
          <w:b/>
          <w:bCs/>
        </w:rPr>
        <w:t>bont</w:t>
      </w:r>
      <w:proofErr w:type="spellEnd"/>
      <w:r w:rsidRPr="00336357">
        <w:rPr>
          <w:rFonts w:ascii="Wales Sans Body" w:hAnsi="Wales Sans Body"/>
          <w:b/>
          <w:bCs/>
        </w:rPr>
        <w:t xml:space="preserve"> </w:t>
      </w:r>
      <w:proofErr w:type="spellStart"/>
      <w:r w:rsidRPr="00336357">
        <w:rPr>
          <w:rFonts w:ascii="Wales Sans Body" w:hAnsi="Wales Sans Body"/>
          <w:b/>
          <w:bCs/>
        </w:rPr>
        <w:t>ar</w:t>
      </w:r>
      <w:proofErr w:type="spellEnd"/>
      <w:r w:rsidRPr="00336357">
        <w:rPr>
          <w:rFonts w:ascii="Wales Sans Body" w:hAnsi="Wales Sans Body"/>
          <w:b/>
          <w:bCs/>
        </w:rPr>
        <w:t xml:space="preserve"> </w:t>
      </w:r>
      <w:proofErr w:type="spellStart"/>
      <w:r w:rsidRPr="00336357">
        <w:rPr>
          <w:rFonts w:ascii="Wales Sans Body" w:hAnsi="Wales Sans Body"/>
          <w:b/>
          <w:bCs/>
        </w:rPr>
        <w:t>Ogwr</w:t>
      </w:r>
      <w:proofErr w:type="spellEnd"/>
      <w:r w:rsidRPr="00336357">
        <w:rPr>
          <w:rFonts w:ascii="Wales Sans Body" w:hAnsi="Wales Sans Body"/>
          <w:b/>
          <w:bCs/>
        </w:rPr>
        <w:t xml:space="preserve"> -</w:t>
      </w:r>
      <w:r w:rsidRPr="00336357">
        <w:rPr>
          <w:rFonts w:ascii="Calibri" w:hAnsi="Calibri" w:cs="Calibri"/>
          <w:b/>
          <w:bCs/>
        </w:rPr>
        <w:t> </w:t>
      </w:r>
      <w:r w:rsidRPr="00336357">
        <w:rPr>
          <w:rFonts w:ascii="Wales Sans Body" w:hAnsi="Wales Sans Body"/>
          <w:b/>
          <w:bCs/>
        </w:rPr>
        <w:t>Margam/</w:t>
      </w:r>
      <w:proofErr w:type="spellStart"/>
      <w:r w:rsidRPr="00336357">
        <w:rPr>
          <w:rFonts w:ascii="Wales Sans Body" w:hAnsi="Wales Sans Body"/>
          <w:b/>
          <w:bCs/>
        </w:rPr>
        <w:t>Pontardawe</w:t>
      </w:r>
      <w:proofErr w:type="spellEnd"/>
    </w:p>
    <w:p w14:paraId="0D3B2ABC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>: X1, 87, 256, 56</w:t>
      </w:r>
    </w:p>
    <w:p w14:paraId="31E3382D" w14:textId="77777777" w:rsidR="00764D52" w:rsidRPr="00336357" w:rsidRDefault="00764D52" w:rsidP="00764D52">
      <w:pPr>
        <w:rPr>
          <w:rFonts w:ascii="Wales Sans Body" w:hAnsi="Wales Sans Body"/>
        </w:rPr>
      </w:pPr>
      <w:proofErr w:type="spellStart"/>
      <w:r w:rsidRPr="00336357">
        <w:rPr>
          <w:rFonts w:ascii="Wales Sans Body" w:hAnsi="Wales Sans Body"/>
        </w:rPr>
        <w:t>Mae’r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llwybr</w:t>
      </w:r>
      <w:proofErr w:type="spellEnd"/>
      <w:r w:rsidRPr="00336357">
        <w:rPr>
          <w:rFonts w:ascii="Wales Sans Body" w:hAnsi="Wales Sans Body"/>
        </w:rPr>
        <w:t xml:space="preserve"> 87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wedi’i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ymestyn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bob pen - o </w:t>
      </w:r>
      <w:proofErr w:type="spellStart"/>
      <w:r w:rsidRPr="00336357">
        <w:rPr>
          <w:rFonts w:ascii="Wales Sans Body" w:hAnsi="Wales Sans Body"/>
        </w:rPr>
        <w:t>Gastell-nedd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Bontardawe</w:t>
      </w:r>
      <w:proofErr w:type="spellEnd"/>
      <w:r w:rsidRPr="00336357">
        <w:rPr>
          <w:rFonts w:ascii="Wales Sans Body" w:hAnsi="Wales Sans Body"/>
        </w:rPr>
        <w:t xml:space="preserve">, ac o </w:t>
      </w:r>
      <w:proofErr w:type="spellStart"/>
      <w:r w:rsidRPr="00336357">
        <w:rPr>
          <w:rFonts w:ascii="Wales Sans Body" w:hAnsi="Wales Sans Body"/>
        </w:rPr>
        <w:t>Fargam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Ben-y-</w:t>
      </w:r>
      <w:proofErr w:type="spellStart"/>
      <w:r w:rsidRPr="00336357">
        <w:rPr>
          <w:rFonts w:ascii="Wales Sans Body" w:hAnsi="Wales Sans Body"/>
        </w:rPr>
        <w:t>bont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Ogwr</w:t>
      </w:r>
      <w:proofErr w:type="spellEnd"/>
      <w:r w:rsidRPr="00336357">
        <w:rPr>
          <w:rFonts w:ascii="Wales Sans Body" w:hAnsi="Wales Sans Body"/>
        </w:rPr>
        <w:t>.</w:t>
      </w:r>
    </w:p>
    <w:p w14:paraId="74EEF3EE" w14:textId="77777777" w:rsidR="00764D52" w:rsidRPr="00336357" w:rsidRDefault="00764D52" w:rsidP="00764D52">
      <w:pPr>
        <w:rPr>
          <w:rFonts w:ascii="Wales Sans Body" w:hAnsi="Wales Sans Body"/>
        </w:rPr>
      </w:pPr>
    </w:p>
    <w:p w14:paraId="0E10ECA5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</w:rPr>
        <w:t>u88 Port Talbot -</w:t>
      </w:r>
      <w:r w:rsidRPr="00336357">
        <w:rPr>
          <w:rFonts w:ascii="Calibri" w:hAnsi="Calibri" w:cs="Calibri"/>
          <w:b/>
          <w:bCs/>
        </w:rPr>
        <w:t> </w:t>
      </w:r>
      <w:proofErr w:type="spellStart"/>
      <w:r w:rsidRPr="00336357">
        <w:rPr>
          <w:rFonts w:ascii="Wales Sans Body" w:hAnsi="Wales Sans Body"/>
          <w:b/>
          <w:bCs/>
        </w:rPr>
        <w:t>Maesteg</w:t>
      </w:r>
      <w:proofErr w:type="spellEnd"/>
    </w:p>
    <w:p w14:paraId="3A534118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rhif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>: X3, 66</w:t>
      </w:r>
    </w:p>
    <w:p w14:paraId="26F516AE" w14:textId="77777777" w:rsidR="00764D52" w:rsidRPr="00336357" w:rsidRDefault="00764D52" w:rsidP="00764D52">
      <w:pPr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Yn </w:t>
      </w:r>
      <w:proofErr w:type="spellStart"/>
      <w:r w:rsidRPr="00336357">
        <w:rPr>
          <w:rFonts w:ascii="Wales Sans Body" w:hAnsi="Wales Sans Body"/>
        </w:rPr>
        <w:t>seiliedig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llwybr</w:t>
      </w:r>
      <w:proofErr w:type="spellEnd"/>
      <w:r w:rsidRPr="00336357">
        <w:rPr>
          <w:rFonts w:ascii="Wales Sans Body" w:hAnsi="Wales Sans Body"/>
        </w:rPr>
        <w:t xml:space="preserve"> X3 </w:t>
      </w:r>
      <w:proofErr w:type="spellStart"/>
      <w:r w:rsidRPr="00336357">
        <w:rPr>
          <w:rFonts w:ascii="Wales Sans Body" w:hAnsi="Wales Sans Body"/>
        </w:rPr>
        <w:t>presennol</w:t>
      </w:r>
      <w:proofErr w:type="spellEnd"/>
      <w:r w:rsidRPr="00336357">
        <w:rPr>
          <w:rFonts w:ascii="Wales Sans Body" w:hAnsi="Wales Sans Body"/>
        </w:rPr>
        <w:t xml:space="preserve">, </w:t>
      </w:r>
      <w:proofErr w:type="spellStart"/>
      <w:r w:rsidRPr="00336357">
        <w:rPr>
          <w:rFonts w:ascii="Wales Sans Body" w:hAnsi="Wales Sans Body"/>
        </w:rPr>
        <w:t>sy’n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cael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ei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ddargyfeirio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drwy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Daibach</w:t>
      </w:r>
      <w:proofErr w:type="spellEnd"/>
      <w:r w:rsidRPr="00336357">
        <w:rPr>
          <w:rFonts w:ascii="Wales Sans Body" w:hAnsi="Wales Sans Body"/>
        </w:rPr>
        <w:t xml:space="preserve"> a </w:t>
      </w:r>
      <w:proofErr w:type="spellStart"/>
      <w:r w:rsidRPr="00336357">
        <w:rPr>
          <w:rFonts w:ascii="Wales Sans Body" w:hAnsi="Wales Sans Body"/>
        </w:rPr>
        <w:t>Goetre</w:t>
      </w:r>
      <w:proofErr w:type="spellEnd"/>
      <w:r w:rsidRPr="00336357">
        <w:rPr>
          <w:rFonts w:ascii="Wales Sans Body" w:hAnsi="Wales Sans Body"/>
        </w:rPr>
        <w:t xml:space="preserve">. </w:t>
      </w:r>
    </w:p>
    <w:p w14:paraId="2373C656" w14:textId="77777777" w:rsidR="00764D52" w:rsidRPr="00336357" w:rsidRDefault="00764D52" w:rsidP="00764D52">
      <w:pPr>
        <w:rPr>
          <w:rFonts w:ascii="Wales Sans Body" w:hAnsi="Wales Sans Body"/>
          <w:b/>
          <w:bCs/>
        </w:rPr>
      </w:pPr>
    </w:p>
    <w:p w14:paraId="2B8CA2C4" w14:textId="77777777" w:rsidR="00764D52" w:rsidRPr="00336357" w:rsidRDefault="00764D52" w:rsidP="00764D52">
      <w:pPr>
        <w:rPr>
          <w:rFonts w:ascii="Wales Sans Body" w:hAnsi="Wales Sans Body"/>
          <w:b/>
          <w:bCs/>
        </w:rPr>
      </w:pPr>
    </w:p>
    <w:p w14:paraId="4D4D04A8" w14:textId="77777777" w:rsidR="00764D52" w:rsidRPr="00336357" w:rsidRDefault="00764D52" w:rsidP="00764D52">
      <w:pPr>
        <w:rPr>
          <w:rFonts w:ascii="Wales Sans Body" w:hAnsi="Wales Sans Body"/>
          <w:b/>
          <w:bCs/>
        </w:rPr>
      </w:pPr>
    </w:p>
    <w:p w14:paraId="1EB87780" w14:textId="77777777" w:rsidR="00764D52" w:rsidRPr="00336357" w:rsidRDefault="00764D52" w:rsidP="00764D52">
      <w:pPr>
        <w:shd w:val="clear" w:color="auto" w:fill="F2F2F2" w:themeFill="background1" w:themeFillShade="F2"/>
        <w:rPr>
          <w:rFonts w:ascii="Wales Sans Body" w:hAnsi="Wales Sans Body"/>
        </w:rPr>
      </w:pPr>
      <w:r w:rsidRPr="00336357">
        <w:rPr>
          <w:rFonts w:ascii="Wales Sans Body" w:hAnsi="Wales Sans Body"/>
          <w:b/>
          <w:bCs/>
          <w:color w:val="C00000"/>
          <w:sz w:val="28"/>
          <w:szCs w:val="28"/>
        </w:rPr>
        <w:t xml:space="preserve">Section 4: Eich </w:t>
      </w:r>
      <w:proofErr w:type="spellStart"/>
      <w:r w:rsidRPr="00336357">
        <w:rPr>
          <w:rFonts w:ascii="Wales Sans Body" w:hAnsi="Wales Sans Body"/>
          <w:b/>
          <w:bCs/>
          <w:color w:val="C00000"/>
          <w:sz w:val="28"/>
          <w:szCs w:val="28"/>
        </w:rPr>
        <w:t>Adborth</w:t>
      </w:r>
      <w:proofErr w:type="spellEnd"/>
      <w:r w:rsidRPr="00336357">
        <w:rPr>
          <w:rFonts w:ascii="Wales Sans Body" w:hAnsi="Wales Sans Body"/>
          <w:b/>
          <w:bCs/>
          <w:color w:val="C00000"/>
          <w:sz w:val="28"/>
          <w:szCs w:val="28"/>
        </w:rPr>
        <w:t xml:space="preserve"> </w:t>
      </w:r>
      <w:proofErr w:type="spellStart"/>
      <w:r w:rsidRPr="00336357">
        <w:rPr>
          <w:rFonts w:ascii="Wales Sans Body" w:hAnsi="Wales Sans Body"/>
          <w:b/>
          <w:bCs/>
          <w:color w:val="C00000"/>
          <w:sz w:val="28"/>
          <w:szCs w:val="28"/>
        </w:rPr>
        <w:t>ar</w:t>
      </w:r>
      <w:proofErr w:type="spellEnd"/>
      <w:r w:rsidRPr="00336357">
        <w:rPr>
          <w:rFonts w:ascii="Wales Sans Body" w:hAnsi="Wales Sans Body"/>
          <w:b/>
          <w:bCs/>
          <w:color w:val="C00000"/>
          <w:sz w:val="28"/>
          <w:szCs w:val="28"/>
        </w:rPr>
        <w:t xml:space="preserve"> Ein </w:t>
      </w:r>
      <w:proofErr w:type="spellStart"/>
      <w:r w:rsidRPr="00336357">
        <w:rPr>
          <w:rFonts w:ascii="Wales Sans Body" w:hAnsi="Wales Sans Body"/>
          <w:b/>
          <w:bCs/>
          <w:color w:val="C00000"/>
          <w:sz w:val="28"/>
          <w:szCs w:val="28"/>
        </w:rPr>
        <w:t>Rhwydwaith</w:t>
      </w:r>
      <w:proofErr w:type="spellEnd"/>
      <w:r w:rsidRPr="00336357">
        <w:rPr>
          <w:rFonts w:ascii="Wales Sans Body" w:hAnsi="Wales Sans Body"/>
          <w:b/>
          <w:bCs/>
          <w:color w:val="C00000"/>
          <w:sz w:val="28"/>
          <w:szCs w:val="28"/>
        </w:rPr>
        <w:t xml:space="preserve"> Sylfaen </w:t>
      </w:r>
      <w:proofErr w:type="spellStart"/>
      <w:r w:rsidRPr="00336357">
        <w:rPr>
          <w:rFonts w:ascii="Wales Sans Body" w:hAnsi="Wales Sans Body"/>
          <w:b/>
          <w:bCs/>
          <w:color w:val="C00000"/>
          <w:sz w:val="28"/>
          <w:szCs w:val="28"/>
        </w:rPr>
        <w:t>Arfaethedig</w:t>
      </w:r>
      <w:proofErr w:type="spellEnd"/>
    </w:p>
    <w:p w14:paraId="25CD3481" w14:textId="77777777" w:rsidR="00764D52" w:rsidRPr="00336357" w:rsidRDefault="00764D52" w:rsidP="00764D52">
      <w:pPr>
        <w:shd w:val="clear" w:color="auto" w:fill="F2F2F2" w:themeFill="background1" w:themeFillShade="F2"/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Mae </w:t>
      </w:r>
      <w:proofErr w:type="spellStart"/>
      <w:r w:rsidRPr="00336357">
        <w:rPr>
          <w:rFonts w:ascii="Wales Sans Body" w:hAnsi="Wales Sans Body"/>
        </w:rPr>
        <w:t>gennych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gyfle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roi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adborth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wasanaethau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penodol</w:t>
      </w:r>
      <w:proofErr w:type="spellEnd"/>
      <w:r w:rsidRPr="00336357">
        <w:rPr>
          <w:rFonts w:ascii="Wales Sans Body" w:hAnsi="Wales Sans Body"/>
        </w:rPr>
        <w:t xml:space="preserve"> (</w:t>
      </w:r>
      <w:proofErr w:type="spellStart"/>
      <w:r w:rsidRPr="00336357">
        <w:rPr>
          <w:rFonts w:ascii="Wales Sans Body" w:hAnsi="Wales Sans Body"/>
        </w:rPr>
        <w:t>hyd</w:t>
      </w:r>
      <w:proofErr w:type="spellEnd"/>
      <w:r w:rsidRPr="00336357">
        <w:rPr>
          <w:rFonts w:ascii="Wales Sans Body" w:hAnsi="Wales Sans Body"/>
        </w:rPr>
        <w:t xml:space="preserve"> at </w:t>
      </w:r>
      <w:proofErr w:type="spellStart"/>
      <w:r w:rsidRPr="00336357">
        <w:rPr>
          <w:rFonts w:ascii="Wales Sans Body" w:hAnsi="Wales Sans Body"/>
        </w:rPr>
        <w:t>chwech</w:t>
      </w:r>
      <w:proofErr w:type="spellEnd"/>
      <w:r w:rsidRPr="00336357">
        <w:rPr>
          <w:rFonts w:ascii="Wales Sans Body" w:hAnsi="Wales Sans Body"/>
        </w:rPr>
        <w:t xml:space="preserve">) ac </w:t>
      </w:r>
      <w:proofErr w:type="spellStart"/>
      <w:r w:rsidRPr="00336357">
        <w:rPr>
          <w:rFonts w:ascii="Wales Sans Body" w:hAnsi="Wales Sans Body"/>
        </w:rPr>
        <w:t>ar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faes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cyffredinol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o'ch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dewis</w:t>
      </w:r>
      <w:proofErr w:type="spellEnd"/>
      <w:r w:rsidRPr="00336357">
        <w:rPr>
          <w:rFonts w:ascii="Wales Sans Body" w:hAnsi="Wales Sans Body"/>
        </w:rPr>
        <w:t>.</w:t>
      </w:r>
    </w:p>
    <w:p w14:paraId="4C640BE2" w14:textId="77777777" w:rsidR="00764D52" w:rsidRPr="00336357" w:rsidRDefault="00764D52" w:rsidP="00764D52">
      <w:pPr>
        <w:rPr>
          <w:rFonts w:ascii="Wales Sans Body" w:hAnsi="Wales Sans Body"/>
        </w:rPr>
      </w:pPr>
    </w:p>
    <w:p w14:paraId="3528C0D5" w14:textId="77777777" w:rsidR="00764D52" w:rsidRPr="00336357" w:rsidRDefault="00764D52" w:rsidP="00764D52">
      <w:pPr>
        <w:pStyle w:val="NormalWeb"/>
        <w:numPr>
          <w:ilvl w:val="1"/>
          <w:numId w:val="73"/>
        </w:numPr>
        <w:spacing w:after="0" w:line="240" w:lineRule="atLeast"/>
        <w:rPr>
          <w:rFonts w:ascii="Wales Sans Body" w:hAnsi="Wales Sans Body" w:cs="Segoe UI"/>
          <w:sz w:val="22"/>
          <w:szCs w:val="22"/>
        </w:rPr>
      </w:pPr>
      <w:r w:rsidRPr="00336357">
        <w:rPr>
          <w:rStyle w:val="normaltextrun"/>
          <w:rFonts w:ascii="Wales Sans Body" w:eastAsiaTheme="majorEastAsia" w:hAnsi="Wales Sans Body" w:cs="Segoe UI"/>
          <w:sz w:val="22"/>
          <w:szCs w:val="22"/>
        </w:rPr>
        <w:t xml:space="preserve">A </w:t>
      </w:r>
      <w:proofErr w:type="spellStart"/>
      <w:r w:rsidRPr="00336357">
        <w:rPr>
          <w:rStyle w:val="normaltextrun"/>
          <w:rFonts w:ascii="Wales Sans Body" w:eastAsiaTheme="majorEastAsia" w:hAnsi="Wales Sans Body" w:cs="Segoe UI"/>
          <w:sz w:val="22"/>
          <w:szCs w:val="22"/>
        </w:rPr>
        <w:t>hoffech</w:t>
      </w:r>
      <w:proofErr w:type="spellEnd"/>
      <w:r w:rsidRPr="00336357">
        <w:rPr>
          <w:rStyle w:val="normaltextrun"/>
          <w:rFonts w:ascii="Wales Sans Body" w:eastAsiaTheme="majorEastAsia" w:hAnsi="Wales Sans Body" w:cs="Segoe UI"/>
          <w:sz w:val="22"/>
          <w:szCs w:val="22"/>
        </w:rPr>
        <w:t xml:space="preserve"> chi </w:t>
      </w:r>
      <w:proofErr w:type="spellStart"/>
      <w:r w:rsidRPr="00336357">
        <w:rPr>
          <w:rStyle w:val="normaltextrun"/>
          <w:rFonts w:ascii="Wales Sans Body" w:eastAsiaTheme="majorEastAsia" w:hAnsi="Wales Sans Body" w:cs="Segoe UI"/>
          <w:sz w:val="22"/>
          <w:szCs w:val="22"/>
        </w:rPr>
        <w:t>roi</w:t>
      </w:r>
      <w:proofErr w:type="spellEnd"/>
      <w:r w:rsidRPr="00336357">
        <w:rPr>
          <w:rStyle w:val="normaltextrun"/>
          <w:rFonts w:ascii="Wales Sans Body" w:eastAsiaTheme="majorEastAsia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Style w:val="normaltextrun"/>
          <w:rFonts w:ascii="Wales Sans Body" w:eastAsiaTheme="majorEastAsia" w:hAnsi="Wales Sans Body" w:cs="Segoe UI"/>
          <w:sz w:val="22"/>
          <w:szCs w:val="22"/>
        </w:rPr>
        <w:t>adborth</w:t>
      </w:r>
      <w:proofErr w:type="spellEnd"/>
      <w:r w:rsidRPr="00336357">
        <w:rPr>
          <w:rStyle w:val="normaltextrun"/>
          <w:rFonts w:ascii="Wales Sans Body" w:eastAsiaTheme="majorEastAsia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Style w:val="normaltextrun"/>
          <w:rFonts w:ascii="Wales Sans Body" w:eastAsiaTheme="majorEastAsia" w:hAnsi="Wales Sans Body" w:cs="Segoe UI"/>
          <w:sz w:val="22"/>
          <w:szCs w:val="22"/>
        </w:rPr>
        <w:t>ar</w:t>
      </w:r>
      <w:proofErr w:type="spellEnd"/>
      <w:r w:rsidRPr="00336357">
        <w:rPr>
          <w:rStyle w:val="normaltextrun"/>
          <w:rFonts w:ascii="Wales Sans Body" w:eastAsiaTheme="majorEastAsia" w:hAnsi="Wales Sans Body" w:cs="Segoe UI"/>
          <w:sz w:val="22"/>
          <w:szCs w:val="22"/>
        </w:rPr>
        <w:t xml:space="preserve"> un neu </w:t>
      </w:r>
      <w:proofErr w:type="spellStart"/>
      <w:r w:rsidRPr="00336357">
        <w:rPr>
          <w:rStyle w:val="normaltextrun"/>
          <w:rFonts w:ascii="Wales Sans Body" w:eastAsiaTheme="majorEastAsia" w:hAnsi="Wales Sans Body" w:cs="Segoe UI"/>
          <w:sz w:val="22"/>
          <w:szCs w:val="22"/>
        </w:rPr>
        <w:t>fwy</w:t>
      </w:r>
      <w:proofErr w:type="spellEnd"/>
      <w:r w:rsidRPr="00336357">
        <w:rPr>
          <w:rStyle w:val="normaltextrun"/>
          <w:rFonts w:ascii="Wales Sans Body" w:eastAsiaTheme="majorEastAsia" w:hAnsi="Wales Sans Body" w:cs="Segoe UI"/>
          <w:sz w:val="22"/>
          <w:szCs w:val="22"/>
        </w:rPr>
        <w:t xml:space="preserve"> o </w:t>
      </w:r>
      <w:proofErr w:type="spellStart"/>
      <w:r w:rsidRPr="00336357">
        <w:rPr>
          <w:rStyle w:val="normaltextrun"/>
          <w:rFonts w:ascii="Wales Sans Body" w:eastAsiaTheme="majorEastAsia" w:hAnsi="Wales Sans Body" w:cs="Segoe UI"/>
          <w:sz w:val="22"/>
          <w:szCs w:val="22"/>
        </w:rPr>
        <w:t>wasanaethau</w:t>
      </w:r>
      <w:proofErr w:type="spellEnd"/>
      <w:r w:rsidRPr="00336357">
        <w:rPr>
          <w:rStyle w:val="normaltextrun"/>
          <w:rFonts w:ascii="Wales Sans Body" w:eastAsiaTheme="majorEastAsia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Style w:val="normaltextrun"/>
          <w:rFonts w:ascii="Wales Sans Body" w:eastAsiaTheme="majorEastAsia" w:hAnsi="Wales Sans Body" w:cs="Segoe UI"/>
          <w:sz w:val="22"/>
          <w:szCs w:val="22"/>
        </w:rPr>
        <w:t>yn</w:t>
      </w:r>
      <w:proofErr w:type="spellEnd"/>
      <w:r w:rsidRPr="00336357">
        <w:rPr>
          <w:rStyle w:val="normaltextrun"/>
          <w:rFonts w:ascii="Wales Sans Body" w:eastAsiaTheme="majorEastAsia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Style w:val="normaltextrun"/>
          <w:rFonts w:ascii="Wales Sans Body" w:eastAsiaTheme="majorEastAsia" w:hAnsi="Wales Sans Body" w:cs="Segoe UI"/>
          <w:sz w:val="22"/>
          <w:szCs w:val="22"/>
        </w:rPr>
        <w:t>ein</w:t>
      </w:r>
      <w:proofErr w:type="spellEnd"/>
      <w:r w:rsidRPr="00336357">
        <w:rPr>
          <w:rStyle w:val="normaltextrun"/>
          <w:rFonts w:ascii="Wales Sans Body" w:eastAsiaTheme="majorEastAsia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Style w:val="normaltextrun"/>
          <w:rFonts w:ascii="Wales Sans Body" w:eastAsiaTheme="majorEastAsia" w:hAnsi="Wales Sans Body" w:cs="Segoe UI"/>
          <w:sz w:val="22"/>
          <w:szCs w:val="22"/>
        </w:rPr>
        <w:t>Rhwydwaith</w:t>
      </w:r>
      <w:proofErr w:type="spellEnd"/>
      <w:r w:rsidRPr="00336357">
        <w:rPr>
          <w:rStyle w:val="normaltextrun"/>
          <w:rFonts w:ascii="Wales Sans Body" w:eastAsiaTheme="majorEastAsia" w:hAnsi="Wales Sans Body" w:cs="Segoe UI"/>
          <w:sz w:val="22"/>
          <w:szCs w:val="22"/>
        </w:rPr>
        <w:t xml:space="preserve"> Sylfaen </w:t>
      </w:r>
      <w:proofErr w:type="spellStart"/>
      <w:r w:rsidRPr="00336357">
        <w:rPr>
          <w:rStyle w:val="normaltextrun"/>
          <w:rFonts w:ascii="Wales Sans Body" w:eastAsiaTheme="majorEastAsia" w:hAnsi="Wales Sans Body" w:cs="Segoe UI"/>
          <w:sz w:val="22"/>
          <w:szCs w:val="22"/>
        </w:rPr>
        <w:t>Arfaethedig</w:t>
      </w:r>
      <w:proofErr w:type="spellEnd"/>
      <w:r w:rsidRPr="00336357">
        <w:rPr>
          <w:rStyle w:val="normaltextrun"/>
          <w:rFonts w:ascii="Wales Sans Body" w:eastAsiaTheme="majorEastAsia" w:hAnsi="Wales Sans Body" w:cs="Segoe UI"/>
          <w:sz w:val="22"/>
          <w:szCs w:val="22"/>
        </w:rPr>
        <w:t>?</w:t>
      </w:r>
    </w:p>
    <w:p w14:paraId="777A7C26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sz w:val="22"/>
          <w:szCs w:val="22"/>
        </w:rPr>
      </w:pPr>
      <w:sdt>
        <w:sdtPr>
          <w:rPr>
            <w:rFonts w:ascii="Wales Sans Body" w:hAnsi="Wales Sans Body" w:cs="Arial"/>
            <w:sz w:val="22"/>
            <w:szCs w:val="22"/>
          </w:rPr>
          <w:id w:val="20663723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6357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Hoffwn</w:t>
      </w:r>
      <w:proofErr w:type="spellEnd"/>
    </w:p>
    <w:p w14:paraId="30F9B6AA" w14:textId="77777777" w:rsidR="00764D52" w:rsidRPr="00336357" w:rsidRDefault="00764D52" w:rsidP="00764D52">
      <w:pPr>
        <w:pStyle w:val="NormalWeb"/>
        <w:spacing w:after="0" w:line="240" w:lineRule="atLeast"/>
        <w:rPr>
          <w:rFonts w:ascii="Wales Sans Body" w:hAnsi="Wales Sans Body" w:cs="Arial"/>
          <w:sz w:val="22"/>
          <w:szCs w:val="22"/>
        </w:rPr>
      </w:pPr>
    </w:p>
    <w:p w14:paraId="76E17125" w14:textId="77777777" w:rsidR="00764D52" w:rsidRPr="00336357" w:rsidRDefault="00764D52" w:rsidP="00764D52">
      <w:pPr>
        <w:pStyle w:val="NormalWeb"/>
        <w:spacing w:after="0" w:line="240" w:lineRule="atLeast"/>
        <w:ind w:firstLine="284"/>
        <w:rPr>
          <w:rFonts w:ascii="Wales Sans Body" w:hAnsi="Wales Sans Body" w:cs="Arial"/>
          <w:sz w:val="22"/>
          <w:szCs w:val="22"/>
        </w:rPr>
      </w:pPr>
      <w:sdt>
        <w:sdtPr>
          <w:rPr>
            <w:rFonts w:ascii="Wales Sans Body" w:hAnsi="Wales Sans Body" w:cs="Arial"/>
            <w:sz w:val="22"/>
            <w:szCs w:val="22"/>
          </w:rPr>
          <w:id w:val="8706566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6357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336357">
        <w:rPr>
          <w:rFonts w:ascii="Wales Sans Body" w:hAnsi="Wales Sans Body" w:cs="Arial"/>
          <w:sz w:val="22"/>
          <w:szCs w:val="22"/>
        </w:rPr>
        <w:t xml:space="preserve"> Na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hoffwn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r w:rsidRPr="00336357">
        <w:rPr>
          <w:rFonts w:ascii="Wales Sans Body" w:hAnsi="Wales Sans Body" w:cs="Arial"/>
          <w:b/>
          <w:bCs/>
          <w:sz w:val="22"/>
          <w:szCs w:val="22"/>
        </w:rPr>
        <w:t>[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Ewch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i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gwestiwn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13,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ar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dudalen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15]</w:t>
      </w:r>
    </w:p>
    <w:p w14:paraId="41BE8D08" w14:textId="77777777" w:rsidR="00764D52" w:rsidRPr="00336357" w:rsidRDefault="00764D52" w:rsidP="00764D52">
      <w:pPr>
        <w:pStyle w:val="paragraph"/>
        <w:spacing w:before="0" w:beforeAutospacing="0" w:after="0" w:afterAutospacing="0"/>
        <w:textAlignment w:val="baseline"/>
        <w:rPr>
          <w:rFonts w:ascii="Wales Sans Body" w:hAnsi="Wales Sans Body" w:cs="Segoe UI"/>
          <w:sz w:val="22"/>
          <w:szCs w:val="22"/>
        </w:rPr>
      </w:pPr>
    </w:p>
    <w:p w14:paraId="463537A9" w14:textId="77777777" w:rsidR="00764D52" w:rsidRPr="00336357" w:rsidRDefault="00764D52" w:rsidP="00764D52">
      <w:pPr>
        <w:pStyle w:val="paragraph"/>
        <w:textAlignment w:val="baseline"/>
        <w:rPr>
          <w:rFonts w:ascii="Wales Sans Body" w:hAnsi="Wales Sans Body" w:cs="Segoe UI"/>
          <w:b/>
          <w:bCs/>
          <w:sz w:val="22"/>
          <w:szCs w:val="22"/>
        </w:rPr>
      </w:pPr>
      <w:proofErr w:type="spellStart"/>
      <w:r w:rsidRPr="00336357">
        <w:rPr>
          <w:rFonts w:ascii="Wales Sans Body" w:hAnsi="Wales Sans Body" w:cs="Segoe UI"/>
          <w:b/>
          <w:bCs/>
          <w:sz w:val="22"/>
          <w:szCs w:val="22"/>
        </w:rPr>
        <w:t>Gwasanaethau</w:t>
      </w:r>
      <w:proofErr w:type="spellEnd"/>
      <w:r w:rsidRPr="00336357">
        <w:rPr>
          <w:rFonts w:ascii="Wales Sans Body" w:hAnsi="Wales Sans Body" w:cs="Segoe UI"/>
          <w:b/>
          <w:bCs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Segoe UI"/>
          <w:b/>
          <w:bCs/>
          <w:sz w:val="22"/>
          <w:szCs w:val="22"/>
        </w:rPr>
        <w:t>Penodol</w:t>
      </w:r>
      <w:proofErr w:type="spellEnd"/>
    </w:p>
    <w:p w14:paraId="02A51A60" w14:textId="77777777" w:rsidR="00764D52" w:rsidRPr="00336357" w:rsidRDefault="00764D52" w:rsidP="00764D52">
      <w:pPr>
        <w:pStyle w:val="paragraph"/>
        <w:textAlignment w:val="baseline"/>
        <w:rPr>
          <w:rFonts w:ascii="Wales Sans Body" w:hAnsi="Wales Sans Body" w:cs="Segoe UI"/>
          <w:sz w:val="22"/>
          <w:szCs w:val="22"/>
        </w:rPr>
      </w:pPr>
      <w:proofErr w:type="spellStart"/>
      <w:r w:rsidRPr="00336357">
        <w:rPr>
          <w:rFonts w:ascii="Wales Sans Body" w:hAnsi="Wales Sans Body" w:cs="Segoe UI"/>
          <w:sz w:val="22"/>
          <w:szCs w:val="22"/>
        </w:rPr>
        <w:t>Os</w:t>
      </w:r>
      <w:proofErr w:type="spellEnd"/>
      <w:r w:rsidRPr="00336357">
        <w:rPr>
          <w:rFonts w:ascii="Wales Sans Body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Segoe UI"/>
          <w:sz w:val="22"/>
          <w:szCs w:val="22"/>
        </w:rPr>
        <w:t>hoffech</w:t>
      </w:r>
      <w:proofErr w:type="spellEnd"/>
      <w:r w:rsidRPr="00336357">
        <w:rPr>
          <w:rFonts w:ascii="Wales Sans Body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Segoe UI"/>
          <w:sz w:val="22"/>
          <w:szCs w:val="22"/>
        </w:rPr>
        <w:t>roi</w:t>
      </w:r>
      <w:proofErr w:type="spellEnd"/>
      <w:r w:rsidRPr="00336357">
        <w:rPr>
          <w:rFonts w:ascii="Wales Sans Body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Segoe UI"/>
          <w:sz w:val="22"/>
          <w:szCs w:val="22"/>
        </w:rPr>
        <w:t>adborth</w:t>
      </w:r>
      <w:proofErr w:type="spellEnd"/>
      <w:r w:rsidRPr="00336357">
        <w:rPr>
          <w:rFonts w:ascii="Wales Sans Body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Segoe UI"/>
          <w:sz w:val="22"/>
          <w:szCs w:val="22"/>
        </w:rPr>
        <w:t>ar</w:t>
      </w:r>
      <w:proofErr w:type="spellEnd"/>
      <w:r w:rsidRPr="00336357">
        <w:rPr>
          <w:rFonts w:ascii="Wales Sans Body" w:hAnsi="Wales Sans Body" w:cs="Segoe UI"/>
          <w:sz w:val="22"/>
          <w:szCs w:val="22"/>
        </w:rPr>
        <w:t xml:space="preserve"> un neu </w:t>
      </w:r>
      <w:proofErr w:type="spellStart"/>
      <w:r w:rsidRPr="00336357">
        <w:rPr>
          <w:rFonts w:ascii="Wales Sans Body" w:hAnsi="Wales Sans Body" w:cs="Segoe UI"/>
          <w:sz w:val="22"/>
          <w:szCs w:val="22"/>
        </w:rPr>
        <w:t>fwy</w:t>
      </w:r>
      <w:proofErr w:type="spellEnd"/>
      <w:r w:rsidRPr="00336357">
        <w:rPr>
          <w:rFonts w:ascii="Wales Sans Body" w:hAnsi="Wales Sans Body" w:cs="Segoe UI"/>
          <w:sz w:val="22"/>
          <w:szCs w:val="22"/>
        </w:rPr>
        <w:t xml:space="preserve"> o </w:t>
      </w:r>
      <w:proofErr w:type="spellStart"/>
      <w:r w:rsidRPr="00336357">
        <w:rPr>
          <w:rFonts w:ascii="Wales Sans Body" w:hAnsi="Wales Sans Body" w:cs="Segoe UI"/>
          <w:sz w:val="22"/>
          <w:szCs w:val="22"/>
        </w:rPr>
        <w:t>wasanaethau</w:t>
      </w:r>
      <w:proofErr w:type="spellEnd"/>
      <w:r w:rsidRPr="00336357">
        <w:rPr>
          <w:rFonts w:ascii="Wales Sans Body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Segoe UI"/>
          <w:sz w:val="22"/>
          <w:szCs w:val="22"/>
        </w:rPr>
        <w:t>yn</w:t>
      </w:r>
      <w:proofErr w:type="spellEnd"/>
      <w:r w:rsidRPr="00336357">
        <w:rPr>
          <w:rFonts w:ascii="Wales Sans Body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Segoe UI"/>
          <w:sz w:val="22"/>
          <w:szCs w:val="22"/>
        </w:rPr>
        <w:t>ein</w:t>
      </w:r>
      <w:proofErr w:type="spellEnd"/>
      <w:r w:rsidRPr="00336357">
        <w:rPr>
          <w:rFonts w:ascii="Wales Sans Body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Segoe UI"/>
          <w:sz w:val="22"/>
          <w:szCs w:val="22"/>
        </w:rPr>
        <w:t>Rhwydwaith</w:t>
      </w:r>
      <w:proofErr w:type="spellEnd"/>
      <w:r w:rsidRPr="00336357">
        <w:rPr>
          <w:rFonts w:ascii="Wales Sans Body" w:hAnsi="Wales Sans Body" w:cs="Segoe UI"/>
          <w:sz w:val="22"/>
          <w:szCs w:val="22"/>
        </w:rPr>
        <w:t xml:space="preserve"> Sylfaen </w:t>
      </w:r>
      <w:proofErr w:type="spellStart"/>
      <w:r w:rsidRPr="00336357">
        <w:rPr>
          <w:rFonts w:ascii="Wales Sans Body" w:hAnsi="Wales Sans Body" w:cs="Segoe UI"/>
          <w:sz w:val="22"/>
          <w:szCs w:val="22"/>
        </w:rPr>
        <w:t>Arfaethedig</w:t>
      </w:r>
      <w:proofErr w:type="spellEnd"/>
      <w:r w:rsidRPr="00336357">
        <w:rPr>
          <w:rFonts w:ascii="Wales Sans Body" w:hAnsi="Wales Sans Body" w:cs="Segoe UI"/>
          <w:sz w:val="22"/>
          <w:szCs w:val="22"/>
        </w:rPr>
        <w:t xml:space="preserve">, </w:t>
      </w:r>
      <w:proofErr w:type="spellStart"/>
      <w:r w:rsidRPr="00336357">
        <w:rPr>
          <w:rFonts w:ascii="Wales Sans Body" w:hAnsi="Wales Sans Body" w:cs="Segoe UI"/>
          <w:sz w:val="22"/>
          <w:szCs w:val="22"/>
        </w:rPr>
        <w:t>cwblhewch</w:t>
      </w:r>
      <w:proofErr w:type="spellEnd"/>
      <w:r w:rsidRPr="00336357">
        <w:rPr>
          <w:rFonts w:ascii="Wales Sans Body" w:hAnsi="Wales Sans Body" w:cs="Segoe UI"/>
          <w:sz w:val="22"/>
          <w:szCs w:val="22"/>
        </w:rPr>
        <w:t xml:space="preserve"> y </w:t>
      </w:r>
      <w:proofErr w:type="spellStart"/>
      <w:r w:rsidRPr="00336357">
        <w:rPr>
          <w:rFonts w:ascii="Wales Sans Body" w:hAnsi="Wales Sans Body" w:cs="Segoe UI"/>
          <w:sz w:val="22"/>
          <w:szCs w:val="22"/>
        </w:rPr>
        <w:t>cwestiynau</w:t>
      </w:r>
      <w:proofErr w:type="spellEnd"/>
      <w:r w:rsidRPr="00336357">
        <w:rPr>
          <w:rFonts w:ascii="Wales Sans Body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Segoe UI"/>
          <w:sz w:val="22"/>
          <w:szCs w:val="22"/>
        </w:rPr>
        <w:t>hyn</w:t>
      </w:r>
      <w:proofErr w:type="spellEnd"/>
      <w:r w:rsidRPr="00336357">
        <w:rPr>
          <w:rFonts w:ascii="Wales Sans Body" w:hAnsi="Wales Sans Body" w:cs="Segoe UI"/>
          <w:sz w:val="22"/>
          <w:szCs w:val="22"/>
        </w:rPr>
        <w:t>.</w:t>
      </w:r>
    </w:p>
    <w:p w14:paraId="12F18F66" w14:textId="77777777" w:rsidR="00764D52" w:rsidRPr="00336357" w:rsidRDefault="00764D52" w:rsidP="00764D52">
      <w:pPr>
        <w:pStyle w:val="paragraph"/>
        <w:spacing w:before="0" w:beforeAutospacing="0" w:after="0" w:afterAutospacing="0"/>
        <w:textAlignment w:val="baseline"/>
        <w:rPr>
          <w:rFonts w:ascii="Wales Sans Body" w:hAnsi="Wales Sans Body" w:cs="Segoe UI"/>
          <w:sz w:val="22"/>
          <w:szCs w:val="22"/>
        </w:rPr>
      </w:pPr>
      <w:r w:rsidRPr="00336357">
        <w:rPr>
          <w:rFonts w:ascii="Wales Sans Body" w:hAnsi="Wales Sans Body" w:cs="Segoe UI"/>
          <w:sz w:val="22"/>
          <w:szCs w:val="22"/>
        </w:rPr>
        <w:t xml:space="preserve">Mae </w:t>
      </w:r>
      <w:proofErr w:type="spellStart"/>
      <w:r w:rsidRPr="00336357">
        <w:rPr>
          <w:rFonts w:ascii="Wales Sans Body" w:hAnsi="Wales Sans Body" w:cs="Segoe UI"/>
          <w:sz w:val="22"/>
          <w:szCs w:val="22"/>
        </w:rPr>
        <w:t>gennych</w:t>
      </w:r>
      <w:proofErr w:type="spellEnd"/>
      <w:r w:rsidRPr="00336357">
        <w:rPr>
          <w:rFonts w:ascii="Wales Sans Body" w:hAnsi="Wales Sans Body" w:cs="Segoe UI"/>
          <w:sz w:val="22"/>
          <w:szCs w:val="22"/>
        </w:rPr>
        <w:t xml:space="preserve"> yr </w:t>
      </w:r>
      <w:proofErr w:type="spellStart"/>
      <w:r w:rsidRPr="00336357">
        <w:rPr>
          <w:rFonts w:ascii="Wales Sans Body" w:hAnsi="Wales Sans Body" w:cs="Segoe UI"/>
          <w:sz w:val="22"/>
          <w:szCs w:val="22"/>
        </w:rPr>
        <w:t>opsiwn</w:t>
      </w:r>
      <w:proofErr w:type="spellEnd"/>
      <w:r w:rsidRPr="00336357">
        <w:rPr>
          <w:rFonts w:ascii="Wales Sans Body" w:hAnsi="Wales Sans Body" w:cs="Segoe UI"/>
          <w:sz w:val="22"/>
          <w:szCs w:val="22"/>
        </w:rPr>
        <w:t xml:space="preserve"> o </w:t>
      </w:r>
      <w:proofErr w:type="spellStart"/>
      <w:r w:rsidRPr="00336357">
        <w:rPr>
          <w:rFonts w:ascii="Wales Sans Body" w:hAnsi="Wales Sans Body" w:cs="Segoe UI"/>
          <w:sz w:val="22"/>
          <w:szCs w:val="22"/>
        </w:rPr>
        <w:t>roi</w:t>
      </w:r>
      <w:proofErr w:type="spellEnd"/>
      <w:r w:rsidRPr="00336357">
        <w:rPr>
          <w:rFonts w:ascii="Wales Sans Body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Segoe UI"/>
          <w:sz w:val="22"/>
          <w:szCs w:val="22"/>
        </w:rPr>
        <w:t>adborth</w:t>
      </w:r>
      <w:proofErr w:type="spellEnd"/>
      <w:r w:rsidRPr="00336357">
        <w:rPr>
          <w:rFonts w:ascii="Wales Sans Body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Segoe UI"/>
          <w:sz w:val="22"/>
          <w:szCs w:val="22"/>
        </w:rPr>
        <w:t>ar</w:t>
      </w:r>
      <w:proofErr w:type="spellEnd"/>
      <w:r w:rsidRPr="00336357">
        <w:rPr>
          <w:rFonts w:ascii="Wales Sans Body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Segoe UI"/>
          <w:sz w:val="22"/>
          <w:szCs w:val="22"/>
        </w:rPr>
        <w:t>hyd</w:t>
      </w:r>
      <w:proofErr w:type="spellEnd"/>
      <w:r w:rsidRPr="00336357">
        <w:rPr>
          <w:rFonts w:ascii="Wales Sans Body" w:hAnsi="Wales Sans Body" w:cs="Segoe UI"/>
          <w:sz w:val="22"/>
          <w:szCs w:val="22"/>
        </w:rPr>
        <w:t xml:space="preserve"> at </w:t>
      </w:r>
      <w:proofErr w:type="spellStart"/>
      <w:r w:rsidRPr="00336357">
        <w:rPr>
          <w:rFonts w:ascii="Wales Sans Body" w:hAnsi="Wales Sans Body" w:cs="Segoe UI"/>
          <w:sz w:val="22"/>
          <w:szCs w:val="22"/>
        </w:rPr>
        <w:t>chwe</w:t>
      </w:r>
      <w:proofErr w:type="spellEnd"/>
      <w:r w:rsidRPr="00336357">
        <w:rPr>
          <w:rFonts w:ascii="Wales Sans Body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Segoe UI"/>
          <w:sz w:val="22"/>
          <w:szCs w:val="22"/>
        </w:rPr>
        <w:t>llwybr</w:t>
      </w:r>
      <w:proofErr w:type="spellEnd"/>
      <w:r w:rsidRPr="00336357">
        <w:rPr>
          <w:rFonts w:ascii="Wales Sans Body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Segoe UI"/>
          <w:sz w:val="22"/>
          <w:szCs w:val="22"/>
        </w:rPr>
        <w:t>yn</w:t>
      </w:r>
      <w:proofErr w:type="spellEnd"/>
      <w:r w:rsidRPr="00336357">
        <w:rPr>
          <w:rFonts w:ascii="Wales Sans Body" w:hAnsi="Wales Sans Body" w:cs="Segoe UI"/>
          <w:sz w:val="22"/>
          <w:szCs w:val="22"/>
        </w:rPr>
        <w:t xml:space="preserve"> yr </w:t>
      </w:r>
      <w:proofErr w:type="spellStart"/>
      <w:r w:rsidRPr="00336357">
        <w:rPr>
          <w:rFonts w:ascii="Wales Sans Body" w:hAnsi="Wales Sans Body" w:cs="Segoe UI"/>
          <w:sz w:val="22"/>
          <w:szCs w:val="22"/>
        </w:rPr>
        <w:t>arolwg</w:t>
      </w:r>
      <w:proofErr w:type="spellEnd"/>
      <w:r w:rsidRPr="00336357">
        <w:rPr>
          <w:rFonts w:ascii="Wales Sans Body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Segoe UI"/>
          <w:sz w:val="22"/>
          <w:szCs w:val="22"/>
        </w:rPr>
        <w:t>hwn</w:t>
      </w:r>
      <w:proofErr w:type="spellEnd"/>
      <w:r w:rsidRPr="00336357">
        <w:rPr>
          <w:rFonts w:ascii="Wales Sans Body" w:hAnsi="Wales Sans Body" w:cs="Segoe UI"/>
          <w:sz w:val="22"/>
          <w:szCs w:val="22"/>
        </w:rPr>
        <w:t xml:space="preserve">. </w:t>
      </w:r>
      <w:proofErr w:type="spellStart"/>
      <w:r w:rsidRPr="00336357">
        <w:rPr>
          <w:rFonts w:ascii="Wales Sans Body" w:hAnsi="Wales Sans Body" w:cs="Segoe UI"/>
          <w:sz w:val="22"/>
          <w:szCs w:val="22"/>
        </w:rPr>
        <w:t>Nid</w:t>
      </w:r>
      <w:proofErr w:type="spellEnd"/>
      <w:r w:rsidRPr="00336357">
        <w:rPr>
          <w:rFonts w:ascii="Wales Sans Body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Segoe UI"/>
          <w:sz w:val="22"/>
          <w:szCs w:val="22"/>
        </w:rPr>
        <w:t>oes</w:t>
      </w:r>
      <w:proofErr w:type="spellEnd"/>
      <w:r w:rsidRPr="00336357">
        <w:rPr>
          <w:rFonts w:ascii="Wales Sans Body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Segoe UI"/>
          <w:sz w:val="22"/>
          <w:szCs w:val="22"/>
        </w:rPr>
        <w:t>angen</w:t>
      </w:r>
      <w:proofErr w:type="spellEnd"/>
      <w:r w:rsidRPr="00336357">
        <w:rPr>
          <w:rFonts w:ascii="Wales Sans Body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Segoe UI"/>
          <w:sz w:val="22"/>
          <w:szCs w:val="22"/>
        </w:rPr>
        <w:t>i</w:t>
      </w:r>
      <w:proofErr w:type="spellEnd"/>
      <w:r w:rsidRPr="00336357">
        <w:rPr>
          <w:rFonts w:ascii="Wales Sans Body" w:hAnsi="Wales Sans Body" w:cs="Segoe UI"/>
          <w:sz w:val="22"/>
          <w:szCs w:val="22"/>
        </w:rPr>
        <w:t xml:space="preserve"> chi </w:t>
      </w:r>
      <w:proofErr w:type="spellStart"/>
      <w:r w:rsidRPr="00336357">
        <w:rPr>
          <w:rFonts w:ascii="Wales Sans Body" w:hAnsi="Wales Sans Body" w:cs="Segoe UI"/>
          <w:sz w:val="22"/>
          <w:szCs w:val="22"/>
        </w:rPr>
        <w:t>gwblhau</w:t>
      </w:r>
      <w:proofErr w:type="spellEnd"/>
      <w:r w:rsidRPr="00336357">
        <w:rPr>
          <w:rFonts w:ascii="Wales Sans Body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Segoe UI"/>
          <w:sz w:val="22"/>
          <w:szCs w:val="22"/>
        </w:rPr>
        <w:t>hwn</w:t>
      </w:r>
      <w:proofErr w:type="spellEnd"/>
      <w:r w:rsidRPr="00336357">
        <w:rPr>
          <w:rFonts w:ascii="Wales Sans Body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Segoe UI"/>
          <w:sz w:val="22"/>
          <w:szCs w:val="22"/>
        </w:rPr>
        <w:t>ar</w:t>
      </w:r>
      <w:proofErr w:type="spellEnd"/>
      <w:r w:rsidRPr="00336357">
        <w:rPr>
          <w:rFonts w:ascii="Wales Sans Body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Segoe UI"/>
          <w:sz w:val="22"/>
          <w:szCs w:val="22"/>
        </w:rPr>
        <w:t>gyfer</w:t>
      </w:r>
      <w:proofErr w:type="spellEnd"/>
      <w:r w:rsidRPr="00336357">
        <w:rPr>
          <w:rFonts w:ascii="Wales Sans Body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Segoe UI"/>
          <w:sz w:val="22"/>
          <w:szCs w:val="22"/>
        </w:rPr>
        <w:t>chwe</w:t>
      </w:r>
      <w:proofErr w:type="spellEnd"/>
      <w:r w:rsidRPr="00336357">
        <w:rPr>
          <w:rFonts w:ascii="Wales Sans Body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Segoe UI"/>
          <w:sz w:val="22"/>
          <w:szCs w:val="22"/>
        </w:rPr>
        <w:t>gwasanaeth</w:t>
      </w:r>
      <w:proofErr w:type="spellEnd"/>
      <w:r w:rsidRPr="00336357">
        <w:rPr>
          <w:rFonts w:ascii="Wales Sans Body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Segoe UI"/>
          <w:sz w:val="22"/>
          <w:szCs w:val="22"/>
        </w:rPr>
        <w:t>os</w:t>
      </w:r>
      <w:proofErr w:type="spellEnd"/>
      <w:r w:rsidRPr="00336357">
        <w:rPr>
          <w:rFonts w:ascii="Wales Sans Body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Segoe UI"/>
          <w:sz w:val="22"/>
          <w:szCs w:val="22"/>
        </w:rPr>
        <w:t>nad</w:t>
      </w:r>
      <w:proofErr w:type="spellEnd"/>
      <w:r w:rsidRPr="00336357">
        <w:rPr>
          <w:rFonts w:ascii="Wales Sans Body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Segoe UI"/>
          <w:sz w:val="22"/>
          <w:szCs w:val="22"/>
        </w:rPr>
        <w:t>ydych</w:t>
      </w:r>
      <w:proofErr w:type="spellEnd"/>
      <w:r w:rsidRPr="00336357">
        <w:rPr>
          <w:rFonts w:ascii="Wales Sans Body" w:hAnsi="Wales Sans Body" w:cs="Segoe UI"/>
          <w:sz w:val="22"/>
          <w:szCs w:val="22"/>
        </w:rPr>
        <w:t xml:space="preserve"> chi </w:t>
      </w:r>
      <w:proofErr w:type="spellStart"/>
      <w:r w:rsidRPr="00336357">
        <w:rPr>
          <w:rFonts w:ascii="Wales Sans Body" w:hAnsi="Wales Sans Body" w:cs="Segoe UI"/>
          <w:sz w:val="22"/>
          <w:szCs w:val="22"/>
        </w:rPr>
        <w:t>eisiau</w:t>
      </w:r>
      <w:proofErr w:type="spellEnd"/>
      <w:r w:rsidRPr="00336357">
        <w:rPr>
          <w:rFonts w:ascii="Wales Sans Body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Segoe UI"/>
          <w:sz w:val="22"/>
          <w:szCs w:val="22"/>
        </w:rPr>
        <w:t>gwneud</w:t>
      </w:r>
      <w:proofErr w:type="spellEnd"/>
      <w:r w:rsidRPr="00336357">
        <w:rPr>
          <w:rFonts w:ascii="Wales Sans Body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Segoe UI"/>
          <w:sz w:val="22"/>
          <w:szCs w:val="22"/>
        </w:rPr>
        <w:t>hynny</w:t>
      </w:r>
      <w:proofErr w:type="spellEnd"/>
      <w:r w:rsidRPr="00336357">
        <w:rPr>
          <w:rFonts w:ascii="Wales Sans Body" w:hAnsi="Wales Sans Body" w:cs="Segoe UI"/>
          <w:sz w:val="22"/>
          <w:szCs w:val="22"/>
        </w:rPr>
        <w:t>.</w:t>
      </w:r>
    </w:p>
    <w:p w14:paraId="5816EA36" w14:textId="77777777" w:rsidR="00764D52" w:rsidRPr="00336357" w:rsidRDefault="00764D52" w:rsidP="00764D52">
      <w:pPr>
        <w:pStyle w:val="paragraph"/>
        <w:spacing w:before="0" w:beforeAutospacing="0" w:after="0" w:afterAutospacing="0"/>
        <w:textAlignment w:val="baseline"/>
        <w:rPr>
          <w:rFonts w:ascii="Wales Sans Body" w:hAnsi="Wales Sans Body" w:cs="Segoe U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64D52" w:rsidRPr="00336357" w14:paraId="7392FCCE" w14:textId="77777777" w:rsidTr="00A169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16" w:type="dxa"/>
          </w:tcPr>
          <w:p w14:paraId="02240644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3B1120B7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b/>
                <w:bCs/>
                <w:sz w:val="22"/>
                <w:szCs w:val="22"/>
              </w:rPr>
            </w:pPr>
            <w:r w:rsidRPr="00336357">
              <w:rPr>
                <w:rFonts w:ascii="Wales Sans Body" w:hAnsi="Wales Sans Body" w:cs="Segoe UI"/>
                <w:noProof/>
                <w:sz w:val="22"/>
                <w:szCs w:val="2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27058DC" wp14:editId="4B0DC45E">
                      <wp:simplePos x="0" y="0"/>
                      <wp:positionH relativeFrom="column">
                        <wp:posOffset>3559810</wp:posOffset>
                      </wp:positionH>
                      <wp:positionV relativeFrom="paragraph">
                        <wp:posOffset>140970</wp:posOffset>
                      </wp:positionV>
                      <wp:extent cx="1994535" cy="537036"/>
                      <wp:effectExtent l="0" t="0" r="24765" b="15875"/>
                      <wp:wrapNone/>
                      <wp:docPr id="1747736178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4535" cy="53703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EFC92D3" w14:textId="77777777" w:rsidR="00764D52" w:rsidRDefault="00764D52" w:rsidP="00764D5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7058DC" id="Text Box 4" o:spid="_x0000_s1032" type="#_x0000_t202" style="position:absolute;left:0;text-align:left;margin-left:280.3pt;margin-top:11.1pt;width:157.05pt;height:42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" fillcolor="white [3201]" strokeweight=".5pt">
                      <v:textbox>
                        <w:txbxContent>
                          <w:p w14:paraId="3EFC92D3" w14:textId="77777777" w:rsidR="00764D52" w:rsidRDefault="00764D52" w:rsidP="00764D52"/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Pr="00336357">
              <w:rPr>
                <w:rFonts w:ascii="Wales Sans Body" w:hAnsi="Wales Sans Body" w:cs="Segoe UI"/>
                <w:b/>
                <w:bCs/>
                <w:sz w:val="22"/>
                <w:szCs w:val="22"/>
              </w:rPr>
              <w:t>Gwasanaeth</w:t>
            </w:r>
            <w:proofErr w:type="spellEnd"/>
            <w:r w:rsidRPr="00336357">
              <w:rPr>
                <w:rFonts w:ascii="Wales Sans Body" w:hAnsi="Wales Sans Body" w:cs="Segoe UI"/>
                <w:b/>
                <w:bCs/>
                <w:sz w:val="22"/>
                <w:szCs w:val="22"/>
              </w:rPr>
              <w:t xml:space="preserve"> #1 </w:t>
            </w:r>
          </w:p>
          <w:p w14:paraId="1B20E74C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b/>
                <w:bCs/>
                <w:sz w:val="22"/>
                <w:szCs w:val="22"/>
              </w:rPr>
            </w:pPr>
          </w:p>
          <w:p w14:paraId="58561EC8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      8.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Rhowch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rif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llwybr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y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bws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yr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hoffech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roi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adborth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arno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>:</w:t>
            </w:r>
          </w:p>
          <w:p w14:paraId="7AE7C621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</w:p>
          <w:p w14:paraId="28A8DA46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70CA73B0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21C512FC" w14:textId="77777777" w:rsidR="00764D52" w:rsidRPr="00336357" w:rsidRDefault="00764D52" w:rsidP="00764D52">
            <w:pPr>
              <w:pStyle w:val="paragraph"/>
              <w:numPr>
                <w:ilvl w:val="0"/>
                <w:numId w:val="81"/>
              </w:numPr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Sut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ydych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chi'n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credu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y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bydd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y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gwasanaethau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yr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ardal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hon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effeithio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arnoch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chi? [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Dewiswch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un]</w:t>
            </w:r>
          </w:p>
          <w:p w14:paraId="207624B1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6F6A574A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204609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Bydd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gwneud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fy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nhaith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haws</w:t>
            </w:r>
          </w:p>
          <w:p w14:paraId="5DA3AC8A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</w:p>
          <w:p w14:paraId="6B1F114F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1953978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Ni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fydd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gwneud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llawer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o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wahaniaeth</w:t>
            </w:r>
            <w:proofErr w:type="spellEnd"/>
          </w:p>
          <w:p w14:paraId="21E7E21C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sz w:val="22"/>
                <w:szCs w:val="22"/>
              </w:rPr>
            </w:pPr>
          </w:p>
          <w:p w14:paraId="57DA20EA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-851410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Ni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fydd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gwneud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unrhyw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wahaniaeth</w:t>
            </w:r>
            <w:proofErr w:type="spellEnd"/>
          </w:p>
          <w:p w14:paraId="662D9B8E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</w:p>
          <w:p w14:paraId="7EB57BA9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1668439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Bydd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gwneud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teithio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y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bws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fwy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anghyfleus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i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mi.</w:t>
            </w:r>
          </w:p>
          <w:p w14:paraId="135603E0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</w:p>
          <w:p w14:paraId="65DF570E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-1972513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Ansicr</w:t>
            </w:r>
            <w:proofErr w:type="spellEnd"/>
          </w:p>
          <w:p w14:paraId="441B9425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</w:p>
          <w:p w14:paraId="710F2408" w14:textId="77777777" w:rsidR="00764D52" w:rsidRPr="00336357" w:rsidRDefault="00764D52" w:rsidP="00A169CC">
            <w:pPr>
              <w:pStyle w:val="NormalWeb"/>
              <w:spacing w:line="240" w:lineRule="atLeast"/>
              <w:rPr>
                <w:rFonts w:ascii="Wales Sans Body" w:hAnsi="Wales Sans Body" w:cs="Arial"/>
                <w:b/>
                <w:bCs/>
                <w:sz w:val="22"/>
                <w:szCs w:val="22"/>
              </w:rPr>
            </w:pPr>
          </w:p>
          <w:p w14:paraId="6CE649E1" w14:textId="77777777" w:rsidR="00764D52" w:rsidRPr="00336357" w:rsidRDefault="00764D52" w:rsidP="00764D52">
            <w:pPr>
              <w:pStyle w:val="paragraph"/>
              <w:numPr>
                <w:ilvl w:val="0"/>
                <w:numId w:val="81"/>
              </w:numPr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Oes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gennych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chi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angen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penodol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i'r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gwasanaeth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hwn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redeg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mwy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na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dim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ond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ystod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prif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oriau'r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dydd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, er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enghraifft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gynnar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y bore,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gyda'r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nos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neu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ddydd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Sul? </w:t>
            </w:r>
          </w:p>
          <w:p w14:paraId="59AD2A0F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ind w:left="644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63335BE3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-2078279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O</w:t>
            </w:r>
            <w:r w:rsidRPr="00336357">
              <w:rPr>
                <w:rFonts w:ascii="Wales Sans Body" w:hAnsi="Wales Sans Body" w:cs="Arial"/>
              </w:rPr>
              <w:t>es</w:t>
            </w:r>
          </w:p>
          <w:p w14:paraId="4458F685" w14:textId="77777777" w:rsidR="00764D52" w:rsidRPr="00336357" w:rsidRDefault="00764D52" w:rsidP="00A169CC">
            <w:pPr>
              <w:pStyle w:val="NormalWeb"/>
              <w:spacing w:line="240" w:lineRule="atLeast"/>
              <w:rPr>
                <w:rFonts w:ascii="Wales Sans Body" w:hAnsi="Wales Sans Body" w:cs="Arial"/>
                <w:sz w:val="22"/>
                <w:szCs w:val="22"/>
              </w:rPr>
            </w:pPr>
          </w:p>
          <w:p w14:paraId="23F62B1A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b/>
                <w:bCs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-821807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Nac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oes</w:t>
            </w:r>
            <w:proofErr w:type="spellEnd"/>
          </w:p>
          <w:p w14:paraId="788BA020" w14:textId="77777777" w:rsidR="00764D52" w:rsidRPr="00336357" w:rsidRDefault="00764D52" w:rsidP="00764D52">
            <w:pPr>
              <w:pStyle w:val="paragraph"/>
              <w:spacing w:before="0" w:beforeAutospacing="0" w:after="0" w:afterAutospacing="0"/>
              <w:ind w:left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1F8ADC05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2D2770FA" w14:textId="77777777" w:rsidR="00764D52" w:rsidRPr="00336357" w:rsidRDefault="00764D52" w:rsidP="00764D52">
            <w:pPr>
              <w:pStyle w:val="paragraph"/>
              <w:numPr>
                <w:ilvl w:val="0"/>
                <w:numId w:val="81"/>
              </w:numPr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Eglurwch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pryd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a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pham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yr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hoffech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i'r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gwasanaeth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hwn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redeg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>:</w:t>
            </w:r>
          </w:p>
          <w:p w14:paraId="5D25F365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ind w:left="644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r w:rsidRPr="00336357">
              <w:rPr>
                <w:rFonts w:ascii="Wales Sans Body" w:hAnsi="Wales Sans Body" w:cs="Segoe UI"/>
                <w:noProof/>
                <w:sz w:val="22"/>
                <w:szCs w:val="2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A3318D2" wp14:editId="454C25DA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154305</wp:posOffset>
                      </wp:positionV>
                      <wp:extent cx="5253355" cy="741680"/>
                      <wp:effectExtent l="0" t="0" r="23495" b="20320"/>
                      <wp:wrapNone/>
                      <wp:docPr id="1668963948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53355" cy="741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A996D0F" w14:textId="77777777" w:rsidR="00764D52" w:rsidRDefault="00764D52" w:rsidP="00764D5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3318D2" id="_x0000_s1033" type="#_x0000_t202" style="position:absolute;left:0;text-align:left;margin-left:12pt;margin-top:12.15pt;width:413.65pt;height:58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" fillcolor="white [3201]" strokeweight=".5pt">
                      <v:textbox>
                        <w:txbxContent>
                          <w:p w14:paraId="7A996D0F" w14:textId="77777777" w:rsidR="00764D52" w:rsidRDefault="00764D52" w:rsidP="00764D52"/>
                        </w:txbxContent>
                      </v:textbox>
                    </v:shape>
                  </w:pict>
                </mc:Fallback>
              </mc:AlternateContent>
            </w:r>
          </w:p>
          <w:p w14:paraId="13F75BF6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138F9FEC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07F6D304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2309EF5C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4F306B05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0F868D6A" w14:textId="77777777" w:rsidR="00764D52" w:rsidRPr="00336357" w:rsidRDefault="00764D52" w:rsidP="00764D52">
            <w:pPr>
              <w:pStyle w:val="paragraph"/>
              <w:numPr>
                <w:ilvl w:val="0"/>
                <w:numId w:val="81"/>
              </w:numPr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Defnyddiwch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y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lle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hwn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os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oes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gennych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unrhyw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sylwadau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pellach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ynglŷn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â'r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gwasanaeth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hwn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>:</w:t>
            </w:r>
          </w:p>
          <w:p w14:paraId="37EBD2E1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r w:rsidRPr="00336357">
              <w:rPr>
                <w:rFonts w:ascii="Wales Sans Body" w:hAnsi="Wales Sans Body" w:cs="Segoe UI"/>
                <w:noProof/>
                <w:sz w:val="22"/>
                <w:szCs w:val="2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554F5D0" wp14:editId="4F173619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38100</wp:posOffset>
                      </wp:positionV>
                      <wp:extent cx="5253355" cy="464185"/>
                      <wp:effectExtent l="0" t="0" r="23495" b="12065"/>
                      <wp:wrapNone/>
                      <wp:docPr id="1949698829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53355" cy="4641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AF9D26E" w14:textId="77777777" w:rsidR="00764D52" w:rsidRDefault="00764D52" w:rsidP="00764D5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54F5D0" id="_x0000_s1034" type="#_x0000_t202" style="position:absolute;left:0;text-align:left;margin-left:12.55pt;margin-top:3pt;width:413.65pt;height:36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" fillcolor="white [3201]" strokeweight=".5pt">
                      <v:textbox>
                        <w:txbxContent>
                          <w:p w14:paraId="6AF9D26E" w14:textId="77777777" w:rsidR="00764D52" w:rsidRDefault="00764D52" w:rsidP="00764D52"/>
                        </w:txbxContent>
                      </v:textbox>
                    </v:shape>
                  </w:pict>
                </mc:Fallback>
              </mc:AlternateContent>
            </w:r>
          </w:p>
          <w:p w14:paraId="6D05E47E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3323EB32" w14:textId="77777777" w:rsidR="00764D52" w:rsidRPr="00336357" w:rsidRDefault="00764D52" w:rsidP="00764D52">
            <w:pPr>
              <w:pStyle w:val="paragraph"/>
              <w:spacing w:before="0" w:beforeAutospacing="0" w:after="0" w:afterAutospacing="0"/>
              <w:ind w:left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04029ECE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</w:tc>
      </w:tr>
    </w:tbl>
    <w:p w14:paraId="397885EF" w14:textId="77777777" w:rsidR="00764D52" w:rsidRPr="00336357" w:rsidRDefault="00764D52" w:rsidP="00764D52">
      <w:pPr>
        <w:pStyle w:val="paragraph"/>
        <w:spacing w:before="0" w:beforeAutospacing="0" w:after="0" w:afterAutospacing="0"/>
        <w:textAlignment w:val="baseline"/>
        <w:rPr>
          <w:rFonts w:ascii="Wales Sans Body" w:hAnsi="Wales Sans Body" w:cs="Segoe U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64D52" w:rsidRPr="00336357" w14:paraId="46A03C42" w14:textId="77777777" w:rsidTr="00A169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16" w:type="dxa"/>
          </w:tcPr>
          <w:p w14:paraId="5FB6E5DC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069D0011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b/>
                <w:bCs/>
                <w:sz w:val="22"/>
                <w:szCs w:val="22"/>
              </w:rPr>
            </w:pPr>
            <w:r w:rsidRPr="00336357">
              <w:rPr>
                <w:rFonts w:ascii="Wales Sans Body" w:hAnsi="Wales Sans Body" w:cs="Segoe UI"/>
                <w:noProof/>
                <w:sz w:val="22"/>
                <w:szCs w:val="2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2122145" wp14:editId="4C932151">
                      <wp:simplePos x="0" y="0"/>
                      <wp:positionH relativeFrom="column">
                        <wp:posOffset>3590290</wp:posOffset>
                      </wp:positionH>
                      <wp:positionV relativeFrom="paragraph">
                        <wp:posOffset>118745</wp:posOffset>
                      </wp:positionV>
                      <wp:extent cx="1994535" cy="537036"/>
                      <wp:effectExtent l="0" t="0" r="24765" b="15875"/>
                      <wp:wrapNone/>
                      <wp:docPr id="124799976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4535" cy="53703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D0ABB14" w14:textId="77777777" w:rsidR="00764D52" w:rsidRDefault="00764D52" w:rsidP="00764D5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122145" id="_x0000_s1035" type="#_x0000_t202" style="position:absolute;left:0;text-align:left;margin-left:282.7pt;margin-top:9.35pt;width:157.05pt;height:42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" fillcolor="white [3201]" strokeweight=".5pt">
                      <v:textbox>
                        <w:txbxContent>
                          <w:p w14:paraId="0D0ABB14" w14:textId="77777777" w:rsidR="00764D52" w:rsidRDefault="00764D52" w:rsidP="00764D52"/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Pr="00336357">
              <w:rPr>
                <w:rFonts w:ascii="Wales Sans Body" w:hAnsi="Wales Sans Body" w:cs="Segoe UI"/>
                <w:b/>
                <w:bCs/>
                <w:sz w:val="22"/>
                <w:szCs w:val="22"/>
              </w:rPr>
              <w:t>Gwasanaeth</w:t>
            </w:r>
            <w:proofErr w:type="spellEnd"/>
            <w:r w:rsidRPr="00336357">
              <w:rPr>
                <w:rFonts w:ascii="Wales Sans Body" w:hAnsi="Wales Sans Body" w:cs="Segoe UI"/>
                <w:b/>
                <w:bCs/>
                <w:sz w:val="22"/>
                <w:szCs w:val="22"/>
              </w:rPr>
              <w:t xml:space="preserve"> #2 </w:t>
            </w:r>
          </w:p>
          <w:p w14:paraId="5018492B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  <w:highlight w:val="yellow"/>
              </w:rPr>
            </w:pPr>
          </w:p>
          <w:p w14:paraId="4EBBCAEA" w14:textId="77777777" w:rsidR="00764D52" w:rsidRPr="00336357" w:rsidRDefault="00764D52" w:rsidP="00764D52">
            <w:pPr>
              <w:pStyle w:val="paragraph"/>
              <w:numPr>
                <w:ilvl w:val="1"/>
                <w:numId w:val="73"/>
              </w:numPr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Rhowch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rif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llwybr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y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bws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yr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hoffech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roi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adborth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arno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>:</w:t>
            </w:r>
          </w:p>
          <w:p w14:paraId="15645A1D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</w:p>
          <w:p w14:paraId="45E1BB9D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7FE74EE6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67CAB7BA" w14:textId="77777777" w:rsidR="00764D52" w:rsidRPr="00336357" w:rsidRDefault="00764D52" w:rsidP="00764D52">
            <w:pPr>
              <w:pStyle w:val="paragraph"/>
              <w:numPr>
                <w:ilvl w:val="1"/>
                <w:numId w:val="73"/>
              </w:numPr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Sut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ydych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chi'n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credu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y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bydd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y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gwasanaethau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yr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ardal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hon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effeithio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arnoch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chi? [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Dewiswch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un]</w:t>
            </w:r>
          </w:p>
          <w:p w14:paraId="66F7433E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36DB9836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1437782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Bydd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gwneud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fy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nhaith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haws</w:t>
            </w:r>
          </w:p>
          <w:p w14:paraId="216B1EAB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</w:p>
          <w:p w14:paraId="258451CD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712009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Ni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fydd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gwneud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llawer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o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wahaniaeth</w:t>
            </w:r>
            <w:proofErr w:type="spellEnd"/>
          </w:p>
          <w:p w14:paraId="6042EA7B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sz w:val="22"/>
                <w:szCs w:val="22"/>
              </w:rPr>
            </w:pPr>
          </w:p>
          <w:p w14:paraId="022A55B1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-1668165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Ni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fydd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gwneud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unrhyw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wahaniaeth</w:t>
            </w:r>
            <w:proofErr w:type="spellEnd"/>
          </w:p>
          <w:p w14:paraId="2D261515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</w:p>
          <w:p w14:paraId="29039FCC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612479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Bydd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gwneud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teithio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y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bws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fwy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anghyfleus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i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mi.</w:t>
            </w:r>
          </w:p>
          <w:p w14:paraId="0B162570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</w:p>
          <w:p w14:paraId="6BA6E25F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1523356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Ansicr</w:t>
            </w:r>
            <w:proofErr w:type="spellEnd"/>
          </w:p>
          <w:p w14:paraId="7C47488D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</w:p>
          <w:p w14:paraId="55B734BE" w14:textId="77777777" w:rsidR="00764D52" w:rsidRPr="00336357" w:rsidRDefault="00764D52" w:rsidP="00A169CC">
            <w:pPr>
              <w:pStyle w:val="NormalWeb"/>
              <w:spacing w:line="240" w:lineRule="atLeast"/>
              <w:rPr>
                <w:rFonts w:ascii="Wales Sans Body" w:hAnsi="Wales Sans Body" w:cs="Arial"/>
                <w:b/>
                <w:bCs/>
                <w:sz w:val="22"/>
                <w:szCs w:val="22"/>
              </w:rPr>
            </w:pPr>
          </w:p>
          <w:p w14:paraId="706F5009" w14:textId="77777777" w:rsidR="00764D52" w:rsidRPr="00336357" w:rsidRDefault="00764D52" w:rsidP="00764D52">
            <w:pPr>
              <w:pStyle w:val="paragraph"/>
              <w:numPr>
                <w:ilvl w:val="1"/>
                <w:numId w:val="73"/>
              </w:numPr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Oes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gennych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chi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angen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penodol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i'r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gwasanaeth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hwn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redeg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mwy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na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dim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ond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ystod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prif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oriau'r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dydd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, er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enghraifft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gynnar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y bore,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gyda'r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nos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neu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ddydd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Sul? </w:t>
            </w:r>
          </w:p>
          <w:p w14:paraId="795E6280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ind w:left="644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34F5C4CF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-1540117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Oes</w:t>
            </w:r>
          </w:p>
          <w:p w14:paraId="538BF9DD" w14:textId="77777777" w:rsidR="00764D52" w:rsidRPr="00336357" w:rsidRDefault="00764D52" w:rsidP="00A169CC">
            <w:pPr>
              <w:pStyle w:val="NormalWeb"/>
              <w:spacing w:line="240" w:lineRule="atLeast"/>
              <w:rPr>
                <w:rFonts w:ascii="Wales Sans Body" w:hAnsi="Wales Sans Body" w:cs="Arial"/>
                <w:sz w:val="22"/>
                <w:szCs w:val="22"/>
              </w:rPr>
            </w:pPr>
          </w:p>
          <w:p w14:paraId="547E33E1" w14:textId="488346BB" w:rsidR="00764D52" w:rsidRPr="00764D52" w:rsidRDefault="00764D52" w:rsidP="00764D52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b/>
                <w:bCs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1345440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Nac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oes</w:t>
            </w:r>
            <w:proofErr w:type="spellEnd"/>
          </w:p>
          <w:p w14:paraId="089933B4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ind w:left="644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7861489E" w14:textId="77777777" w:rsidR="00764D52" w:rsidRPr="00336357" w:rsidRDefault="00764D52" w:rsidP="00764D52">
            <w:pPr>
              <w:pStyle w:val="paragraph"/>
              <w:numPr>
                <w:ilvl w:val="1"/>
                <w:numId w:val="73"/>
              </w:numPr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Eglurwch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pryd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a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pham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yr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hoffech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i'r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gwasanaeth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hwn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redeg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>:</w:t>
            </w:r>
          </w:p>
          <w:p w14:paraId="472BD97F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ind w:left="644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7843BFF7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r w:rsidRPr="00336357">
              <w:rPr>
                <w:rFonts w:ascii="Wales Sans Body" w:hAnsi="Wales Sans Body" w:cs="Segoe UI"/>
                <w:noProof/>
                <w:sz w:val="22"/>
                <w:szCs w:val="2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37204AE" wp14:editId="0885A831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40640</wp:posOffset>
                      </wp:positionV>
                      <wp:extent cx="5253355" cy="590550"/>
                      <wp:effectExtent l="0" t="0" r="23495" b="19050"/>
                      <wp:wrapNone/>
                      <wp:docPr id="1923597347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53355" cy="590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FB79E24" w14:textId="77777777" w:rsidR="00764D52" w:rsidRDefault="00764D52" w:rsidP="00764D5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7204AE" id="_x0000_s1036" type="#_x0000_t202" style="position:absolute;left:0;text-align:left;margin-left:14.2pt;margin-top:3.2pt;width:413.65pt;height:46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" fillcolor="white [3201]" strokeweight=".5pt">
                      <v:textbox>
                        <w:txbxContent>
                          <w:p w14:paraId="6FB79E24" w14:textId="77777777" w:rsidR="00764D52" w:rsidRDefault="00764D52" w:rsidP="00764D52"/>
                        </w:txbxContent>
                      </v:textbox>
                    </v:shape>
                  </w:pict>
                </mc:Fallback>
              </mc:AlternateContent>
            </w:r>
          </w:p>
          <w:p w14:paraId="5A2856F9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589D6C31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2A4C768F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3CDFEFA1" w14:textId="77777777" w:rsidR="00764D52" w:rsidRPr="00336357" w:rsidRDefault="00764D52" w:rsidP="00764D52">
            <w:pPr>
              <w:pStyle w:val="paragraph"/>
              <w:spacing w:before="0" w:beforeAutospacing="0" w:after="0" w:afterAutospacing="0"/>
              <w:ind w:left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75F8C7EE" w14:textId="77777777" w:rsidR="00764D52" w:rsidRPr="00336357" w:rsidRDefault="00764D52" w:rsidP="00764D52">
            <w:pPr>
              <w:pStyle w:val="paragraph"/>
              <w:numPr>
                <w:ilvl w:val="1"/>
                <w:numId w:val="73"/>
              </w:numPr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Defnyddiwch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y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lle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hwn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os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oes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gennych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unrhyw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sylwadau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pellach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ynglŷn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â'r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gwasanaeth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hwn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>:</w:t>
            </w:r>
          </w:p>
          <w:p w14:paraId="641AEA7F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77A2FFD9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r w:rsidRPr="00336357">
              <w:rPr>
                <w:rFonts w:ascii="Wales Sans Body" w:hAnsi="Wales Sans Body" w:cs="Segoe UI"/>
                <w:noProof/>
                <w:sz w:val="22"/>
                <w:szCs w:val="2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D0DBF11" wp14:editId="43040920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3175</wp:posOffset>
                      </wp:positionV>
                      <wp:extent cx="5253355" cy="654050"/>
                      <wp:effectExtent l="0" t="0" r="23495" b="12700"/>
                      <wp:wrapNone/>
                      <wp:docPr id="106642981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53355" cy="654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23ACDE6" w14:textId="77777777" w:rsidR="00764D52" w:rsidRDefault="00764D52" w:rsidP="00764D5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0DBF11" id="_x0000_s1037" type="#_x0000_t202" style="position:absolute;left:0;text-align:left;margin-left:12.55pt;margin-top:.25pt;width:413.65pt;height:51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" fillcolor="white [3201]" strokeweight=".5pt">
                      <v:textbox>
                        <w:txbxContent>
                          <w:p w14:paraId="723ACDE6" w14:textId="77777777" w:rsidR="00764D52" w:rsidRDefault="00764D52" w:rsidP="00764D52"/>
                        </w:txbxContent>
                      </v:textbox>
                    </v:shape>
                  </w:pict>
                </mc:Fallback>
              </mc:AlternateContent>
            </w:r>
          </w:p>
          <w:p w14:paraId="433E0F62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3EE0FDA4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72C69071" w14:textId="77777777" w:rsidR="00764D52" w:rsidRPr="00336357" w:rsidRDefault="00764D52" w:rsidP="00764D52">
            <w:pPr>
              <w:pStyle w:val="paragraph"/>
              <w:spacing w:before="0" w:beforeAutospacing="0" w:after="0" w:afterAutospacing="0"/>
              <w:ind w:left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</w:tc>
      </w:tr>
    </w:tbl>
    <w:p w14:paraId="0C348313" w14:textId="77777777" w:rsidR="00764D52" w:rsidRPr="00336357" w:rsidRDefault="00764D52" w:rsidP="00764D52">
      <w:pPr>
        <w:pStyle w:val="paragraph"/>
        <w:spacing w:before="0" w:beforeAutospacing="0" w:after="0" w:afterAutospacing="0"/>
        <w:textAlignment w:val="baseline"/>
        <w:rPr>
          <w:rFonts w:ascii="Wales Sans Body" w:hAnsi="Wales Sans Body" w:cs="Segoe U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64D52" w:rsidRPr="00336357" w14:paraId="1E8CE0C2" w14:textId="77777777" w:rsidTr="00A169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16" w:type="dxa"/>
          </w:tcPr>
          <w:p w14:paraId="5595343C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5801D4D0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b/>
                <w:bCs/>
                <w:sz w:val="22"/>
                <w:szCs w:val="22"/>
              </w:rPr>
            </w:pPr>
            <w:proofErr w:type="spellStart"/>
            <w:r w:rsidRPr="00336357">
              <w:rPr>
                <w:rFonts w:ascii="Wales Sans Body" w:hAnsi="Wales Sans Body" w:cs="Segoe UI"/>
                <w:b/>
                <w:bCs/>
                <w:sz w:val="22"/>
                <w:szCs w:val="22"/>
              </w:rPr>
              <w:t>Gwasnaeth</w:t>
            </w:r>
            <w:proofErr w:type="spellEnd"/>
            <w:r w:rsidRPr="00336357">
              <w:rPr>
                <w:rFonts w:ascii="Wales Sans Body" w:hAnsi="Wales Sans Body" w:cs="Segoe UI"/>
                <w:b/>
                <w:bCs/>
                <w:sz w:val="22"/>
                <w:szCs w:val="22"/>
              </w:rPr>
              <w:t xml:space="preserve"> #3</w:t>
            </w:r>
          </w:p>
          <w:p w14:paraId="594E026F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b/>
                <w:bCs/>
                <w:sz w:val="22"/>
                <w:szCs w:val="22"/>
              </w:rPr>
            </w:pPr>
            <w:r w:rsidRPr="00336357">
              <w:rPr>
                <w:rFonts w:ascii="Wales Sans Body" w:hAnsi="Wales Sans Body" w:cs="Segoe UI"/>
                <w:noProof/>
                <w:sz w:val="22"/>
                <w:szCs w:val="2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FE7EC80" wp14:editId="2F68EA1B">
                      <wp:simplePos x="0" y="0"/>
                      <wp:positionH relativeFrom="column">
                        <wp:posOffset>3340735</wp:posOffset>
                      </wp:positionH>
                      <wp:positionV relativeFrom="paragraph">
                        <wp:posOffset>2540</wp:posOffset>
                      </wp:positionV>
                      <wp:extent cx="2252980" cy="363855"/>
                      <wp:effectExtent l="0" t="0" r="13970" b="17145"/>
                      <wp:wrapNone/>
                      <wp:docPr id="1956093500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2980" cy="3638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4F9F673" w14:textId="77777777" w:rsidR="00764D52" w:rsidRDefault="00764D52" w:rsidP="00764D5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FE7EC80" id="_x0000_s1038" type="#_x0000_t202" style="position:absolute;left:0;text-align:left;margin-left:263.05pt;margin-top:.2pt;width:177.4pt;height:28.6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" fillcolor="white [3201]" strokeweight=".5pt">
                      <v:textbox>
                        <w:txbxContent>
                          <w:p w14:paraId="54F9F673" w14:textId="77777777" w:rsidR="00764D52" w:rsidRDefault="00764D52" w:rsidP="00764D52"/>
                        </w:txbxContent>
                      </v:textbox>
                    </v:shape>
                  </w:pict>
                </mc:Fallback>
              </mc:AlternateContent>
            </w:r>
          </w:p>
          <w:p w14:paraId="20C0321F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8.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Rhowch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rif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llwybr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y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bws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yr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hoffech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roi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adborth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arno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>:</w:t>
            </w:r>
          </w:p>
          <w:p w14:paraId="084F81EB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</w:p>
          <w:p w14:paraId="6D37BFC1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0EC42F79" w14:textId="77777777" w:rsidR="00764D52" w:rsidRPr="00336357" w:rsidRDefault="00764D52" w:rsidP="00764D52">
            <w:pPr>
              <w:pStyle w:val="paragraph"/>
              <w:numPr>
                <w:ilvl w:val="0"/>
                <w:numId w:val="77"/>
              </w:numPr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Sut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ydych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chi'n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credu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y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bydd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y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gwasanaethau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yr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ardal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hon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effeithio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arnoch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chi? [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Dewiswch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un]</w:t>
            </w:r>
          </w:p>
          <w:p w14:paraId="175DFF37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0C1494AF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-349338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Bydd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gwneud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fy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nhaith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haws</w:t>
            </w:r>
          </w:p>
          <w:p w14:paraId="0C98BDCB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</w:p>
          <w:p w14:paraId="5AB5BB68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393080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Ni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fydd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gwneud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llawer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o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wahaniaeth</w:t>
            </w:r>
            <w:proofErr w:type="spellEnd"/>
          </w:p>
          <w:p w14:paraId="08E37A7F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sz w:val="22"/>
                <w:szCs w:val="22"/>
              </w:rPr>
            </w:pPr>
          </w:p>
          <w:p w14:paraId="19DF1B54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370424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Ni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fydd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gwneud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unrhyw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wahaniaeth</w:t>
            </w:r>
            <w:proofErr w:type="spellEnd"/>
          </w:p>
          <w:p w14:paraId="1F281A0B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</w:p>
          <w:p w14:paraId="607BD822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345827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Bydd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gwneud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teithio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y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bws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fwy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anghyfleus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i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mi.</w:t>
            </w:r>
          </w:p>
          <w:p w14:paraId="0A1F7CC7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</w:p>
          <w:p w14:paraId="6A273B28" w14:textId="0CDEE320" w:rsidR="00764D52" w:rsidRPr="00336357" w:rsidRDefault="00764D52" w:rsidP="00764D52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1063223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Ansicr</w:t>
            </w:r>
            <w:proofErr w:type="spellEnd"/>
          </w:p>
          <w:p w14:paraId="7E155AEC" w14:textId="77777777" w:rsidR="00764D52" w:rsidRPr="00336357" w:rsidRDefault="00764D52" w:rsidP="00A169CC">
            <w:pPr>
              <w:pStyle w:val="NormalWeb"/>
              <w:spacing w:line="240" w:lineRule="atLeast"/>
              <w:rPr>
                <w:rFonts w:ascii="Wales Sans Body" w:hAnsi="Wales Sans Body" w:cs="Arial"/>
                <w:b/>
                <w:bCs/>
                <w:sz w:val="22"/>
                <w:szCs w:val="22"/>
              </w:rPr>
            </w:pPr>
          </w:p>
          <w:p w14:paraId="144E176F" w14:textId="77777777" w:rsidR="00764D52" w:rsidRPr="00336357" w:rsidRDefault="00764D52" w:rsidP="00764D52">
            <w:pPr>
              <w:pStyle w:val="paragraph"/>
              <w:numPr>
                <w:ilvl w:val="0"/>
                <w:numId w:val="77"/>
              </w:numPr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Oes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gennych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chi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angen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penodol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i'r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gwasanaeth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hwn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redeg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mwy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na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dim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ond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ystod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prif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oriau'r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dydd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, er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enghraifft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gynnar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y bore,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gyda'r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nos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neu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ddydd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Sul? </w:t>
            </w:r>
          </w:p>
          <w:p w14:paraId="12E5AF01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ind w:left="644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10777D40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-530338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Oes</w:t>
            </w:r>
          </w:p>
          <w:p w14:paraId="530CC974" w14:textId="77777777" w:rsidR="00764D52" w:rsidRPr="00336357" w:rsidRDefault="00764D52" w:rsidP="00A169CC">
            <w:pPr>
              <w:pStyle w:val="NormalWeb"/>
              <w:spacing w:line="240" w:lineRule="atLeast"/>
              <w:rPr>
                <w:rFonts w:ascii="Wales Sans Body" w:hAnsi="Wales Sans Body" w:cs="Arial"/>
                <w:sz w:val="22"/>
                <w:szCs w:val="22"/>
              </w:rPr>
            </w:pPr>
          </w:p>
          <w:p w14:paraId="5076D88F" w14:textId="5DBBF593" w:rsidR="00764D52" w:rsidRPr="00764D52" w:rsidRDefault="00764D52" w:rsidP="00764D52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b/>
                <w:bCs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1598294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Nac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oes</w:t>
            </w:r>
            <w:proofErr w:type="spellEnd"/>
          </w:p>
          <w:p w14:paraId="7A5EBB24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1F3E4213" w14:textId="77777777" w:rsidR="00764D52" w:rsidRPr="00336357" w:rsidRDefault="00764D52" w:rsidP="00764D52">
            <w:pPr>
              <w:pStyle w:val="paragraph"/>
              <w:numPr>
                <w:ilvl w:val="0"/>
                <w:numId w:val="77"/>
              </w:numPr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Eglurwch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pryd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a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pham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yr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hoffech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i'r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gwasanaeth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hwn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redeg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>:</w:t>
            </w:r>
          </w:p>
          <w:p w14:paraId="32799F41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ind w:left="644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7EDF5DF8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r w:rsidRPr="00336357">
              <w:rPr>
                <w:rFonts w:ascii="Wales Sans Body" w:hAnsi="Wales Sans Body" w:cs="Segoe UI"/>
                <w:noProof/>
                <w:sz w:val="22"/>
                <w:szCs w:val="2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6E9CE2C" wp14:editId="329748F3">
                      <wp:simplePos x="0" y="0"/>
                      <wp:positionH relativeFrom="column">
                        <wp:posOffset>173410</wp:posOffset>
                      </wp:positionH>
                      <wp:positionV relativeFrom="paragraph">
                        <wp:posOffset>45582</wp:posOffset>
                      </wp:positionV>
                      <wp:extent cx="5253925" cy="742122"/>
                      <wp:effectExtent l="0" t="0" r="23495" b="20320"/>
                      <wp:wrapNone/>
                      <wp:docPr id="1252136686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53925" cy="7421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4708A66" w14:textId="77777777" w:rsidR="00764D52" w:rsidRDefault="00764D52" w:rsidP="00764D5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E9CE2C" id="_x0000_s1039" type="#_x0000_t202" style="position:absolute;left:0;text-align:left;margin-left:13.65pt;margin-top:3.6pt;width:413.7pt;height:58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" fillcolor="white [3201]" strokeweight=".5pt">
                      <v:textbox>
                        <w:txbxContent>
                          <w:p w14:paraId="14708A66" w14:textId="77777777" w:rsidR="00764D52" w:rsidRDefault="00764D52" w:rsidP="00764D52"/>
                        </w:txbxContent>
                      </v:textbox>
                    </v:shape>
                  </w:pict>
                </mc:Fallback>
              </mc:AlternateContent>
            </w:r>
          </w:p>
          <w:p w14:paraId="5A24FFBC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5873A6E3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67D63944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205FC7A3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157A7B34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16D53C34" w14:textId="77777777" w:rsidR="00764D52" w:rsidRPr="00336357" w:rsidRDefault="00764D52" w:rsidP="00764D52">
            <w:pPr>
              <w:pStyle w:val="paragraph"/>
              <w:numPr>
                <w:ilvl w:val="0"/>
                <w:numId w:val="77"/>
              </w:numPr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Defnyddiwch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y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lle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hwn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os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oes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gennych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unrhyw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sylwadau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pellach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ynglŷn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â'r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gwasanaeth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hwn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>:</w:t>
            </w:r>
          </w:p>
          <w:p w14:paraId="0D736738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r w:rsidRPr="00336357">
              <w:rPr>
                <w:rFonts w:ascii="Wales Sans Body" w:hAnsi="Wales Sans Body" w:cs="Segoe UI"/>
                <w:noProof/>
                <w:sz w:val="22"/>
                <w:szCs w:val="2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0D65962" wp14:editId="003BD787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1905</wp:posOffset>
                      </wp:positionV>
                      <wp:extent cx="5253355" cy="723900"/>
                      <wp:effectExtent l="0" t="0" r="23495" b="19050"/>
                      <wp:wrapNone/>
                      <wp:docPr id="53350377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53355" cy="723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C7A1EC1" w14:textId="77777777" w:rsidR="00764D52" w:rsidRDefault="00764D52" w:rsidP="00764D5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D65962" id="_x0000_s1040" type="#_x0000_t202" style="position:absolute;left:0;text-align:left;margin-left:12.55pt;margin-top:.15pt;width:413.65pt;height:5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" fillcolor="white [3201]" strokeweight=".5pt">
                      <v:textbox>
                        <w:txbxContent>
                          <w:p w14:paraId="3C7A1EC1" w14:textId="77777777" w:rsidR="00764D52" w:rsidRDefault="00764D52" w:rsidP="00764D52"/>
                        </w:txbxContent>
                      </v:textbox>
                    </v:shape>
                  </w:pict>
                </mc:Fallback>
              </mc:AlternateContent>
            </w:r>
          </w:p>
          <w:p w14:paraId="1F4B7808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2D489696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27EB5883" w14:textId="77777777" w:rsidR="00764D52" w:rsidRPr="00336357" w:rsidRDefault="00764D52" w:rsidP="00764D52">
            <w:pPr>
              <w:pStyle w:val="paragraph"/>
              <w:spacing w:before="0" w:beforeAutospacing="0" w:after="0" w:afterAutospacing="0"/>
              <w:ind w:left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0AAF71B6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07A9F79C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</w:tc>
      </w:tr>
    </w:tbl>
    <w:p w14:paraId="7C2296FD" w14:textId="77777777" w:rsidR="00764D52" w:rsidRPr="00336357" w:rsidRDefault="00764D52" w:rsidP="00764D52">
      <w:pPr>
        <w:pStyle w:val="paragraph"/>
        <w:spacing w:before="0" w:beforeAutospacing="0" w:after="0" w:afterAutospacing="0"/>
        <w:textAlignment w:val="baseline"/>
        <w:rPr>
          <w:rFonts w:ascii="Wales Sans Body" w:hAnsi="Wales Sans Body" w:cs="Segoe U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64D52" w:rsidRPr="00336357" w14:paraId="27475417" w14:textId="77777777" w:rsidTr="00A169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16" w:type="dxa"/>
          </w:tcPr>
          <w:p w14:paraId="56076A6F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758B0E58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b/>
                <w:bCs/>
                <w:sz w:val="22"/>
                <w:szCs w:val="22"/>
              </w:rPr>
            </w:pPr>
            <w:r w:rsidRPr="00336357">
              <w:rPr>
                <w:rFonts w:ascii="Wales Sans Body" w:hAnsi="Wales Sans Body" w:cs="Segoe UI"/>
                <w:noProof/>
                <w:sz w:val="22"/>
                <w:szCs w:val="2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BA02DC3" wp14:editId="5B08757E">
                      <wp:simplePos x="0" y="0"/>
                      <wp:positionH relativeFrom="column">
                        <wp:posOffset>3529965</wp:posOffset>
                      </wp:positionH>
                      <wp:positionV relativeFrom="paragraph">
                        <wp:posOffset>64077</wp:posOffset>
                      </wp:positionV>
                      <wp:extent cx="1994535" cy="537036"/>
                      <wp:effectExtent l="0" t="0" r="24765" b="15875"/>
                      <wp:wrapNone/>
                      <wp:docPr id="1774954807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4535" cy="53703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3FAB8B1" w14:textId="77777777" w:rsidR="00764D52" w:rsidRDefault="00764D52" w:rsidP="00764D5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A02DC3" id="_x0000_s1041" type="#_x0000_t202" style="position:absolute;left:0;text-align:left;margin-left:277.95pt;margin-top:5.05pt;width:157.05pt;height:42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" fillcolor="white [3201]" strokeweight=".5pt">
                      <v:textbox>
                        <w:txbxContent>
                          <w:p w14:paraId="33FAB8B1" w14:textId="77777777" w:rsidR="00764D52" w:rsidRDefault="00764D52" w:rsidP="00764D52"/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Pr="00336357">
              <w:rPr>
                <w:rFonts w:ascii="Wales Sans Body" w:hAnsi="Wales Sans Body" w:cs="Segoe UI"/>
                <w:b/>
                <w:bCs/>
                <w:sz w:val="22"/>
                <w:szCs w:val="22"/>
              </w:rPr>
              <w:t>Gwasanaeth</w:t>
            </w:r>
            <w:proofErr w:type="spellEnd"/>
            <w:r w:rsidRPr="00336357">
              <w:rPr>
                <w:rFonts w:ascii="Wales Sans Body" w:hAnsi="Wales Sans Body" w:cs="Segoe UI"/>
                <w:b/>
                <w:bCs/>
                <w:sz w:val="22"/>
                <w:szCs w:val="22"/>
              </w:rPr>
              <w:t xml:space="preserve"> #4</w:t>
            </w:r>
          </w:p>
          <w:p w14:paraId="72B246FE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3C5A7662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     8.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Rhowch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rif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llwybr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y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bws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yr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hoffech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roi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adborth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arno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>:</w:t>
            </w:r>
          </w:p>
          <w:p w14:paraId="757C6E08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</w:p>
          <w:p w14:paraId="41962058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37639820" w14:textId="77777777" w:rsidR="00764D52" w:rsidRPr="00336357" w:rsidRDefault="00764D52" w:rsidP="00764D52">
            <w:pPr>
              <w:pStyle w:val="paragraph"/>
              <w:numPr>
                <w:ilvl w:val="0"/>
                <w:numId w:val="78"/>
              </w:numPr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Sut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ydych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chi'n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credu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y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bydd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y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gwasanaethau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yr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ardal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hon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effeithio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arnoch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chi? [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Dewiswch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un]</w:t>
            </w:r>
          </w:p>
          <w:p w14:paraId="02CFDA65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7AFA1534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126908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Bydd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gwneud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fy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nhaith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haws</w:t>
            </w:r>
          </w:p>
          <w:p w14:paraId="670C54CA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</w:p>
          <w:p w14:paraId="5F1DC5B0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-555934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Ni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fydd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gwneud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llawer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o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wahaniaeth</w:t>
            </w:r>
            <w:proofErr w:type="spellEnd"/>
          </w:p>
          <w:p w14:paraId="1435D7E4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sz w:val="22"/>
                <w:szCs w:val="22"/>
              </w:rPr>
            </w:pPr>
          </w:p>
          <w:p w14:paraId="70A80F55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865874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Ni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fydd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gwneud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unrhyw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wahaniaeth</w:t>
            </w:r>
            <w:proofErr w:type="spellEnd"/>
          </w:p>
          <w:p w14:paraId="7A6110FC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</w:p>
          <w:p w14:paraId="78D57CF8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1069547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Bydd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gwneud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teithio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y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bws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fwy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anghyfleus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i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mi.</w:t>
            </w:r>
          </w:p>
          <w:p w14:paraId="312825D0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</w:p>
          <w:p w14:paraId="6C3F6FCE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1894007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Ansicr</w:t>
            </w:r>
            <w:proofErr w:type="spellEnd"/>
          </w:p>
          <w:p w14:paraId="1FB72885" w14:textId="77777777" w:rsidR="00764D52" w:rsidRPr="00336357" w:rsidRDefault="00764D52" w:rsidP="00764D52">
            <w:pPr>
              <w:pStyle w:val="NormalWeb"/>
              <w:spacing w:line="240" w:lineRule="atLeast"/>
              <w:ind w:left="0"/>
              <w:rPr>
                <w:rFonts w:ascii="Wales Sans Body" w:hAnsi="Wales Sans Body" w:cs="Arial"/>
                <w:b/>
                <w:bCs/>
                <w:sz w:val="22"/>
                <w:szCs w:val="22"/>
              </w:rPr>
            </w:pPr>
          </w:p>
          <w:p w14:paraId="509A3182" w14:textId="77777777" w:rsidR="00764D52" w:rsidRPr="00336357" w:rsidRDefault="00764D52" w:rsidP="00764D52">
            <w:pPr>
              <w:pStyle w:val="paragraph"/>
              <w:numPr>
                <w:ilvl w:val="0"/>
                <w:numId w:val="78"/>
              </w:numPr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Oes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gennych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chi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angen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penodol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i'r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gwasanaeth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hwn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redeg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mwy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na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dim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ond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ystod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prif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oriau'r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dydd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, er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enghraifft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gynnar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y bore,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gyda'r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nos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neu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ddydd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Sul? </w:t>
            </w:r>
          </w:p>
          <w:p w14:paraId="466A3519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ind w:left="644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7383D6FF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-1053074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Oes</w:t>
            </w:r>
          </w:p>
          <w:p w14:paraId="23DBE974" w14:textId="77777777" w:rsidR="00764D52" w:rsidRPr="00336357" w:rsidRDefault="00764D52" w:rsidP="00A169CC">
            <w:pPr>
              <w:pStyle w:val="NormalWeb"/>
              <w:spacing w:line="240" w:lineRule="atLeast"/>
              <w:rPr>
                <w:rFonts w:ascii="Wales Sans Body" w:hAnsi="Wales Sans Body" w:cs="Arial"/>
                <w:sz w:val="22"/>
                <w:szCs w:val="22"/>
              </w:rPr>
            </w:pPr>
          </w:p>
          <w:p w14:paraId="46E7852C" w14:textId="12C812E3" w:rsidR="00764D52" w:rsidRPr="00764D52" w:rsidRDefault="00764D52" w:rsidP="00764D52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b/>
                <w:bCs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412280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Nac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oes</w:t>
            </w:r>
            <w:proofErr w:type="spellEnd"/>
          </w:p>
          <w:p w14:paraId="3AECC6DF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28962358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ind w:left="644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22D6A1A4" w14:textId="77777777" w:rsidR="00764D52" w:rsidRPr="00336357" w:rsidRDefault="00764D52" w:rsidP="00764D52">
            <w:pPr>
              <w:pStyle w:val="paragraph"/>
              <w:numPr>
                <w:ilvl w:val="0"/>
                <w:numId w:val="78"/>
              </w:numPr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Eglurwch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pryd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a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pham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yr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hoffech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i'r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gwasanaeth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hwn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redeg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>:</w:t>
            </w:r>
          </w:p>
          <w:p w14:paraId="1F03CCAC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ind w:left="644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6FCFAFE2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r w:rsidRPr="00336357">
              <w:rPr>
                <w:rFonts w:ascii="Wales Sans Body" w:hAnsi="Wales Sans Body" w:cs="Segoe UI"/>
                <w:noProof/>
                <w:sz w:val="22"/>
                <w:szCs w:val="2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E9052F0" wp14:editId="31CABE2B">
                      <wp:simplePos x="0" y="0"/>
                      <wp:positionH relativeFrom="column">
                        <wp:posOffset>173410</wp:posOffset>
                      </wp:positionH>
                      <wp:positionV relativeFrom="paragraph">
                        <wp:posOffset>45582</wp:posOffset>
                      </wp:positionV>
                      <wp:extent cx="5253925" cy="742122"/>
                      <wp:effectExtent l="0" t="0" r="23495" b="20320"/>
                      <wp:wrapNone/>
                      <wp:docPr id="304537989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53925" cy="7421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48C2B54" w14:textId="77777777" w:rsidR="00764D52" w:rsidRDefault="00764D52" w:rsidP="00764D5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9052F0" id="_x0000_s1042" type="#_x0000_t202" style="position:absolute;left:0;text-align:left;margin-left:13.65pt;margin-top:3.6pt;width:413.7pt;height:58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" fillcolor="white [3201]" strokeweight=".5pt">
                      <v:textbox>
                        <w:txbxContent>
                          <w:p w14:paraId="348C2B54" w14:textId="77777777" w:rsidR="00764D52" w:rsidRDefault="00764D52" w:rsidP="00764D52"/>
                        </w:txbxContent>
                      </v:textbox>
                    </v:shape>
                  </w:pict>
                </mc:Fallback>
              </mc:AlternateContent>
            </w:r>
          </w:p>
          <w:p w14:paraId="0D9B634C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1D3D0732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4949BF90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2D46CC35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1014DF61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0BCA42B7" w14:textId="77777777" w:rsidR="00764D52" w:rsidRPr="00336357" w:rsidRDefault="00764D52" w:rsidP="00764D52">
            <w:pPr>
              <w:pStyle w:val="paragraph"/>
              <w:numPr>
                <w:ilvl w:val="0"/>
                <w:numId w:val="78"/>
              </w:numPr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Defnyddiwch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y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lle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hwn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os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oes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gennych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unrhyw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sylwadau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pellach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ynglŷn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â'r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gwasanaeth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hwn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>:</w:t>
            </w:r>
          </w:p>
          <w:p w14:paraId="696E1BFA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r w:rsidRPr="00336357">
              <w:rPr>
                <w:rFonts w:ascii="Wales Sans Body" w:hAnsi="Wales Sans Body" w:cs="Segoe UI"/>
                <w:noProof/>
                <w:sz w:val="22"/>
                <w:szCs w:val="2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9EE5090" wp14:editId="7E8A4327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7620</wp:posOffset>
                      </wp:positionV>
                      <wp:extent cx="5253355" cy="808355"/>
                      <wp:effectExtent l="0" t="0" r="23495" b="10795"/>
                      <wp:wrapNone/>
                      <wp:docPr id="985033501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53355" cy="8083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06704DE" w14:textId="77777777" w:rsidR="00764D52" w:rsidRDefault="00764D52" w:rsidP="00764D5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EE5090" id="_x0000_s1043" type="#_x0000_t202" style="position:absolute;left:0;text-align:left;margin-left:12.55pt;margin-top:.6pt;width:413.65pt;height:63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" fillcolor="white [3201]" strokeweight=".5pt">
                      <v:textbox>
                        <w:txbxContent>
                          <w:p w14:paraId="006704DE" w14:textId="77777777" w:rsidR="00764D52" w:rsidRDefault="00764D52" w:rsidP="00764D52"/>
                        </w:txbxContent>
                      </v:textbox>
                    </v:shape>
                  </w:pict>
                </mc:Fallback>
              </mc:AlternateContent>
            </w:r>
          </w:p>
          <w:p w14:paraId="40343A2F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2EA8FA49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23969ADD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63BFC9AE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7C6AC653" w14:textId="77777777" w:rsidR="00764D52" w:rsidRPr="00336357" w:rsidRDefault="00764D52" w:rsidP="00764D52">
            <w:pPr>
              <w:pStyle w:val="paragraph"/>
              <w:spacing w:before="0" w:beforeAutospacing="0" w:after="0" w:afterAutospacing="0"/>
              <w:ind w:left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</w:tc>
      </w:tr>
    </w:tbl>
    <w:p w14:paraId="7E001387" w14:textId="77777777" w:rsidR="00764D52" w:rsidRPr="00336357" w:rsidRDefault="00764D52" w:rsidP="00764D52">
      <w:pPr>
        <w:pStyle w:val="paragraph"/>
        <w:spacing w:before="0" w:beforeAutospacing="0" w:after="0" w:afterAutospacing="0"/>
        <w:textAlignment w:val="baseline"/>
        <w:rPr>
          <w:rFonts w:ascii="Wales Sans Body" w:hAnsi="Wales Sans Body" w:cs="Segoe U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64D52" w:rsidRPr="00336357" w14:paraId="5B16C6A9" w14:textId="77777777" w:rsidTr="00A169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16" w:type="dxa"/>
          </w:tcPr>
          <w:p w14:paraId="63FA1295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r w:rsidRPr="00336357">
              <w:rPr>
                <w:rFonts w:ascii="Wales Sans Body" w:hAnsi="Wales Sans Body" w:cs="Segoe UI"/>
                <w:noProof/>
                <w:sz w:val="22"/>
                <w:szCs w:val="22"/>
                <w14:ligatures w14:val="standardContextua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DD3A9D6" wp14:editId="7C274078">
                      <wp:simplePos x="0" y="0"/>
                      <wp:positionH relativeFrom="column">
                        <wp:posOffset>3540414</wp:posOffset>
                      </wp:positionH>
                      <wp:positionV relativeFrom="paragraph">
                        <wp:posOffset>139296</wp:posOffset>
                      </wp:positionV>
                      <wp:extent cx="1994535" cy="537036"/>
                      <wp:effectExtent l="0" t="0" r="24765" b="15875"/>
                      <wp:wrapNone/>
                      <wp:docPr id="1566234007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4535" cy="53703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B3279D7" w14:textId="77777777" w:rsidR="00764D52" w:rsidRDefault="00764D52" w:rsidP="00764D5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D3A9D6" id="_x0000_s1044" type="#_x0000_t202" style="position:absolute;left:0;text-align:left;margin-left:278.75pt;margin-top:10.95pt;width:157.05pt;height:42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" fillcolor="white [3201]" strokeweight=".5pt">
                      <v:textbox>
                        <w:txbxContent>
                          <w:p w14:paraId="0B3279D7" w14:textId="77777777" w:rsidR="00764D52" w:rsidRDefault="00764D52" w:rsidP="00764D52"/>
                        </w:txbxContent>
                      </v:textbox>
                    </v:shape>
                  </w:pict>
                </mc:Fallback>
              </mc:AlternateContent>
            </w:r>
          </w:p>
          <w:p w14:paraId="0BA7D7BE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b/>
                <w:bCs/>
                <w:sz w:val="22"/>
                <w:szCs w:val="22"/>
              </w:rPr>
            </w:pPr>
            <w:proofErr w:type="spellStart"/>
            <w:r w:rsidRPr="00336357">
              <w:rPr>
                <w:rFonts w:ascii="Wales Sans Body" w:hAnsi="Wales Sans Body" w:cs="Segoe UI"/>
                <w:b/>
                <w:bCs/>
                <w:sz w:val="22"/>
                <w:szCs w:val="22"/>
              </w:rPr>
              <w:t>Gwasanaeth</w:t>
            </w:r>
            <w:proofErr w:type="spellEnd"/>
            <w:r w:rsidRPr="00336357">
              <w:rPr>
                <w:rFonts w:ascii="Wales Sans Body" w:hAnsi="Wales Sans Body" w:cs="Segoe UI"/>
                <w:b/>
                <w:bCs/>
                <w:sz w:val="22"/>
                <w:szCs w:val="22"/>
              </w:rPr>
              <w:t xml:space="preserve"> #5</w:t>
            </w:r>
          </w:p>
          <w:p w14:paraId="410C3FEF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b/>
                <w:bCs/>
                <w:sz w:val="22"/>
                <w:szCs w:val="22"/>
              </w:rPr>
            </w:pPr>
          </w:p>
          <w:p w14:paraId="0DFD783D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     8.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Rhowch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rif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llwybr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y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bws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yr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hoffech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roi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adborth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arno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>:</w:t>
            </w:r>
          </w:p>
          <w:p w14:paraId="4FFA696B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</w:p>
          <w:p w14:paraId="54AAFC9F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3EAA35EE" w14:textId="77777777" w:rsidR="00764D52" w:rsidRPr="00336357" w:rsidRDefault="00764D52" w:rsidP="00764D52">
            <w:pPr>
              <w:pStyle w:val="paragraph"/>
              <w:numPr>
                <w:ilvl w:val="0"/>
                <w:numId w:val="79"/>
              </w:numPr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Sut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ydych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chi'n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credu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y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bydd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y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gwasanaethau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yr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ardal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hon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effeithio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arnoch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chi? [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Dewiswch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un]</w:t>
            </w:r>
          </w:p>
          <w:p w14:paraId="22E3C0F5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166E3426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1936319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Bydd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gwneud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fy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nhaith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haws</w:t>
            </w:r>
          </w:p>
          <w:p w14:paraId="1CD351AD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</w:p>
          <w:p w14:paraId="71F11257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-1160762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Ni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fydd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gwneud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llawer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o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wahaniaeth</w:t>
            </w:r>
            <w:proofErr w:type="spellEnd"/>
          </w:p>
          <w:p w14:paraId="48599229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sz w:val="22"/>
                <w:szCs w:val="22"/>
              </w:rPr>
            </w:pPr>
          </w:p>
          <w:p w14:paraId="2F4900CB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364800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Ni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fydd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gwneud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unrhyw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wahaniaeth</w:t>
            </w:r>
            <w:proofErr w:type="spellEnd"/>
          </w:p>
          <w:p w14:paraId="1EB033AE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</w:p>
          <w:p w14:paraId="68BB5C12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782925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Bydd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gwneud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teithio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y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bws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fwy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anghyfleus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i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mi.</w:t>
            </w:r>
          </w:p>
          <w:p w14:paraId="76C811C7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</w:p>
          <w:p w14:paraId="745EE711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-971282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Ansicr</w:t>
            </w:r>
            <w:proofErr w:type="spellEnd"/>
          </w:p>
          <w:p w14:paraId="77D3670A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</w:p>
          <w:p w14:paraId="0424F22F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</w:p>
          <w:p w14:paraId="186B98D1" w14:textId="77777777" w:rsidR="00764D52" w:rsidRPr="00336357" w:rsidRDefault="00764D52" w:rsidP="00764D52">
            <w:pPr>
              <w:pStyle w:val="paragraph"/>
              <w:numPr>
                <w:ilvl w:val="0"/>
                <w:numId w:val="79"/>
              </w:numPr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Oes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gennych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chi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angen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penodol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i'r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gwasanaeth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hwn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redeg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mwy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na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dim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ond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ystod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prif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oriau'r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dydd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, er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enghraifft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gynnar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y bore,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gyda'r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nos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neu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ddydd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Sul? </w:t>
            </w:r>
          </w:p>
          <w:p w14:paraId="72D2560D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ind w:left="644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0A3C1F8C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599002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Oes</w:t>
            </w:r>
          </w:p>
          <w:p w14:paraId="3F92E3D9" w14:textId="77777777" w:rsidR="00764D52" w:rsidRPr="00336357" w:rsidRDefault="00764D52" w:rsidP="00A169CC">
            <w:pPr>
              <w:pStyle w:val="NormalWeb"/>
              <w:spacing w:line="240" w:lineRule="atLeast"/>
              <w:rPr>
                <w:rFonts w:ascii="Wales Sans Body" w:hAnsi="Wales Sans Body" w:cs="Arial"/>
                <w:sz w:val="22"/>
                <w:szCs w:val="22"/>
              </w:rPr>
            </w:pPr>
          </w:p>
          <w:p w14:paraId="013BD932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b/>
                <w:bCs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-1052230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Nac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oes</w:t>
            </w:r>
            <w:proofErr w:type="spellEnd"/>
          </w:p>
          <w:p w14:paraId="00D0BDCA" w14:textId="77777777" w:rsidR="00764D52" w:rsidRPr="00336357" w:rsidRDefault="00764D52" w:rsidP="00764D52">
            <w:pPr>
              <w:pStyle w:val="paragraph"/>
              <w:spacing w:before="0" w:beforeAutospacing="0" w:after="0" w:afterAutospacing="0"/>
              <w:ind w:left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630D8D07" w14:textId="77777777" w:rsidR="00764D52" w:rsidRPr="00336357" w:rsidRDefault="00764D52" w:rsidP="00764D52">
            <w:pPr>
              <w:pStyle w:val="paragraph"/>
              <w:numPr>
                <w:ilvl w:val="0"/>
                <w:numId w:val="79"/>
              </w:numPr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Eglurwch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pryd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a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pham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yr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hoffech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i'r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gwasanaeth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hwn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redeg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>:</w:t>
            </w:r>
          </w:p>
          <w:p w14:paraId="19E82A8D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ind w:left="644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7AB51C77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r w:rsidRPr="00336357">
              <w:rPr>
                <w:rFonts w:ascii="Wales Sans Body" w:hAnsi="Wales Sans Body" w:cs="Segoe UI"/>
                <w:noProof/>
                <w:sz w:val="22"/>
                <w:szCs w:val="2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8E1319C" wp14:editId="4238E472">
                      <wp:simplePos x="0" y="0"/>
                      <wp:positionH relativeFrom="column">
                        <wp:posOffset>173410</wp:posOffset>
                      </wp:positionH>
                      <wp:positionV relativeFrom="paragraph">
                        <wp:posOffset>45582</wp:posOffset>
                      </wp:positionV>
                      <wp:extent cx="5253925" cy="742122"/>
                      <wp:effectExtent l="0" t="0" r="23495" b="20320"/>
                      <wp:wrapNone/>
                      <wp:docPr id="1048625888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53925" cy="7421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A78E1A2" w14:textId="77777777" w:rsidR="00764D52" w:rsidRDefault="00764D52" w:rsidP="00764D5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E1319C" id="_x0000_s1045" type="#_x0000_t202" style="position:absolute;left:0;text-align:left;margin-left:13.65pt;margin-top:3.6pt;width:413.7pt;height:58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" fillcolor="white [3201]" strokeweight=".5pt">
                      <v:textbox>
                        <w:txbxContent>
                          <w:p w14:paraId="2A78E1A2" w14:textId="77777777" w:rsidR="00764D52" w:rsidRDefault="00764D52" w:rsidP="00764D52"/>
                        </w:txbxContent>
                      </v:textbox>
                    </v:shape>
                  </w:pict>
                </mc:Fallback>
              </mc:AlternateContent>
            </w:r>
          </w:p>
          <w:p w14:paraId="1111F8BF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79806012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4CF28494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0ED50D4B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1E6B9C76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215E26C6" w14:textId="77777777" w:rsidR="00764D52" w:rsidRPr="00336357" w:rsidRDefault="00764D52" w:rsidP="00764D52">
            <w:pPr>
              <w:pStyle w:val="paragraph"/>
              <w:numPr>
                <w:ilvl w:val="0"/>
                <w:numId w:val="79"/>
              </w:numPr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Defnyddiwch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y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lle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hwn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os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oes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gennych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unrhyw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sylwadau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pellach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ynglŷn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â'r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gwasanaeth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hwn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>:</w:t>
            </w:r>
          </w:p>
          <w:p w14:paraId="34022D7B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r w:rsidRPr="00336357">
              <w:rPr>
                <w:rFonts w:ascii="Wales Sans Body" w:hAnsi="Wales Sans Body" w:cs="Segoe UI"/>
                <w:noProof/>
                <w:sz w:val="22"/>
                <w:szCs w:val="2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BA0BACA" wp14:editId="127BA911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4445</wp:posOffset>
                      </wp:positionV>
                      <wp:extent cx="5253355" cy="632460"/>
                      <wp:effectExtent l="0" t="0" r="23495" b="15240"/>
                      <wp:wrapNone/>
                      <wp:docPr id="216609722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53355" cy="632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A74D25D" w14:textId="77777777" w:rsidR="00764D52" w:rsidRDefault="00764D52" w:rsidP="00764D5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A0BACA" id="_x0000_s1046" type="#_x0000_t202" style="position:absolute;left:0;text-align:left;margin-left:12.55pt;margin-top:.35pt;width:413.65pt;height:49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" fillcolor="white [3201]" strokeweight=".5pt">
                      <v:textbox>
                        <w:txbxContent>
                          <w:p w14:paraId="7A74D25D" w14:textId="77777777" w:rsidR="00764D52" w:rsidRDefault="00764D52" w:rsidP="00764D52"/>
                        </w:txbxContent>
                      </v:textbox>
                    </v:shape>
                  </w:pict>
                </mc:Fallback>
              </mc:AlternateContent>
            </w:r>
          </w:p>
          <w:p w14:paraId="5297A053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1DEE656C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2B7AECE1" w14:textId="77777777" w:rsidR="00764D52" w:rsidRPr="00336357" w:rsidRDefault="00764D52" w:rsidP="00764D52">
            <w:pPr>
              <w:pStyle w:val="paragraph"/>
              <w:spacing w:before="0" w:beforeAutospacing="0" w:after="0" w:afterAutospacing="0"/>
              <w:ind w:left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25DE4556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</w:tc>
      </w:tr>
    </w:tbl>
    <w:p w14:paraId="7F6BA5EF" w14:textId="77777777" w:rsidR="00764D52" w:rsidRPr="00336357" w:rsidRDefault="00764D52" w:rsidP="00764D52">
      <w:pPr>
        <w:pStyle w:val="paragraph"/>
        <w:spacing w:before="0" w:beforeAutospacing="0" w:after="0" w:afterAutospacing="0"/>
        <w:textAlignment w:val="baseline"/>
        <w:rPr>
          <w:rFonts w:ascii="Wales Sans Body" w:hAnsi="Wales Sans Body" w:cs="Segoe U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64D52" w:rsidRPr="00336357" w14:paraId="7BD90D35" w14:textId="77777777" w:rsidTr="00A169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16" w:type="dxa"/>
          </w:tcPr>
          <w:p w14:paraId="5FC9B74F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b/>
                <w:bCs/>
                <w:sz w:val="22"/>
                <w:szCs w:val="22"/>
              </w:rPr>
            </w:pPr>
            <w:r w:rsidRPr="00336357">
              <w:rPr>
                <w:rFonts w:ascii="Wales Sans Body" w:hAnsi="Wales Sans Body" w:cs="Segoe UI"/>
                <w:noProof/>
                <w:sz w:val="22"/>
                <w:szCs w:val="22"/>
                <w14:ligatures w14:val="standardContextua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C9F1A43" wp14:editId="7EBF6CF4">
                      <wp:simplePos x="0" y="0"/>
                      <wp:positionH relativeFrom="column">
                        <wp:posOffset>3526559</wp:posOffset>
                      </wp:positionH>
                      <wp:positionV relativeFrom="paragraph">
                        <wp:posOffset>161983</wp:posOffset>
                      </wp:positionV>
                      <wp:extent cx="1994535" cy="537036"/>
                      <wp:effectExtent l="0" t="0" r="24765" b="15875"/>
                      <wp:wrapNone/>
                      <wp:docPr id="990826633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4535" cy="53703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EB73886" w14:textId="77777777" w:rsidR="00764D52" w:rsidRDefault="00764D52" w:rsidP="00764D5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9F1A43" id="_x0000_s1047" type="#_x0000_t202" style="position:absolute;left:0;text-align:left;margin-left:277.7pt;margin-top:12.75pt;width:157.05pt;height:42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" fillcolor="white [3201]" strokeweight=".5pt">
                      <v:textbox>
                        <w:txbxContent>
                          <w:p w14:paraId="6EB73886" w14:textId="77777777" w:rsidR="00764D52" w:rsidRDefault="00764D52" w:rsidP="00764D52"/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Pr="00336357">
              <w:rPr>
                <w:rFonts w:ascii="Wales Sans Body" w:hAnsi="Wales Sans Body" w:cs="Segoe UI"/>
                <w:b/>
                <w:bCs/>
                <w:sz w:val="22"/>
                <w:szCs w:val="22"/>
              </w:rPr>
              <w:t>Gwsanaeth</w:t>
            </w:r>
            <w:proofErr w:type="spellEnd"/>
            <w:r w:rsidRPr="00336357">
              <w:rPr>
                <w:rFonts w:ascii="Wales Sans Body" w:hAnsi="Wales Sans Body" w:cs="Segoe UI"/>
                <w:b/>
                <w:bCs/>
                <w:sz w:val="22"/>
                <w:szCs w:val="22"/>
              </w:rPr>
              <w:t xml:space="preserve"> #6</w:t>
            </w:r>
          </w:p>
          <w:p w14:paraId="588A4AB5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b/>
                <w:bCs/>
                <w:sz w:val="22"/>
                <w:szCs w:val="22"/>
              </w:rPr>
            </w:pPr>
          </w:p>
          <w:p w14:paraId="4C60E901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     8.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Rhowch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rif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llwybr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y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bws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yr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hoffech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roi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adborth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arno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>:</w:t>
            </w:r>
          </w:p>
          <w:p w14:paraId="3CD7B0BE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</w:p>
          <w:p w14:paraId="39A439A6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6C4459DD" w14:textId="77777777" w:rsidR="00764D52" w:rsidRPr="00336357" w:rsidRDefault="00764D52" w:rsidP="00764D52">
            <w:pPr>
              <w:pStyle w:val="paragraph"/>
              <w:numPr>
                <w:ilvl w:val="0"/>
                <w:numId w:val="80"/>
              </w:numPr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Sut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ydych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chi'n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credu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y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bydd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y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gwasanaethau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yr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ardal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hon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effeithio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arnoch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chi? [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Dewiswch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un]</w:t>
            </w:r>
          </w:p>
          <w:p w14:paraId="153854D8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2D1BA921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-1479766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Bydd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gwneud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fy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nhaith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haws</w:t>
            </w:r>
          </w:p>
          <w:p w14:paraId="1934157B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</w:p>
          <w:p w14:paraId="7E28D5E3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-2029700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Ni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fydd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gwneud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llawer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o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wahaniaeth</w:t>
            </w:r>
            <w:proofErr w:type="spellEnd"/>
          </w:p>
          <w:p w14:paraId="7FA26D3B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sz w:val="22"/>
                <w:szCs w:val="22"/>
              </w:rPr>
            </w:pPr>
          </w:p>
          <w:p w14:paraId="154575BC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-849331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Ni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fydd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gwneud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unrhyw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wahaniaeth</w:t>
            </w:r>
            <w:proofErr w:type="spellEnd"/>
          </w:p>
          <w:p w14:paraId="24C2662B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</w:p>
          <w:p w14:paraId="50D6544A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1329411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Bydd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gwneud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teithio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y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bws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fwy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anghyfleus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i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mi.</w:t>
            </w:r>
          </w:p>
          <w:p w14:paraId="496C7E76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</w:p>
          <w:p w14:paraId="623C5E11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-833763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Ansicr</w:t>
            </w:r>
            <w:proofErr w:type="spellEnd"/>
          </w:p>
          <w:p w14:paraId="5E2366B3" w14:textId="77777777" w:rsidR="00764D52" w:rsidRPr="00336357" w:rsidRDefault="00764D52" w:rsidP="00764D52">
            <w:pPr>
              <w:pStyle w:val="NormalWeb"/>
              <w:spacing w:line="240" w:lineRule="atLeast"/>
              <w:ind w:left="0"/>
              <w:rPr>
                <w:rFonts w:ascii="Wales Sans Body" w:hAnsi="Wales Sans Body" w:cs="Arial"/>
                <w:sz w:val="22"/>
                <w:szCs w:val="22"/>
              </w:rPr>
            </w:pPr>
          </w:p>
          <w:p w14:paraId="0F27DA1D" w14:textId="77777777" w:rsidR="00764D52" w:rsidRPr="00336357" w:rsidRDefault="00764D52" w:rsidP="00764D52">
            <w:pPr>
              <w:pStyle w:val="paragraph"/>
              <w:numPr>
                <w:ilvl w:val="0"/>
                <w:numId w:val="80"/>
              </w:numPr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Oes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gennych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chi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angen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penodol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i'r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gwasanaeth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hwn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redeg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mwy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na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dim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ond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ystod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prif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oriau'r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dydd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, er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enghraifft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gynnar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y bore,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gyda'r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nos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neu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ar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ddydd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Sul? </w:t>
            </w:r>
          </w:p>
          <w:p w14:paraId="06E75265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ind w:left="644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7350A795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1790547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Oes</w:t>
            </w:r>
          </w:p>
          <w:p w14:paraId="7839F67D" w14:textId="77777777" w:rsidR="00764D52" w:rsidRPr="00336357" w:rsidRDefault="00764D52" w:rsidP="00A169CC">
            <w:pPr>
              <w:pStyle w:val="NormalWeb"/>
              <w:spacing w:line="240" w:lineRule="atLeast"/>
              <w:rPr>
                <w:rFonts w:ascii="Wales Sans Body" w:hAnsi="Wales Sans Body" w:cs="Arial"/>
                <w:sz w:val="22"/>
                <w:szCs w:val="22"/>
              </w:rPr>
            </w:pPr>
          </w:p>
          <w:p w14:paraId="62B200E2" w14:textId="77777777" w:rsidR="00764D52" w:rsidRPr="00336357" w:rsidRDefault="00764D52" w:rsidP="00A169CC">
            <w:pPr>
              <w:pStyle w:val="NormalWeb"/>
              <w:spacing w:line="240" w:lineRule="atLeast"/>
              <w:ind w:firstLine="284"/>
              <w:rPr>
                <w:rFonts w:ascii="Wales Sans Body" w:hAnsi="Wales Sans Body" w:cs="Arial"/>
                <w:b/>
                <w:bCs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1077327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Nac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oes</w:t>
            </w:r>
            <w:proofErr w:type="spellEnd"/>
          </w:p>
          <w:p w14:paraId="0DF86AA6" w14:textId="77777777" w:rsidR="00764D52" w:rsidRPr="00336357" w:rsidRDefault="00764D52" w:rsidP="00764D52">
            <w:pPr>
              <w:pStyle w:val="paragraph"/>
              <w:spacing w:before="0" w:beforeAutospacing="0" w:after="0" w:afterAutospacing="0"/>
              <w:ind w:left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0E201350" w14:textId="77777777" w:rsidR="00764D52" w:rsidRPr="00336357" w:rsidRDefault="00764D52" w:rsidP="00764D52">
            <w:pPr>
              <w:pStyle w:val="paragraph"/>
              <w:numPr>
                <w:ilvl w:val="0"/>
                <w:numId w:val="80"/>
              </w:numPr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Eglurwch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pryd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a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pham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yr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hoffech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i'r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gwasanaeth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hwn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redeg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>:</w:t>
            </w:r>
          </w:p>
          <w:p w14:paraId="7F918F98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ind w:left="644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0E3EA884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r w:rsidRPr="00336357">
              <w:rPr>
                <w:rFonts w:ascii="Wales Sans Body" w:hAnsi="Wales Sans Body" w:cs="Segoe UI"/>
                <w:noProof/>
                <w:sz w:val="22"/>
                <w:szCs w:val="2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0C3DB88" wp14:editId="44C9B2DE">
                      <wp:simplePos x="0" y="0"/>
                      <wp:positionH relativeFrom="column">
                        <wp:posOffset>173410</wp:posOffset>
                      </wp:positionH>
                      <wp:positionV relativeFrom="paragraph">
                        <wp:posOffset>45582</wp:posOffset>
                      </wp:positionV>
                      <wp:extent cx="5253925" cy="742122"/>
                      <wp:effectExtent l="0" t="0" r="23495" b="20320"/>
                      <wp:wrapNone/>
                      <wp:docPr id="1201549918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53925" cy="7421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6006325" w14:textId="77777777" w:rsidR="00764D52" w:rsidRDefault="00764D52" w:rsidP="00764D5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C3DB88" id="_x0000_s1048" type="#_x0000_t202" style="position:absolute;left:0;text-align:left;margin-left:13.65pt;margin-top:3.6pt;width:413.7pt;height:58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" fillcolor="white [3201]" strokeweight=".5pt">
                      <v:textbox>
                        <w:txbxContent>
                          <w:p w14:paraId="06006325" w14:textId="77777777" w:rsidR="00764D52" w:rsidRDefault="00764D52" w:rsidP="00764D52"/>
                        </w:txbxContent>
                      </v:textbox>
                    </v:shape>
                  </w:pict>
                </mc:Fallback>
              </mc:AlternateContent>
            </w:r>
          </w:p>
          <w:p w14:paraId="14D391D1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138DCBCE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41D05F40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71E2E3AD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2845645A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092797F5" w14:textId="77777777" w:rsidR="00764D52" w:rsidRPr="00336357" w:rsidRDefault="00764D52" w:rsidP="00764D52">
            <w:pPr>
              <w:pStyle w:val="paragraph"/>
              <w:numPr>
                <w:ilvl w:val="0"/>
                <w:numId w:val="80"/>
              </w:numPr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Defnyddiwch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y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lle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hwn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os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oes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gennych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unrhyw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sylwadau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pellach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ynglŷn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â'r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gwasanaeth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Segoe UI"/>
                <w:sz w:val="22"/>
                <w:szCs w:val="22"/>
              </w:rPr>
              <w:t>hwn</w:t>
            </w:r>
            <w:proofErr w:type="spellEnd"/>
            <w:r w:rsidRPr="00336357">
              <w:rPr>
                <w:rFonts w:ascii="Wales Sans Body" w:hAnsi="Wales Sans Body" w:cs="Segoe UI"/>
                <w:sz w:val="22"/>
                <w:szCs w:val="22"/>
              </w:rPr>
              <w:t>:</w:t>
            </w:r>
          </w:p>
          <w:p w14:paraId="4EFD3B83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  <w:r w:rsidRPr="00336357">
              <w:rPr>
                <w:rFonts w:ascii="Wales Sans Body" w:hAnsi="Wales Sans Body" w:cs="Segoe UI"/>
                <w:noProof/>
                <w:sz w:val="22"/>
                <w:szCs w:val="2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8DFCCE9" wp14:editId="0B0E1E5E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2540</wp:posOffset>
                      </wp:positionV>
                      <wp:extent cx="5253355" cy="1012825"/>
                      <wp:effectExtent l="0" t="0" r="23495" b="15875"/>
                      <wp:wrapNone/>
                      <wp:docPr id="25619049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53355" cy="1012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7E83CA9" w14:textId="77777777" w:rsidR="00764D52" w:rsidRDefault="00764D52" w:rsidP="00764D5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DFCCE9" id="_x0000_s1049" type="#_x0000_t202" style="position:absolute;left:0;text-align:left;margin-left:12.55pt;margin-top:.2pt;width:413.65pt;height:79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" fillcolor="white [3201]" strokeweight=".5pt">
                      <v:textbox>
                        <w:txbxContent>
                          <w:p w14:paraId="57E83CA9" w14:textId="77777777" w:rsidR="00764D52" w:rsidRDefault="00764D52" w:rsidP="00764D52"/>
                        </w:txbxContent>
                      </v:textbox>
                    </v:shape>
                  </w:pict>
                </mc:Fallback>
              </mc:AlternateContent>
            </w:r>
          </w:p>
          <w:p w14:paraId="63E1028E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4A2BE5FD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1123040A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075EA10B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3272DBAB" w14:textId="77777777" w:rsidR="00764D52" w:rsidRPr="00336357" w:rsidRDefault="00764D52" w:rsidP="00764D52">
            <w:pPr>
              <w:pStyle w:val="paragraph"/>
              <w:spacing w:before="0" w:beforeAutospacing="0" w:after="0" w:afterAutospacing="0"/>
              <w:ind w:left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  <w:p w14:paraId="7B620EA7" w14:textId="77777777" w:rsidR="00764D52" w:rsidRPr="00336357" w:rsidRDefault="00764D52" w:rsidP="00A169CC">
            <w:pPr>
              <w:pStyle w:val="paragraph"/>
              <w:spacing w:before="0" w:beforeAutospacing="0" w:after="0" w:afterAutospacing="0"/>
              <w:textAlignment w:val="baseline"/>
              <w:rPr>
                <w:rFonts w:ascii="Wales Sans Body" w:hAnsi="Wales Sans Body" w:cs="Segoe UI"/>
                <w:sz w:val="22"/>
                <w:szCs w:val="22"/>
              </w:rPr>
            </w:pPr>
          </w:p>
        </w:tc>
      </w:tr>
    </w:tbl>
    <w:p w14:paraId="50DCA3DD" w14:textId="77777777" w:rsidR="00764D52" w:rsidRPr="00336357" w:rsidRDefault="00764D52" w:rsidP="00764D52">
      <w:pPr>
        <w:pStyle w:val="paragraph"/>
        <w:spacing w:before="0" w:beforeAutospacing="0" w:after="0" w:afterAutospacing="0"/>
        <w:textAlignment w:val="baseline"/>
        <w:rPr>
          <w:rFonts w:ascii="Wales Sans Body" w:hAnsi="Wales Sans Body" w:cs="Segoe UI"/>
          <w:sz w:val="22"/>
          <w:szCs w:val="22"/>
        </w:rPr>
      </w:pPr>
    </w:p>
    <w:p w14:paraId="3B8727A2" w14:textId="77777777" w:rsidR="00764D52" w:rsidRPr="00336357" w:rsidRDefault="00764D52" w:rsidP="00764D52">
      <w:pPr>
        <w:pStyle w:val="paragraph"/>
        <w:spacing w:before="0" w:beforeAutospacing="0" w:after="0" w:afterAutospacing="0"/>
        <w:textAlignment w:val="baseline"/>
        <w:rPr>
          <w:rFonts w:ascii="Wales Sans Body" w:hAnsi="Wales Sans Body" w:cs="Segoe UI"/>
          <w:sz w:val="22"/>
          <w:szCs w:val="22"/>
        </w:rPr>
      </w:pPr>
    </w:p>
    <w:p w14:paraId="4B083D3B" w14:textId="77777777" w:rsidR="00764D52" w:rsidRPr="00336357" w:rsidRDefault="00764D52" w:rsidP="00764D52">
      <w:pPr>
        <w:rPr>
          <w:rFonts w:ascii="Wales Sans Body" w:hAnsi="Wales Sans Body"/>
          <w:b/>
          <w:bCs/>
        </w:rPr>
      </w:pPr>
      <w:proofErr w:type="spellStart"/>
      <w:r w:rsidRPr="00336357">
        <w:rPr>
          <w:rFonts w:ascii="Wales Sans Body" w:hAnsi="Wales Sans Body"/>
          <w:b/>
          <w:bCs/>
        </w:rPr>
        <w:lastRenderedPageBreak/>
        <w:t>Adborth</w:t>
      </w:r>
      <w:proofErr w:type="spellEnd"/>
      <w:r w:rsidRPr="00336357">
        <w:rPr>
          <w:rFonts w:ascii="Wales Sans Body" w:hAnsi="Wales Sans Body"/>
          <w:b/>
          <w:bCs/>
        </w:rPr>
        <w:t xml:space="preserve"> </w:t>
      </w:r>
      <w:proofErr w:type="spellStart"/>
      <w:r w:rsidRPr="00336357">
        <w:rPr>
          <w:rFonts w:ascii="Wales Sans Body" w:hAnsi="Wales Sans Body"/>
          <w:b/>
          <w:bCs/>
        </w:rPr>
        <w:t>ar</w:t>
      </w:r>
      <w:proofErr w:type="spellEnd"/>
      <w:r w:rsidRPr="00336357">
        <w:rPr>
          <w:rFonts w:ascii="Wales Sans Body" w:hAnsi="Wales Sans Body"/>
          <w:b/>
          <w:bCs/>
        </w:rPr>
        <w:t xml:space="preserve"> yr </w:t>
      </w:r>
      <w:proofErr w:type="spellStart"/>
      <w:r w:rsidRPr="00336357">
        <w:rPr>
          <w:rFonts w:ascii="Wales Sans Body" w:hAnsi="Wales Sans Body"/>
          <w:b/>
          <w:bCs/>
        </w:rPr>
        <w:t>ardal</w:t>
      </w:r>
      <w:proofErr w:type="spellEnd"/>
    </w:p>
    <w:p w14:paraId="1621CFEF" w14:textId="77777777" w:rsidR="00764D52" w:rsidRPr="00336357" w:rsidRDefault="00764D52" w:rsidP="00764D52">
      <w:pPr>
        <w:rPr>
          <w:rFonts w:ascii="Wales Sans Body" w:hAnsi="Wales Sans Body"/>
          <w:b/>
          <w:bCs/>
          <w:u w:val="single"/>
        </w:rPr>
      </w:pPr>
    </w:p>
    <w:p w14:paraId="2A32D2F3" w14:textId="77777777" w:rsidR="00764D52" w:rsidRPr="00336357" w:rsidRDefault="00764D52" w:rsidP="00764D52">
      <w:pPr>
        <w:pStyle w:val="NormalWeb"/>
        <w:numPr>
          <w:ilvl w:val="0"/>
          <w:numId w:val="80"/>
        </w:numPr>
        <w:spacing w:after="0" w:line="240" w:lineRule="atLeast"/>
        <w:rPr>
          <w:rFonts w:ascii="Wales Sans Body" w:hAnsi="Wales Sans Body" w:cs="Arial"/>
          <w:sz w:val="22"/>
          <w:szCs w:val="22"/>
        </w:rPr>
      </w:pPr>
      <w:r w:rsidRPr="00336357">
        <w:rPr>
          <w:rFonts w:ascii="Wales Sans Body" w:eastAsiaTheme="majorEastAsia" w:hAnsi="Wales Sans Body" w:cs="Segoe UI"/>
          <w:sz w:val="22"/>
          <w:szCs w:val="22"/>
        </w:rPr>
        <w:t xml:space="preserve">A </w:t>
      </w:r>
      <w:proofErr w:type="spellStart"/>
      <w:r w:rsidRPr="00336357">
        <w:rPr>
          <w:rFonts w:ascii="Wales Sans Body" w:eastAsiaTheme="majorEastAsia" w:hAnsi="Wales Sans Body" w:cs="Segoe UI"/>
          <w:sz w:val="22"/>
          <w:szCs w:val="22"/>
        </w:rPr>
        <w:t>hoffech</w:t>
      </w:r>
      <w:proofErr w:type="spellEnd"/>
      <w:r w:rsidRPr="00336357">
        <w:rPr>
          <w:rFonts w:ascii="Wales Sans Body" w:eastAsiaTheme="majorEastAsia" w:hAnsi="Wales Sans Body" w:cs="Segoe UI"/>
          <w:sz w:val="22"/>
          <w:szCs w:val="22"/>
        </w:rPr>
        <w:t xml:space="preserve"> chi </w:t>
      </w:r>
      <w:proofErr w:type="spellStart"/>
      <w:r w:rsidRPr="00336357">
        <w:rPr>
          <w:rFonts w:ascii="Wales Sans Body" w:eastAsiaTheme="majorEastAsia" w:hAnsi="Wales Sans Body" w:cs="Segoe UI"/>
          <w:sz w:val="22"/>
          <w:szCs w:val="22"/>
        </w:rPr>
        <w:t>roi</w:t>
      </w:r>
      <w:proofErr w:type="spellEnd"/>
      <w:r w:rsidRPr="00336357">
        <w:rPr>
          <w:rFonts w:ascii="Wales Sans Body" w:eastAsiaTheme="majorEastAsia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Fonts w:ascii="Wales Sans Body" w:eastAsiaTheme="majorEastAsia" w:hAnsi="Wales Sans Body" w:cs="Segoe UI"/>
          <w:sz w:val="22"/>
          <w:szCs w:val="22"/>
        </w:rPr>
        <w:t>adborth</w:t>
      </w:r>
      <w:proofErr w:type="spellEnd"/>
      <w:r w:rsidRPr="00336357">
        <w:rPr>
          <w:rFonts w:ascii="Wales Sans Body" w:eastAsiaTheme="majorEastAsia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Fonts w:ascii="Wales Sans Body" w:eastAsiaTheme="majorEastAsia" w:hAnsi="Wales Sans Body" w:cs="Segoe UI"/>
          <w:sz w:val="22"/>
          <w:szCs w:val="22"/>
        </w:rPr>
        <w:t>ar</w:t>
      </w:r>
      <w:proofErr w:type="spellEnd"/>
      <w:r w:rsidRPr="00336357">
        <w:rPr>
          <w:rFonts w:ascii="Wales Sans Body" w:eastAsiaTheme="majorEastAsia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Fonts w:ascii="Wales Sans Body" w:eastAsiaTheme="majorEastAsia" w:hAnsi="Wales Sans Body" w:cs="Segoe UI"/>
          <w:sz w:val="22"/>
          <w:szCs w:val="22"/>
        </w:rPr>
        <w:t>faes</w:t>
      </w:r>
      <w:proofErr w:type="spellEnd"/>
      <w:r w:rsidRPr="00336357">
        <w:rPr>
          <w:rFonts w:ascii="Wales Sans Body" w:eastAsiaTheme="majorEastAsia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Fonts w:ascii="Wales Sans Body" w:eastAsiaTheme="majorEastAsia" w:hAnsi="Wales Sans Body" w:cs="Segoe UI"/>
          <w:sz w:val="22"/>
          <w:szCs w:val="22"/>
        </w:rPr>
        <w:t>cyffredinol</w:t>
      </w:r>
      <w:proofErr w:type="spellEnd"/>
      <w:r w:rsidRPr="00336357">
        <w:rPr>
          <w:rFonts w:ascii="Wales Sans Body" w:eastAsiaTheme="majorEastAsia" w:hAnsi="Wales Sans Body" w:cs="Segoe UI"/>
          <w:sz w:val="22"/>
          <w:szCs w:val="22"/>
        </w:rPr>
        <w:t>?</w:t>
      </w:r>
    </w:p>
    <w:p w14:paraId="7AD386EC" w14:textId="77777777" w:rsidR="00764D52" w:rsidRPr="00336357" w:rsidRDefault="00764D52" w:rsidP="00764D52">
      <w:pPr>
        <w:pStyle w:val="NormalWeb"/>
        <w:spacing w:after="0" w:line="240" w:lineRule="atLeast"/>
        <w:ind w:left="644"/>
        <w:rPr>
          <w:rFonts w:ascii="Wales Sans Body" w:hAnsi="Wales Sans Body" w:cs="Arial"/>
          <w:sz w:val="22"/>
          <w:szCs w:val="22"/>
        </w:rPr>
      </w:pPr>
    </w:p>
    <w:p w14:paraId="1FEBF2FD" w14:textId="77777777" w:rsidR="00764D52" w:rsidRPr="00336357" w:rsidRDefault="00764D52" w:rsidP="00764D52">
      <w:pPr>
        <w:pStyle w:val="NormalWeb"/>
        <w:spacing w:after="0" w:line="240" w:lineRule="atLeast"/>
        <w:ind w:firstLine="284"/>
        <w:rPr>
          <w:rFonts w:ascii="Wales Sans Body" w:hAnsi="Wales Sans Body" w:cs="Arial"/>
          <w:sz w:val="22"/>
          <w:szCs w:val="22"/>
        </w:rPr>
      </w:pPr>
      <w:sdt>
        <w:sdtPr>
          <w:rPr>
            <w:rFonts w:ascii="Wales Sans Body" w:hAnsi="Wales Sans Body" w:cs="Arial"/>
            <w:sz w:val="22"/>
            <w:szCs w:val="22"/>
          </w:rPr>
          <w:id w:val="16352931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6357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Hoffwn</w:t>
      </w:r>
      <w:proofErr w:type="spellEnd"/>
    </w:p>
    <w:p w14:paraId="39D59313" w14:textId="77777777" w:rsidR="00764D52" w:rsidRPr="00336357" w:rsidRDefault="00764D52" w:rsidP="00764D52">
      <w:pPr>
        <w:pStyle w:val="NormalWeb"/>
        <w:spacing w:after="0" w:line="240" w:lineRule="atLeast"/>
        <w:ind w:firstLine="284"/>
        <w:rPr>
          <w:rFonts w:ascii="Wales Sans Body" w:hAnsi="Wales Sans Body" w:cs="Arial"/>
          <w:sz w:val="22"/>
          <w:szCs w:val="22"/>
        </w:rPr>
      </w:pPr>
      <w:sdt>
        <w:sdtPr>
          <w:rPr>
            <w:rFonts w:ascii="Wales Sans Body" w:hAnsi="Wales Sans Body" w:cs="Arial"/>
            <w:sz w:val="22"/>
            <w:szCs w:val="22"/>
          </w:rPr>
          <w:id w:val="8368853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6357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336357">
        <w:rPr>
          <w:rFonts w:ascii="Wales Sans Body" w:hAnsi="Wales Sans Body" w:cs="Arial"/>
          <w:sz w:val="22"/>
          <w:szCs w:val="22"/>
        </w:rPr>
        <w:t xml:space="preserve"> Na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hoffwn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r w:rsidRPr="00336357">
        <w:rPr>
          <w:rFonts w:ascii="Wales Sans Body" w:hAnsi="Wales Sans Body" w:cs="Arial"/>
          <w:b/>
          <w:bCs/>
          <w:sz w:val="22"/>
          <w:szCs w:val="22"/>
        </w:rPr>
        <w:t>[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Ewch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i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gwestiwn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17,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ar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dudalen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16]</w:t>
      </w:r>
    </w:p>
    <w:p w14:paraId="51781E76" w14:textId="77777777" w:rsidR="00764D52" w:rsidRPr="00336357" w:rsidRDefault="00764D52" w:rsidP="00764D52">
      <w:pPr>
        <w:pStyle w:val="NormalWeb"/>
        <w:spacing w:after="0" w:line="240" w:lineRule="atLeast"/>
        <w:ind w:firstLine="284"/>
        <w:rPr>
          <w:rFonts w:ascii="Wales Sans Body" w:hAnsi="Wales Sans Body" w:cs="Arial"/>
          <w:sz w:val="22"/>
          <w:szCs w:val="22"/>
        </w:rPr>
      </w:pPr>
    </w:p>
    <w:p w14:paraId="0835778D" w14:textId="77777777" w:rsidR="00764D52" w:rsidRPr="00336357" w:rsidRDefault="00764D52" w:rsidP="00764D52">
      <w:pPr>
        <w:pStyle w:val="paragraph"/>
        <w:numPr>
          <w:ilvl w:val="0"/>
          <w:numId w:val="80"/>
        </w:numPr>
        <w:textAlignment w:val="baseline"/>
        <w:rPr>
          <w:rFonts w:ascii="Wales Sans Body" w:eastAsiaTheme="majorEastAsia" w:hAnsi="Wales Sans Body" w:cs="Segoe UI"/>
          <w:sz w:val="22"/>
          <w:szCs w:val="22"/>
        </w:rPr>
      </w:pPr>
      <w:r w:rsidRPr="00336357">
        <w:rPr>
          <w:rFonts w:ascii="Wales Sans Body" w:hAnsi="Wales Sans Body" w:cs="Segoe UI"/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50AA791" wp14:editId="34CB4A01">
                <wp:simplePos x="0" y="0"/>
                <wp:positionH relativeFrom="margin">
                  <wp:posOffset>194310</wp:posOffset>
                </wp:positionH>
                <wp:positionV relativeFrom="paragraph">
                  <wp:posOffset>436650</wp:posOffset>
                </wp:positionV>
                <wp:extent cx="4928135" cy="389357"/>
                <wp:effectExtent l="0" t="0" r="25400" b="10795"/>
                <wp:wrapNone/>
                <wp:docPr id="180853828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8135" cy="3893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6BFE68" w14:textId="77777777" w:rsidR="00764D52" w:rsidRDefault="00764D52" w:rsidP="00764D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AA791" id="_x0000_s1050" type="#_x0000_t202" style="position:absolute;left:0;text-align:left;margin-left:15.3pt;margin-top:34.4pt;width:388.05pt;height:30.6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" fillcolor="white [3201]" strokeweight=".5pt">
                <v:textbox>
                  <w:txbxContent>
                    <w:p w14:paraId="036BFE68" w14:textId="77777777" w:rsidR="00764D52" w:rsidRDefault="00764D52" w:rsidP="00764D52"/>
                  </w:txbxContent>
                </v:textbox>
                <w10:wrap anchorx="margin"/>
              </v:shape>
            </w:pict>
          </mc:Fallback>
        </mc:AlternateContent>
      </w:r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eastAsiaTheme="majorEastAsia" w:hAnsi="Wales Sans Body" w:cs="Segoe UI"/>
          <w:sz w:val="22"/>
          <w:szCs w:val="22"/>
        </w:rPr>
        <w:t>Dywedwch</w:t>
      </w:r>
      <w:proofErr w:type="spellEnd"/>
      <w:r w:rsidRPr="00336357">
        <w:rPr>
          <w:rFonts w:ascii="Wales Sans Body" w:eastAsiaTheme="majorEastAsia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Fonts w:ascii="Wales Sans Body" w:eastAsiaTheme="majorEastAsia" w:hAnsi="Wales Sans Body" w:cs="Segoe UI"/>
          <w:sz w:val="22"/>
          <w:szCs w:val="22"/>
        </w:rPr>
        <w:t>wrthym</w:t>
      </w:r>
      <w:proofErr w:type="spellEnd"/>
      <w:r w:rsidRPr="00336357">
        <w:rPr>
          <w:rFonts w:ascii="Wales Sans Body" w:eastAsiaTheme="majorEastAsia" w:hAnsi="Wales Sans Body" w:cs="Segoe UI"/>
          <w:sz w:val="22"/>
          <w:szCs w:val="22"/>
        </w:rPr>
        <w:t xml:space="preserve"> pa </w:t>
      </w:r>
      <w:proofErr w:type="spellStart"/>
      <w:r w:rsidRPr="00336357">
        <w:rPr>
          <w:rFonts w:ascii="Wales Sans Body" w:eastAsiaTheme="majorEastAsia" w:hAnsi="Wales Sans Body" w:cs="Segoe UI"/>
          <w:sz w:val="22"/>
          <w:szCs w:val="22"/>
        </w:rPr>
        <w:t>faes</w:t>
      </w:r>
      <w:proofErr w:type="spellEnd"/>
      <w:r w:rsidRPr="00336357">
        <w:rPr>
          <w:rFonts w:ascii="Wales Sans Body" w:eastAsiaTheme="majorEastAsia" w:hAnsi="Wales Sans Body" w:cs="Segoe UI"/>
          <w:sz w:val="22"/>
          <w:szCs w:val="22"/>
        </w:rPr>
        <w:t xml:space="preserve"> yr </w:t>
      </w:r>
      <w:proofErr w:type="spellStart"/>
      <w:r w:rsidRPr="00336357">
        <w:rPr>
          <w:rFonts w:ascii="Wales Sans Body" w:eastAsiaTheme="majorEastAsia" w:hAnsi="Wales Sans Body" w:cs="Segoe UI"/>
          <w:sz w:val="22"/>
          <w:szCs w:val="22"/>
        </w:rPr>
        <w:t>hoffech</w:t>
      </w:r>
      <w:proofErr w:type="spellEnd"/>
      <w:r w:rsidRPr="00336357">
        <w:rPr>
          <w:rFonts w:ascii="Wales Sans Body" w:eastAsiaTheme="majorEastAsia" w:hAnsi="Wales Sans Body" w:cs="Segoe UI"/>
          <w:sz w:val="22"/>
          <w:szCs w:val="22"/>
        </w:rPr>
        <w:t xml:space="preserve"> chi </w:t>
      </w:r>
      <w:proofErr w:type="spellStart"/>
      <w:r w:rsidRPr="00336357">
        <w:rPr>
          <w:rFonts w:ascii="Wales Sans Body" w:eastAsiaTheme="majorEastAsia" w:hAnsi="Wales Sans Body" w:cs="Segoe UI"/>
          <w:sz w:val="22"/>
          <w:szCs w:val="22"/>
        </w:rPr>
        <w:t>roi</w:t>
      </w:r>
      <w:proofErr w:type="spellEnd"/>
      <w:r w:rsidRPr="00336357">
        <w:rPr>
          <w:rFonts w:ascii="Wales Sans Body" w:eastAsiaTheme="majorEastAsia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Fonts w:ascii="Wales Sans Body" w:eastAsiaTheme="majorEastAsia" w:hAnsi="Wales Sans Body" w:cs="Segoe UI"/>
          <w:sz w:val="22"/>
          <w:szCs w:val="22"/>
        </w:rPr>
        <w:t>adborth</w:t>
      </w:r>
      <w:proofErr w:type="spellEnd"/>
      <w:r w:rsidRPr="00336357">
        <w:rPr>
          <w:rFonts w:ascii="Wales Sans Body" w:eastAsiaTheme="majorEastAsia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Fonts w:ascii="Wales Sans Body" w:eastAsiaTheme="majorEastAsia" w:hAnsi="Wales Sans Body" w:cs="Segoe UI"/>
          <w:sz w:val="22"/>
          <w:szCs w:val="22"/>
        </w:rPr>
        <w:t>arno</w:t>
      </w:r>
      <w:proofErr w:type="spellEnd"/>
      <w:r w:rsidRPr="00336357">
        <w:rPr>
          <w:rFonts w:ascii="Wales Sans Body" w:eastAsiaTheme="majorEastAsia" w:hAnsi="Wales Sans Body" w:cs="Segoe UI"/>
          <w:sz w:val="22"/>
          <w:szCs w:val="22"/>
        </w:rPr>
        <w:t>?</w:t>
      </w:r>
    </w:p>
    <w:p w14:paraId="0638182B" w14:textId="77777777" w:rsidR="00764D52" w:rsidRPr="00336357" w:rsidRDefault="00764D52" w:rsidP="00764D52">
      <w:pPr>
        <w:pStyle w:val="paragraph"/>
        <w:textAlignment w:val="baseline"/>
        <w:rPr>
          <w:rFonts w:ascii="Wales Sans Body" w:eastAsiaTheme="majorEastAsia" w:hAnsi="Wales Sans Body" w:cs="Segoe UI"/>
          <w:sz w:val="22"/>
          <w:szCs w:val="22"/>
        </w:rPr>
      </w:pPr>
    </w:p>
    <w:p w14:paraId="3103E916" w14:textId="77777777" w:rsidR="00764D52" w:rsidRPr="00336357" w:rsidRDefault="00764D52" w:rsidP="00764D52">
      <w:pPr>
        <w:pStyle w:val="paragraph"/>
        <w:textAlignment w:val="baseline"/>
        <w:rPr>
          <w:rFonts w:ascii="Wales Sans Body" w:eastAsiaTheme="majorEastAsia" w:hAnsi="Wales Sans Body" w:cs="Segoe UI"/>
          <w:sz w:val="22"/>
          <w:szCs w:val="22"/>
        </w:rPr>
      </w:pPr>
    </w:p>
    <w:p w14:paraId="7E11C50F" w14:textId="77777777" w:rsidR="00764D52" w:rsidRPr="00336357" w:rsidRDefault="00764D52" w:rsidP="00764D52">
      <w:pPr>
        <w:pStyle w:val="paragraph"/>
        <w:numPr>
          <w:ilvl w:val="0"/>
          <w:numId w:val="80"/>
        </w:numPr>
        <w:textAlignment w:val="baseline"/>
        <w:rPr>
          <w:rFonts w:ascii="Wales Sans Body" w:eastAsiaTheme="majorEastAsia" w:hAnsi="Wales Sans Body" w:cs="Segoe UI"/>
          <w:sz w:val="22"/>
          <w:szCs w:val="22"/>
        </w:rPr>
      </w:pPr>
      <w:r w:rsidRPr="00336357">
        <w:rPr>
          <w:rFonts w:ascii="Wales Sans Body" w:eastAsiaTheme="majorEastAsia" w:hAnsi="Wales Sans Body" w:cs="Segoe UI"/>
          <w:sz w:val="22"/>
          <w:szCs w:val="22"/>
        </w:rPr>
        <w:t xml:space="preserve">Sut </w:t>
      </w:r>
      <w:proofErr w:type="spellStart"/>
      <w:r w:rsidRPr="00336357">
        <w:rPr>
          <w:rFonts w:ascii="Wales Sans Body" w:eastAsiaTheme="majorEastAsia" w:hAnsi="Wales Sans Body" w:cs="Segoe UI"/>
          <w:sz w:val="22"/>
          <w:szCs w:val="22"/>
        </w:rPr>
        <w:t>ydych</w:t>
      </w:r>
      <w:proofErr w:type="spellEnd"/>
      <w:r w:rsidRPr="00336357">
        <w:rPr>
          <w:rFonts w:ascii="Wales Sans Body" w:eastAsiaTheme="majorEastAsia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Fonts w:ascii="Wales Sans Body" w:eastAsiaTheme="majorEastAsia" w:hAnsi="Wales Sans Body" w:cs="Segoe UI"/>
          <w:sz w:val="22"/>
          <w:szCs w:val="22"/>
        </w:rPr>
        <w:t>chi'n</w:t>
      </w:r>
      <w:proofErr w:type="spellEnd"/>
      <w:r w:rsidRPr="00336357">
        <w:rPr>
          <w:rFonts w:ascii="Wales Sans Body" w:eastAsiaTheme="majorEastAsia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Fonts w:ascii="Wales Sans Body" w:eastAsiaTheme="majorEastAsia" w:hAnsi="Wales Sans Body" w:cs="Segoe UI"/>
          <w:sz w:val="22"/>
          <w:szCs w:val="22"/>
        </w:rPr>
        <w:t>credu</w:t>
      </w:r>
      <w:proofErr w:type="spellEnd"/>
      <w:r w:rsidRPr="00336357">
        <w:rPr>
          <w:rFonts w:ascii="Wales Sans Body" w:eastAsiaTheme="majorEastAsia" w:hAnsi="Wales Sans Body" w:cs="Segoe UI"/>
          <w:sz w:val="22"/>
          <w:szCs w:val="22"/>
        </w:rPr>
        <w:t xml:space="preserve"> y </w:t>
      </w:r>
      <w:proofErr w:type="spellStart"/>
      <w:r w:rsidRPr="00336357">
        <w:rPr>
          <w:rFonts w:ascii="Wales Sans Body" w:eastAsiaTheme="majorEastAsia" w:hAnsi="Wales Sans Body" w:cs="Segoe UI"/>
          <w:sz w:val="22"/>
          <w:szCs w:val="22"/>
        </w:rPr>
        <w:t>bydd</w:t>
      </w:r>
      <w:proofErr w:type="spellEnd"/>
      <w:r w:rsidRPr="00336357">
        <w:rPr>
          <w:rFonts w:ascii="Wales Sans Body" w:eastAsiaTheme="majorEastAsia" w:hAnsi="Wales Sans Body" w:cs="Segoe UI"/>
          <w:sz w:val="22"/>
          <w:szCs w:val="22"/>
        </w:rPr>
        <w:t xml:space="preserve"> y </w:t>
      </w:r>
      <w:proofErr w:type="spellStart"/>
      <w:r w:rsidRPr="00336357">
        <w:rPr>
          <w:rFonts w:ascii="Wales Sans Body" w:eastAsiaTheme="majorEastAsia" w:hAnsi="Wales Sans Body" w:cs="Segoe UI"/>
          <w:sz w:val="22"/>
          <w:szCs w:val="22"/>
        </w:rPr>
        <w:t>gwasanaethau</w:t>
      </w:r>
      <w:proofErr w:type="spellEnd"/>
      <w:r w:rsidRPr="00336357">
        <w:rPr>
          <w:rFonts w:ascii="Wales Sans Body" w:eastAsiaTheme="majorEastAsia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Fonts w:ascii="Wales Sans Body" w:eastAsiaTheme="majorEastAsia" w:hAnsi="Wales Sans Body" w:cs="Segoe UI"/>
          <w:sz w:val="22"/>
          <w:szCs w:val="22"/>
        </w:rPr>
        <w:t>arfaethedig</w:t>
      </w:r>
      <w:proofErr w:type="spellEnd"/>
      <w:r w:rsidRPr="00336357">
        <w:rPr>
          <w:rFonts w:ascii="Wales Sans Body" w:eastAsiaTheme="majorEastAsia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Fonts w:ascii="Wales Sans Body" w:eastAsiaTheme="majorEastAsia" w:hAnsi="Wales Sans Body" w:cs="Segoe UI"/>
          <w:sz w:val="22"/>
          <w:szCs w:val="22"/>
        </w:rPr>
        <w:t>yn</w:t>
      </w:r>
      <w:proofErr w:type="spellEnd"/>
      <w:r w:rsidRPr="00336357">
        <w:rPr>
          <w:rFonts w:ascii="Wales Sans Body" w:eastAsiaTheme="majorEastAsia" w:hAnsi="Wales Sans Body" w:cs="Segoe UI"/>
          <w:sz w:val="22"/>
          <w:szCs w:val="22"/>
        </w:rPr>
        <w:t xml:space="preserve"> yr </w:t>
      </w:r>
      <w:proofErr w:type="spellStart"/>
      <w:r w:rsidRPr="00336357">
        <w:rPr>
          <w:rFonts w:ascii="Wales Sans Body" w:eastAsiaTheme="majorEastAsia" w:hAnsi="Wales Sans Body" w:cs="Segoe UI"/>
          <w:sz w:val="22"/>
          <w:szCs w:val="22"/>
        </w:rPr>
        <w:t>ardal</w:t>
      </w:r>
      <w:proofErr w:type="spellEnd"/>
      <w:r w:rsidRPr="00336357">
        <w:rPr>
          <w:rFonts w:ascii="Wales Sans Body" w:eastAsiaTheme="majorEastAsia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Fonts w:ascii="Wales Sans Body" w:eastAsiaTheme="majorEastAsia" w:hAnsi="Wales Sans Body" w:cs="Segoe UI"/>
          <w:sz w:val="22"/>
          <w:szCs w:val="22"/>
        </w:rPr>
        <w:t>rydych</w:t>
      </w:r>
      <w:proofErr w:type="spellEnd"/>
      <w:r w:rsidRPr="00336357">
        <w:rPr>
          <w:rFonts w:ascii="Wales Sans Body" w:eastAsiaTheme="majorEastAsia" w:hAnsi="Wales Sans Body" w:cs="Segoe UI"/>
          <w:sz w:val="22"/>
          <w:szCs w:val="22"/>
        </w:rPr>
        <w:t xml:space="preserve"> chi </w:t>
      </w:r>
      <w:proofErr w:type="spellStart"/>
      <w:r w:rsidRPr="00336357">
        <w:rPr>
          <w:rFonts w:ascii="Wales Sans Body" w:eastAsiaTheme="majorEastAsia" w:hAnsi="Wales Sans Body" w:cs="Segoe UI"/>
          <w:sz w:val="22"/>
          <w:szCs w:val="22"/>
        </w:rPr>
        <w:t>wedi'i</w:t>
      </w:r>
      <w:proofErr w:type="spellEnd"/>
      <w:r w:rsidRPr="00336357">
        <w:rPr>
          <w:rFonts w:ascii="Wales Sans Body" w:eastAsiaTheme="majorEastAsia" w:hAnsi="Wales Sans Body" w:cs="Segoe UI"/>
          <w:sz w:val="22"/>
          <w:szCs w:val="22"/>
        </w:rPr>
        <w:t xml:space="preserve"> nodi </w:t>
      </w:r>
      <w:proofErr w:type="spellStart"/>
      <w:r w:rsidRPr="00336357">
        <w:rPr>
          <w:rFonts w:ascii="Wales Sans Body" w:eastAsiaTheme="majorEastAsia" w:hAnsi="Wales Sans Body" w:cs="Segoe UI"/>
          <w:sz w:val="22"/>
          <w:szCs w:val="22"/>
        </w:rPr>
        <w:t>yn</w:t>
      </w:r>
      <w:proofErr w:type="spellEnd"/>
      <w:r w:rsidRPr="00336357">
        <w:rPr>
          <w:rFonts w:ascii="Wales Sans Body" w:eastAsiaTheme="majorEastAsia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Fonts w:ascii="Wales Sans Body" w:eastAsiaTheme="majorEastAsia" w:hAnsi="Wales Sans Body" w:cs="Segoe UI"/>
          <w:sz w:val="22"/>
          <w:szCs w:val="22"/>
        </w:rPr>
        <w:t>effeithio</w:t>
      </w:r>
      <w:proofErr w:type="spellEnd"/>
      <w:r w:rsidRPr="00336357">
        <w:rPr>
          <w:rFonts w:ascii="Wales Sans Body" w:eastAsiaTheme="majorEastAsia" w:hAnsi="Wales Sans Body" w:cs="Segoe UI"/>
          <w:sz w:val="22"/>
          <w:szCs w:val="22"/>
        </w:rPr>
        <w:t xml:space="preserve"> </w:t>
      </w:r>
      <w:proofErr w:type="spellStart"/>
      <w:r w:rsidRPr="00336357">
        <w:rPr>
          <w:rFonts w:ascii="Wales Sans Body" w:eastAsiaTheme="majorEastAsia" w:hAnsi="Wales Sans Body" w:cs="Segoe UI"/>
          <w:sz w:val="22"/>
          <w:szCs w:val="22"/>
        </w:rPr>
        <w:t>arnoch</w:t>
      </w:r>
      <w:proofErr w:type="spellEnd"/>
      <w:r w:rsidRPr="00336357">
        <w:rPr>
          <w:rFonts w:ascii="Wales Sans Body" w:eastAsiaTheme="majorEastAsia" w:hAnsi="Wales Sans Body" w:cs="Segoe UI"/>
          <w:sz w:val="22"/>
          <w:szCs w:val="22"/>
        </w:rPr>
        <w:t xml:space="preserve"> chi? [</w:t>
      </w:r>
      <w:proofErr w:type="spellStart"/>
      <w:r w:rsidRPr="00336357">
        <w:rPr>
          <w:rFonts w:ascii="Wales Sans Body" w:eastAsiaTheme="majorEastAsia" w:hAnsi="Wales Sans Body" w:cs="Segoe UI"/>
          <w:sz w:val="22"/>
          <w:szCs w:val="22"/>
        </w:rPr>
        <w:t>Dewiswch</w:t>
      </w:r>
      <w:proofErr w:type="spellEnd"/>
      <w:r w:rsidRPr="00336357">
        <w:rPr>
          <w:rFonts w:ascii="Wales Sans Body" w:eastAsiaTheme="majorEastAsia" w:hAnsi="Wales Sans Body" w:cs="Segoe UI"/>
          <w:sz w:val="22"/>
          <w:szCs w:val="22"/>
        </w:rPr>
        <w:t xml:space="preserve"> un </w:t>
      </w:r>
    </w:p>
    <w:p w14:paraId="0AC1C903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sz w:val="22"/>
          <w:szCs w:val="22"/>
        </w:rPr>
      </w:pPr>
      <w:sdt>
        <w:sdtPr>
          <w:rPr>
            <w:rFonts w:ascii="Wales Sans Body" w:hAnsi="Wales Sans Body" w:cs="Arial"/>
            <w:sz w:val="22"/>
            <w:szCs w:val="22"/>
          </w:rPr>
          <w:id w:val="11866382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6357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Byddant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yn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caniatáu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i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mi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deithio'n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haws</w:t>
      </w:r>
    </w:p>
    <w:p w14:paraId="4749359B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sz w:val="22"/>
          <w:szCs w:val="22"/>
        </w:rPr>
      </w:pPr>
    </w:p>
    <w:p w14:paraId="5E9A5A04" w14:textId="77777777" w:rsidR="00764D52" w:rsidRPr="00336357" w:rsidRDefault="00764D52" w:rsidP="00764D52">
      <w:pPr>
        <w:pStyle w:val="NormalWeb"/>
        <w:spacing w:after="0" w:line="240" w:lineRule="atLeast"/>
        <w:ind w:firstLine="284"/>
        <w:rPr>
          <w:rFonts w:ascii="Wales Sans Body" w:hAnsi="Wales Sans Body" w:cs="Arial"/>
          <w:sz w:val="22"/>
          <w:szCs w:val="22"/>
        </w:rPr>
      </w:pPr>
      <w:sdt>
        <w:sdtPr>
          <w:rPr>
            <w:rFonts w:ascii="Wales Sans Body" w:hAnsi="Wales Sans Body" w:cs="Arial"/>
            <w:sz w:val="22"/>
            <w:szCs w:val="22"/>
          </w:rPr>
          <w:id w:val="-1301052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6357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336357">
        <w:rPr>
          <w:rFonts w:ascii="Wales Sans Body" w:hAnsi="Wales Sans Body" w:cs="Arial"/>
          <w:sz w:val="22"/>
          <w:szCs w:val="22"/>
        </w:rPr>
        <w:t xml:space="preserve"> Ni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fyddant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yn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gwneud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llawer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o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wahaniaeth</w:t>
      </w:r>
      <w:proofErr w:type="spellEnd"/>
    </w:p>
    <w:p w14:paraId="627C3C12" w14:textId="77777777" w:rsidR="00764D52" w:rsidRPr="00336357" w:rsidRDefault="00764D52" w:rsidP="00764D52">
      <w:pPr>
        <w:pStyle w:val="NormalWeb"/>
        <w:spacing w:after="0" w:line="240" w:lineRule="atLeast"/>
        <w:ind w:firstLine="284"/>
        <w:rPr>
          <w:rFonts w:ascii="Wales Sans Body" w:hAnsi="Wales Sans Body" w:cs="Arial"/>
          <w:sz w:val="22"/>
          <w:szCs w:val="22"/>
        </w:rPr>
      </w:pPr>
    </w:p>
    <w:p w14:paraId="5319589A" w14:textId="77777777" w:rsidR="00764D52" w:rsidRPr="00336357" w:rsidRDefault="00764D52" w:rsidP="00764D52">
      <w:pPr>
        <w:pStyle w:val="NormalWeb"/>
        <w:spacing w:after="0" w:line="240" w:lineRule="atLeast"/>
        <w:ind w:firstLine="284"/>
        <w:rPr>
          <w:rFonts w:ascii="Wales Sans Body" w:hAnsi="Wales Sans Body" w:cs="Arial"/>
          <w:sz w:val="22"/>
          <w:szCs w:val="22"/>
        </w:rPr>
      </w:pPr>
      <w:sdt>
        <w:sdtPr>
          <w:rPr>
            <w:rFonts w:ascii="Wales Sans Body" w:hAnsi="Wales Sans Body" w:cs="Arial"/>
            <w:sz w:val="22"/>
            <w:szCs w:val="22"/>
          </w:rPr>
          <w:id w:val="2788456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6357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336357">
        <w:rPr>
          <w:rFonts w:ascii="Wales Sans Body" w:hAnsi="Wales Sans Body" w:cs="Arial"/>
          <w:sz w:val="22"/>
          <w:szCs w:val="22"/>
        </w:rPr>
        <w:t xml:space="preserve"> Ni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fyddant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yn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gwneud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unrhyw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wahaniaeth</w:t>
      </w:r>
      <w:proofErr w:type="spellEnd"/>
    </w:p>
    <w:p w14:paraId="0E68F287" w14:textId="77777777" w:rsidR="00764D52" w:rsidRPr="00336357" w:rsidRDefault="00764D52" w:rsidP="00764D52">
      <w:pPr>
        <w:pStyle w:val="NormalWeb"/>
        <w:spacing w:after="0" w:line="240" w:lineRule="atLeast"/>
        <w:rPr>
          <w:rFonts w:ascii="Wales Sans Body" w:hAnsi="Wales Sans Body" w:cs="Arial"/>
          <w:sz w:val="22"/>
          <w:szCs w:val="22"/>
        </w:rPr>
      </w:pPr>
    </w:p>
    <w:p w14:paraId="6B2CCBB4" w14:textId="77777777" w:rsidR="00764D52" w:rsidRPr="00336357" w:rsidRDefault="00764D52" w:rsidP="00764D52">
      <w:pPr>
        <w:pStyle w:val="NormalWeb"/>
        <w:spacing w:after="0" w:line="240" w:lineRule="atLeast"/>
        <w:ind w:firstLine="284"/>
        <w:rPr>
          <w:rFonts w:ascii="Wales Sans Body" w:hAnsi="Wales Sans Body" w:cs="Arial"/>
          <w:sz w:val="22"/>
          <w:szCs w:val="22"/>
        </w:rPr>
      </w:pPr>
      <w:sdt>
        <w:sdtPr>
          <w:rPr>
            <w:rFonts w:ascii="Wales Sans Body" w:hAnsi="Wales Sans Body" w:cs="Arial"/>
            <w:sz w:val="22"/>
            <w:szCs w:val="22"/>
          </w:rPr>
          <w:id w:val="-14866178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6357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Byddant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yn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gwneud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teithio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ar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fws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yn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fwy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anghyfleus</w:t>
      </w:r>
      <w:proofErr w:type="spellEnd"/>
    </w:p>
    <w:p w14:paraId="308FAE1B" w14:textId="77777777" w:rsidR="00764D52" w:rsidRPr="00336357" w:rsidRDefault="00764D52" w:rsidP="00764D52">
      <w:pPr>
        <w:pStyle w:val="NormalWeb"/>
        <w:spacing w:after="0" w:line="240" w:lineRule="atLeast"/>
        <w:rPr>
          <w:rFonts w:ascii="Wales Sans Body" w:hAnsi="Wales Sans Body" w:cs="Arial"/>
          <w:sz w:val="22"/>
          <w:szCs w:val="22"/>
        </w:rPr>
      </w:pPr>
    </w:p>
    <w:p w14:paraId="13170313" w14:textId="77777777" w:rsidR="00764D52" w:rsidRPr="00336357" w:rsidRDefault="00764D52" w:rsidP="00764D52">
      <w:pPr>
        <w:pStyle w:val="NormalWeb"/>
        <w:spacing w:after="0" w:line="240" w:lineRule="atLeast"/>
        <w:ind w:firstLine="284"/>
        <w:rPr>
          <w:rFonts w:ascii="Wales Sans Body" w:hAnsi="Wales Sans Body" w:cs="Arial"/>
          <w:sz w:val="22"/>
          <w:szCs w:val="22"/>
        </w:rPr>
      </w:pPr>
      <w:sdt>
        <w:sdtPr>
          <w:rPr>
            <w:rFonts w:ascii="Wales Sans Body" w:hAnsi="Wales Sans Body" w:cs="Arial"/>
            <w:sz w:val="22"/>
            <w:szCs w:val="22"/>
          </w:rPr>
          <w:id w:val="-16415671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6357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Ansicr</w:t>
      </w:r>
      <w:proofErr w:type="spellEnd"/>
    </w:p>
    <w:p w14:paraId="74DDAB64" w14:textId="77777777" w:rsidR="00764D52" w:rsidRPr="00336357" w:rsidRDefault="00764D52" w:rsidP="00764D52">
      <w:pPr>
        <w:pStyle w:val="NormalWeb"/>
        <w:spacing w:after="0" w:line="240" w:lineRule="atLeast"/>
        <w:ind w:firstLine="284"/>
        <w:rPr>
          <w:rFonts w:ascii="Wales Sans Body" w:hAnsi="Wales Sans Body" w:cs="Arial"/>
          <w:sz w:val="22"/>
          <w:szCs w:val="22"/>
        </w:rPr>
      </w:pPr>
    </w:p>
    <w:p w14:paraId="77052412" w14:textId="77777777" w:rsidR="00764D52" w:rsidRPr="00336357" w:rsidRDefault="00764D52" w:rsidP="00764D52">
      <w:pPr>
        <w:pStyle w:val="NormalWeb"/>
        <w:spacing w:after="0" w:line="240" w:lineRule="atLeast"/>
        <w:ind w:firstLine="284"/>
        <w:rPr>
          <w:rFonts w:ascii="Wales Sans Body" w:hAnsi="Wales Sans Body" w:cs="Arial"/>
          <w:sz w:val="22"/>
          <w:szCs w:val="22"/>
        </w:rPr>
      </w:pPr>
    </w:p>
    <w:p w14:paraId="1B45B36A" w14:textId="77777777" w:rsidR="00764D52" w:rsidRPr="00336357" w:rsidRDefault="00764D52" w:rsidP="00764D52">
      <w:pPr>
        <w:pStyle w:val="NormalWeb"/>
        <w:spacing w:after="0" w:line="240" w:lineRule="atLeast"/>
        <w:ind w:firstLine="284"/>
        <w:rPr>
          <w:rFonts w:ascii="Wales Sans Body" w:hAnsi="Wales Sans Body" w:cs="Arial"/>
          <w:sz w:val="22"/>
          <w:szCs w:val="22"/>
        </w:rPr>
      </w:pPr>
    </w:p>
    <w:p w14:paraId="5C009A23" w14:textId="77777777" w:rsidR="00764D52" w:rsidRPr="00336357" w:rsidRDefault="00764D52" w:rsidP="00764D52">
      <w:pPr>
        <w:pStyle w:val="NormalWeb"/>
        <w:spacing w:after="0" w:line="240" w:lineRule="atLeast"/>
        <w:ind w:firstLine="284"/>
        <w:rPr>
          <w:rFonts w:ascii="Wales Sans Body" w:hAnsi="Wales Sans Body" w:cs="Arial"/>
          <w:sz w:val="22"/>
          <w:szCs w:val="22"/>
        </w:rPr>
      </w:pPr>
    </w:p>
    <w:p w14:paraId="1E260623" w14:textId="77777777" w:rsidR="00764D52" w:rsidRPr="00336357" w:rsidRDefault="00764D52" w:rsidP="00764D52">
      <w:pPr>
        <w:pStyle w:val="NormalWeb"/>
        <w:numPr>
          <w:ilvl w:val="0"/>
          <w:numId w:val="80"/>
        </w:numPr>
        <w:spacing w:after="0" w:line="240" w:lineRule="atLeast"/>
        <w:rPr>
          <w:rFonts w:ascii="Wales Sans Body" w:hAnsi="Wales Sans Body" w:cs="Arial"/>
          <w:sz w:val="22"/>
          <w:szCs w:val="22"/>
        </w:rPr>
      </w:pPr>
      <w:proofErr w:type="spellStart"/>
      <w:r w:rsidRPr="00336357">
        <w:rPr>
          <w:rFonts w:ascii="Wales Sans Body" w:hAnsi="Wales Sans Body" w:cs="Arial"/>
          <w:sz w:val="22"/>
          <w:szCs w:val="22"/>
        </w:rPr>
        <w:t>Defnyddiwch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y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lle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hwn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os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oes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gennych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unrhyw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sylwadau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pellach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ynghylch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gwasanaethau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yn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yr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ardal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rydych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chi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wedi'i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nodi:</w:t>
      </w:r>
    </w:p>
    <w:p w14:paraId="33C622E4" w14:textId="77777777" w:rsidR="00764D52" w:rsidRPr="00336357" w:rsidRDefault="00764D52" w:rsidP="00764D52">
      <w:pPr>
        <w:pStyle w:val="NormalWeb"/>
        <w:spacing w:after="0" w:line="240" w:lineRule="atLeast"/>
        <w:ind w:firstLine="284"/>
        <w:rPr>
          <w:rFonts w:ascii="Wales Sans Body" w:hAnsi="Wales Sans Body" w:cs="Arial"/>
          <w:sz w:val="22"/>
          <w:szCs w:val="22"/>
        </w:rPr>
      </w:pPr>
      <w:r w:rsidRPr="00336357">
        <w:rPr>
          <w:rFonts w:ascii="Wales Sans Body" w:hAnsi="Wales Sans Body" w:cs="Segoe UI"/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E2EA97" wp14:editId="1D4EA815">
                <wp:simplePos x="0" y="0"/>
                <wp:positionH relativeFrom="margin">
                  <wp:posOffset>171011</wp:posOffset>
                </wp:positionH>
                <wp:positionV relativeFrom="paragraph">
                  <wp:posOffset>142728</wp:posOffset>
                </wp:positionV>
                <wp:extent cx="4928135" cy="991402"/>
                <wp:effectExtent l="0" t="0" r="25400" b="18415"/>
                <wp:wrapNone/>
                <wp:docPr id="188934671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8135" cy="9914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0B9B8B" w14:textId="77777777" w:rsidR="00764D52" w:rsidRDefault="00764D52" w:rsidP="00764D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2EA97" id="_x0000_s1051" type="#_x0000_t202" style="position:absolute;left:0;text-align:left;margin-left:13.45pt;margin-top:11.25pt;width:388.05pt;height:78.0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" fillcolor="white [3201]" strokeweight=".5pt">
                <v:textbox>
                  <w:txbxContent>
                    <w:p w14:paraId="610B9B8B" w14:textId="77777777" w:rsidR="00764D52" w:rsidRDefault="00764D52" w:rsidP="00764D52"/>
                  </w:txbxContent>
                </v:textbox>
                <w10:wrap anchorx="margin"/>
              </v:shape>
            </w:pict>
          </mc:Fallback>
        </mc:AlternateContent>
      </w:r>
    </w:p>
    <w:p w14:paraId="533544D1" w14:textId="77777777" w:rsidR="00764D52" w:rsidRPr="00336357" w:rsidRDefault="00764D52" w:rsidP="00764D52">
      <w:pPr>
        <w:pStyle w:val="NormalWeb"/>
        <w:spacing w:after="0" w:line="240" w:lineRule="atLeast"/>
        <w:ind w:firstLine="284"/>
        <w:rPr>
          <w:rFonts w:ascii="Wales Sans Body" w:hAnsi="Wales Sans Body" w:cs="Arial"/>
          <w:sz w:val="22"/>
          <w:szCs w:val="22"/>
        </w:rPr>
      </w:pPr>
    </w:p>
    <w:p w14:paraId="3D9DE469" w14:textId="77777777" w:rsidR="00764D52" w:rsidRPr="00336357" w:rsidRDefault="00764D52" w:rsidP="00764D52">
      <w:pPr>
        <w:pStyle w:val="NormalWeb"/>
        <w:spacing w:after="0" w:line="240" w:lineRule="atLeast"/>
        <w:ind w:firstLine="284"/>
        <w:rPr>
          <w:rFonts w:ascii="Wales Sans Body" w:hAnsi="Wales Sans Body" w:cs="Arial"/>
          <w:sz w:val="22"/>
          <w:szCs w:val="22"/>
        </w:rPr>
      </w:pPr>
    </w:p>
    <w:p w14:paraId="6D506BDB" w14:textId="77777777" w:rsidR="00764D52" w:rsidRPr="00336357" w:rsidRDefault="00764D52" w:rsidP="00764D52">
      <w:pPr>
        <w:pStyle w:val="NormalWeb"/>
        <w:spacing w:after="0" w:line="240" w:lineRule="atLeast"/>
        <w:ind w:firstLine="284"/>
        <w:rPr>
          <w:rFonts w:ascii="Wales Sans Body" w:hAnsi="Wales Sans Body" w:cs="Arial"/>
          <w:sz w:val="22"/>
          <w:szCs w:val="22"/>
        </w:rPr>
      </w:pPr>
    </w:p>
    <w:p w14:paraId="414696FC" w14:textId="77777777" w:rsidR="00764D52" w:rsidRPr="00336357" w:rsidRDefault="00764D52" w:rsidP="00764D52">
      <w:pPr>
        <w:pStyle w:val="NormalWeb"/>
        <w:spacing w:after="0" w:line="240" w:lineRule="atLeast"/>
        <w:ind w:firstLine="284"/>
        <w:rPr>
          <w:rFonts w:ascii="Wales Sans Body" w:hAnsi="Wales Sans Body" w:cs="Arial"/>
          <w:sz w:val="22"/>
          <w:szCs w:val="22"/>
        </w:rPr>
      </w:pPr>
    </w:p>
    <w:p w14:paraId="4C1B2713" w14:textId="77777777" w:rsidR="00764D52" w:rsidRPr="00336357" w:rsidRDefault="00764D52" w:rsidP="00764D52">
      <w:pPr>
        <w:pStyle w:val="NormalWeb"/>
        <w:spacing w:after="0" w:line="240" w:lineRule="atLeast"/>
        <w:ind w:firstLine="284"/>
        <w:rPr>
          <w:rFonts w:ascii="Wales Sans Body" w:hAnsi="Wales Sans Body" w:cs="Arial"/>
          <w:sz w:val="22"/>
          <w:szCs w:val="22"/>
        </w:rPr>
      </w:pPr>
    </w:p>
    <w:p w14:paraId="48B6E276" w14:textId="77777777" w:rsidR="00764D52" w:rsidRPr="00336357" w:rsidRDefault="00764D52" w:rsidP="00764D52">
      <w:pPr>
        <w:pStyle w:val="NormalWeb"/>
        <w:spacing w:after="0" w:line="240" w:lineRule="atLeast"/>
        <w:ind w:firstLine="284"/>
        <w:rPr>
          <w:rFonts w:ascii="Wales Sans Body" w:hAnsi="Wales Sans Body" w:cs="Arial"/>
          <w:sz w:val="22"/>
          <w:szCs w:val="22"/>
        </w:rPr>
      </w:pPr>
    </w:p>
    <w:p w14:paraId="2B1AAB8D" w14:textId="77777777" w:rsidR="00764D52" w:rsidRPr="00336357" w:rsidRDefault="00764D52" w:rsidP="00764D52">
      <w:pPr>
        <w:pStyle w:val="NormalWeb"/>
        <w:spacing w:after="0" w:line="240" w:lineRule="atLeast"/>
        <w:ind w:firstLine="284"/>
        <w:rPr>
          <w:rFonts w:ascii="Wales Sans Body" w:hAnsi="Wales Sans Body" w:cs="Arial"/>
          <w:sz w:val="22"/>
          <w:szCs w:val="22"/>
        </w:rPr>
      </w:pPr>
    </w:p>
    <w:p w14:paraId="3933FC2B" w14:textId="77777777" w:rsidR="00764D52" w:rsidRPr="00336357" w:rsidRDefault="00764D52" w:rsidP="00764D52">
      <w:pPr>
        <w:shd w:val="clear" w:color="auto" w:fill="F2F2F2" w:themeFill="background1" w:themeFillShade="F2"/>
        <w:rPr>
          <w:rFonts w:ascii="Wales Sans Body" w:hAnsi="Wales Sans Body"/>
          <w:b/>
          <w:bCs/>
          <w:color w:val="C00000"/>
          <w:sz w:val="28"/>
          <w:szCs w:val="28"/>
        </w:rPr>
      </w:pPr>
      <w:r w:rsidRPr="00336357">
        <w:rPr>
          <w:rFonts w:ascii="Wales Sans Body" w:hAnsi="Wales Sans Body"/>
          <w:b/>
          <w:bCs/>
          <w:color w:val="C00000"/>
          <w:sz w:val="28"/>
          <w:szCs w:val="28"/>
        </w:rPr>
        <w:t xml:space="preserve">Adran 5: Y Dull o </w:t>
      </w:r>
      <w:proofErr w:type="spellStart"/>
      <w:r w:rsidRPr="00336357">
        <w:rPr>
          <w:rFonts w:ascii="Wales Sans Body" w:hAnsi="Wales Sans Body"/>
          <w:b/>
          <w:bCs/>
          <w:color w:val="C00000"/>
          <w:sz w:val="28"/>
          <w:szCs w:val="28"/>
        </w:rPr>
        <w:t>Ddylunio</w:t>
      </w:r>
      <w:proofErr w:type="spellEnd"/>
      <w:r w:rsidRPr="00336357">
        <w:rPr>
          <w:rFonts w:ascii="Wales Sans Body" w:hAnsi="Wales Sans Body"/>
          <w:b/>
          <w:bCs/>
          <w:color w:val="C00000"/>
          <w:sz w:val="28"/>
          <w:szCs w:val="28"/>
        </w:rPr>
        <w:t xml:space="preserve"> </w:t>
      </w:r>
      <w:proofErr w:type="spellStart"/>
      <w:r w:rsidRPr="00336357">
        <w:rPr>
          <w:rFonts w:ascii="Wales Sans Body" w:hAnsi="Wales Sans Body"/>
          <w:b/>
          <w:bCs/>
          <w:color w:val="C00000"/>
          <w:sz w:val="28"/>
          <w:szCs w:val="28"/>
        </w:rPr>
        <w:t>Rhwydwaith</w:t>
      </w:r>
      <w:proofErr w:type="spellEnd"/>
      <w:r w:rsidRPr="00336357">
        <w:rPr>
          <w:rFonts w:ascii="Wales Sans Body" w:hAnsi="Wales Sans Body"/>
          <w:b/>
          <w:bCs/>
          <w:color w:val="C00000"/>
          <w:sz w:val="28"/>
          <w:szCs w:val="28"/>
        </w:rPr>
        <w:t xml:space="preserve"> </w:t>
      </w:r>
      <w:proofErr w:type="spellStart"/>
      <w:r w:rsidRPr="00336357">
        <w:rPr>
          <w:rFonts w:ascii="Wales Sans Body" w:hAnsi="Wales Sans Body"/>
          <w:b/>
          <w:bCs/>
          <w:color w:val="C00000"/>
          <w:sz w:val="28"/>
          <w:szCs w:val="28"/>
        </w:rPr>
        <w:t>Bysiau</w:t>
      </w:r>
      <w:proofErr w:type="spellEnd"/>
    </w:p>
    <w:p w14:paraId="1A5DBD17" w14:textId="77777777" w:rsidR="00764D52" w:rsidRPr="00336357" w:rsidRDefault="00764D52" w:rsidP="00764D52">
      <w:pPr>
        <w:shd w:val="clear" w:color="auto" w:fill="F2F2F2" w:themeFill="background1" w:themeFillShade="F2"/>
        <w:rPr>
          <w:rFonts w:ascii="Wales Sans Body" w:hAnsi="Wales Sans Body"/>
          <w:b/>
          <w:bCs/>
          <w:color w:val="C00000"/>
          <w:sz w:val="28"/>
          <w:szCs w:val="28"/>
        </w:rPr>
      </w:pPr>
    </w:p>
    <w:p w14:paraId="192BC910" w14:textId="77777777" w:rsidR="00764D52" w:rsidRPr="00336357" w:rsidRDefault="00764D52" w:rsidP="00764D52">
      <w:pPr>
        <w:shd w:val="clear" w:color="auto" w:fill="F2F2F2" w:themeFill="background1" w:themeFillShade="F2"/>
        <w:rPr>
          <w:rFonts w:ascii="Wales Sans Body" w:hAnsi="Wales Sans Body"/>
          <w:color w:val="1D1D1B" w:themeColor="text1"/>
        </w:rPr>
      </w:pPr>
      <w:r w:rsidRPr="00336357">
        <w:rPr>
          <w:rFonts w:ascii="Wales Sans Body" w:hAnsi="Wales Sans Body"/>
          <w:color w:val="1D1D1B" w:themeColor="text1"/>
        </w:rPr>
        <w:t xml:space="preserve">Pan </w:t>
      </w:r>
      <w:proofErr w:type="spellStart"/>
      <w:r w:rsidRPr="00336357">
        <w:rPr>
          <w:rFonts w:ascii="Wales Sans Body" w:hAnsi="Wales Sans Body"/>
          <w:color w:val="1D1D1B" w:themeColor="text1"/>
        </w:rPr>
        <w:t>fyddwn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yn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cynllunio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rhwydweithiau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bysiau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, </w:t>
      </w:r>
      <w:proofErr w:type="spellStart"/>
      <w:r w:rsidRPr="00336357">
        <w:rPr>
          <w:rFonts w:ascii="Wales Sans Body" w:hAnsi="Wales Sans Body"/>
          <w:color w:val="1D1D1B" w:themeColor="text1"/>
        </w:rPr>
        <w:t>rydym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yn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gweithio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o </w:t>
      </w:r>
      <w:proofErr w:type="spellStart"/>
      <w:r w:rsidRPr="00336357">
        <w:rPr>
          <w:rFonts w:ascii="Wales Sans Body" w:hAnsi="Wales Sans Body"/>
          <w:color w:val="1D1D1B" w:themeColor="text1"/>
        </w:rPr>
        <w:t>fewn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cyfres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o </w:t>
      </w:r>
      <w:proofErr w:type="spellStart"/>
      <w:r w:rsidRPr="00336357">
        <w:rPr>
          <w:rFonts w:ascii="Wales Sans Body" w:hAnsi="Wales Sans Body"/>
          <w:color w:val="1D1D1B" w:themeColor="text1"/>
        </w:rPr>
        <w:t>gyfyngiadau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. Mae </w:t>
      </w:r>
      <w:proofErr w:type="spellStart"/>
      <w:r w:rsidRPr="00336357">
        <w:rPr>
          <w:rFonts w:ascii="Wales Sans Body" w:hAnsi="Wales Sans Body"/>
          <w:color w:val="1D1D1B" w:themeColor="text1"/>
        </w:rPr>
        <w:t>rhai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enghreifftiau'n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cynnwys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prinder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gyrwyr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bws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, </w:t>
      </w:r>
      <w:proofErr w:type="spellStart"/>
      <w:r w:rsidRPr="00336357">
        <w:rPr>
          <w:rFonts w:ascii="Wales Sans Body" w:hAnsi="Wales Sans Body"/>
          <w:color w:val="1D1D1B" w:themeColor="text1"/>
        </w:rPr>
        <w:t>argaeledd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bysiau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a </w:t>
      </w:r>
      <w:proofErr w:type="spellStart"/>
      <w:r w:rsidRPr="00336357">
        <w:rPr>
          <w:rFonts w:ascii="Wales Sans Body" w:hAnsi="Wales Sans Body"/>
          <w:color w:val="1D1D1B" w:themeColor="text1"/>
        </w:rPr>
        <w:t>chyllid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. O </w:t>
      </w:r>
      <w:proofErr w:type="spellStart"/>
      <w:r w:rsidRPr="00336357">
        <w:rPr>
          <w:rFonts w:ascii="Wales Sans Body" w:hAnsi="Wales Sans Body"/>
          <w:color w:val="1D1D1B" w:themeColor="text1"/>
        </w:rPr>
        <w:t>fewn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y </w:t>
      </w:r>
      <w:proofErr w:type="spellStart"/>
      <w:r w:rsidRPr="00336357">
        <w:rPr>
          <w:rFonts w:ascii="Wales Sans Body" w:hAnsi="Wales Sans Body"/>
          <w:color w:val="1D1D1B" w:themeColor="text1"/>
        </w:rPr>
        <w:t>cyfyngiadau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hyn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, </w:t>
      </w:r>
      <w:proofErr w:type="spellStart"/>
      <w:r w:rsidRPr="00336357">
        <w:rPr>
          <w:rFonts w:ascii="Wales Sans Body" w:hAnsi="Wales Sans Body"/>
          <w:color w:val="1D1D1B" w:themeColor="text1"/>
        </w:rPr>
        <w:t>rydym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yn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aml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yn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wynebu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cyfres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o </w:t>
      </w:r>
      <w:proofErr w:type="spellStart"/>
      <w:r w:rsidRPr="00336357">
        <w:rPr>
          <w:rFonts w:ascii="Wales Sans Body" w:hAnsi="Wales Sans Body"/>
          <w:color w:val="1D1D1B" w:themeColor="text1"/>
        </w:rPr>
        <w:t>ddewisiadau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i'w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llywio</w:t>
      </w:r>
      <w:proofErr w:type="spellEnd"/>
      <w:r w:rsidRPr="00336357">
        <w:rPr>
          <w:rFonts w:ascii="Wales Sans Body" w:hAnsi="Wales Sans Body"/>
          <w:color w:val="1D1D1B" w:themeColor="text1"/>
        </w:rPr>
        <w:t>.</w:t>
      </w:r>
    </w:p>
    <w:p w14:paraId="3FCD3D02" w14:textId="77777777" w:rsidR="00764D52" w:rsidRPr="00336357" w:rsidRDefault="00764D52" w:rsidP="00764D52">
      <w:pPr>
        <w:shd w:val="clear" w:color="auto" w:fill="F2F2F2" w:themeFill="background1" w:themeFillShade="F2"/>
        <w:rPr>
          <w:rFonts w:ascii="Wales Sans Body" w:hAnsi="Wales Sans Body"/>
          <w:color w:val="1D1D1B" w:themeColor="text1"/>
        </w:rPr>
      </w:pPr>
    </w:p>
    <w:p w14:paraId="3FAA5988" w14:textId="77777777" w:rsidR="00764D52" w:rsidRPr="00336357" w:rsidRDefault="00764D52" w:rsidP="00764D52">
      <w:pPr>
        <w:shd w:val="clear" w:color="auto" w:fill="F2F2F2" w:themeFill="background1" w:themeFillShade="F2"/>
        <w:rPr>
          <w:rFonts w:ascii="Wales Sans Body" w:hAnsi="Wales Sans Body"/>
          <w:color w:val="1D1D1B" w:themeColor="text1"/>
        </w:rPr>
      </w:pPr>
      <w:proofErr w:type="spellStart"/>
      <w:r w:rsidRPr="00336357">
        <w:rPr>
          <w:rFonts w:ascii="Wales Sans Body" w:hAnsi="Wales Sans Body"/>
          <w:color w:val="1D1D1B" w:themeColor="text1"/>
        </w:rPr>
        <w:t>Rydym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wedi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cynllunio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ein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Rhwydwaith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Sylfaen </w:t>
      </w:r>
      <w:proofErr w:type="spellStart"/>
      <w:r w:rsidRPr="00336357">
        <w:rPr>
          <w:rFonts w:ascii="Wales Sans Body" w:hAnsi="Wales Sans Body"/>
          <w:color w:val="1D1D1B" w:themeColor="text1"/>
        </w:rPr>
        <w:t>Arfaethedig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gyda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rhywfaint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o </w:t>
      </w:r>
      <w:proofErr w:type="spellStart"/>
      <w:r w:rsidRPr="00336357">
        <w:rPr>
          <w:rFonts w:ascii="Wales Sans Body" w:hAnsi="Wales Sans Body"/>
          <w:color w:val="1D1D1B" w:themeColor="text1"/>
        </w:rPr>
        <w:t>gyfyngiadau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.  Mae </w:t>
      </w:r>
      <w:proofErr w:type="spellStart"/>
      <w:r w:rsidRPr="00336357">
        <w:rPr>
          <w:rFonts w:ascii="Wales Sans Body" w:hAnsi="Wales Sans Body"/>
          <w:color w:val="1D1D1B" w:themeColor="text1"/>
        </w:rPr>
        <w:t>angen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iddo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weithio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gyda'r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un </w:t>
      </w:r>
      <w:proofErr w:type="spellStart"/>
      <w:r w:rsidRPr="00336357">
        <w:rPr>
          <w:rFonts w:ascii="Wales Sans Body" w:hAnsi="Wales Sans Body"/>
          <w:color w:val="1D1D1B" w:themeColor="text1"/>
        </w:rPr>
        <w:t>adnoddau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sydd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gan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y </w:t>
      </w:r>
      <w:proofErr w:type="spellStart"/>
      <w:r w:rsidRPr="00336357">
        <w:rPr>
          <w:rFonts w:ascii="Wales Sans Body" w:hAnsi="Wales Sans Body"/>
          <w:color w:val="1D1D1B" w:themeColor="text1"/>
        </w:rPr>
        <w:t>rhwydwaith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heddiw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: yr un faint o </w:t>
      </w:r>
      <w:proofErr w:type="spellStart"/>
      <w:r w:rsidRPr="00336357">
        <w:rPr>
          <w:rFonts w:ascii="Wales Sans Body" w:hAnsi="Wales Sans Body"/>
          <w:color w:val="1D1D1B" w:themeColor="text1"/>
        </w:rPr>
        <w:t>gyllid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, </w:t>
      </w:r>
      <w:proofErr w:type="spellStart"/>
      <w:r w:rsidRPr="00336357">
        <w:rPr>
          <w:rFonts w:ascii="Wales Sans Body" w:hAnsi="Wales Sans Body"/>
          <w:color w:val="1D1D1B" w:themeColor="text1"/>
        </w:rPr>
        <w:t>nifer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y </w:t>
      </w:r>
      <w:proofErr w:type="spellStart"/>
      <w:r w:rsidRPr="00336357">
        <w:rPr>
          <w:rFonts w:ascii="Wales Sans Body" w:hAnsi="Wales Sans Body"/>
          <w:color w:val="1D1D1B" w:themeColor="text1"/>
        </w:rPr>
        <w:t>bysiau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, a </w:t>
      </w:r>
      <w:proofErr w:type="spellStart"/>
      <w:r w:rsidRPr="00336357">
        <w:rPr>
          <w:rFonts w:ascii="Wales Sans Body" w:hAnsi="Wales Sans Body"/>
          <w:color w:val="1D1D1B" w:themeColor="text1"/>
        </w:rPr>
        <w:t>nifer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gyrwyr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bysiau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.  </w:t>
      </w:r>
      <w:proofErr w:type="spellStart"/>
      <w:r w:rsidRPr="00336357">
        <w:rPr>
          <w:rFonts w:ascii="Wales Sans Body" w:hAnsi="Wales Sans Body"/>
          <w:color w:val="1D1D1B" w:themeColor="text1"/>
        </w:rPr>
        <w:t>Golyga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hyn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bod </w:t>
      </w:r>
      <w:proofErr w:type="spellStart"/>
      <w:r w:rsidRPr="00336357">
        <w:rPr>
          <w:rFonts w:ascii="Wales Sans Body" w:hAnsi="Wales Sans Body"/>
          <w:color w:val="1D1D1B" w:themeColor="text1"/>
        </w:rPr>
        <w:t>gennym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rai </w:t>
      </w:r>
      <w:proofErr w:type="spellStart"/>
      <w:r w:rsidRPr="00336357">
        <w:rPr>
          <w:rFonts w:ascii="Wales Sans Body" w:hAnsi="Wales Sans Body"/>
          <w:color w:val="1D1D1B" w:themeColor="text1"/>
        </w:rPr>
        <w:t>dewisiadau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.  </w:t>
      </w:r>
      <w:proofErr w:type="spellStart"/>
      <w:r w:rsidRPr="00336357">
        <w:rPr>
          <w:rFonts w:ascii="Wales Sans Body" w:hAnsi="Wales Sans Body"/>
          <w:color w:val="1D1D1B" w:themeColor="text1"/>
        </w:rPr>
        <w:t>Os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hoffech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awgrymu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gwelliant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fyddai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angen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mwy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o </w:t>
      </w:r>
      <w:proofErr w:type="spellStart"/>
      <w:r w:rsidRPr="00336357">
        <w:rPr>
          <w:rFonts w:ascii="Wales Sans Body" w:hAnsi="Wales Sans Body"/>
          <w:color w:val="1D1D1B" w:themeColor="text1"/>
        </w:rPr>
        <w:t>adnodd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, </w:t>
      </w:r>
      <w:proofErr w:type="spellStart"/>
      <w:r w:rsidRPr="00336357">
        <w:rPr>
          <w:rFonts w:ascii="Wales Sans Body" w:hAnsi="Wales Sans Body"/>
          <w:color w:val="1D1D1B" w:themeColor="text1"/>
        </w:rPr>
        <w:t>bydd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yn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rhaid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i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ni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ddefnyddio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llai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o </w:t>
      </w:r>
      <w:proofErr w:type="spellStart"/>
      <w:r w:rsidRPr="00336357">
        <w:rPr>
          <w:rFonts w:ascii="Wales Sans Body" w:hAnsi="Wales Sans Body"/>
          <w:color w:val="1D1D1B" w:themeColor="text1"/>
        </w:rPr>
        <w:t>adnoddau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yn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rhywle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arall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. </w:t>
      </w:r>
    </w:p>
    <w:p w14:paraId="05398E27" w14:textId="77777777" w:rsidR="00764D52" w:rsidRPr="00336357" w:rsidRDefault="00764D52" w:rsidP="00764D52">
      <w:pPr>
        <w:shd w:val="clear" w:color="auto" w:fill="F2F2F2" w:themeFill="background1" w:themeFillShade="F2"/>
        <w:rPr>
          <w:rFonts w:ascii="Wales Sans Body" w:hAnsi="Wales Sans Body"/>
          <w:color w:val="1D1D1B" w:themeColor="text1"/>
        </w:rPr>
      </w:pPr>
    </w:p>
    <w:p w14:paraId="0C0F162F" w14:textId="77777777" w:rsidR="00764D52" w:rsidRPr="00336357" w:rsidRDefault="00764D52" w:rsidP="00764D52">
      <w:pPr>
        <w:shd w:val="clear" w:color="auto" w:fill="F2F2F2" w:themeFill="background1" w:themeFillShade="F2"/>
        <w:rPr>
          <w:rFonts w:ascii="Wales Sans Body" w:hAnsi="Wales Sans Body"/>
          <w:color w:val="1D1D1B" w:themeColor="text1"/>
        </w:rPr>
      </w:pPr>
      <w:r w:rsidRPr="00336357">
        <w:rPr>
          <w:rFonts w:ascii="Wales Sans Body" w:hAnsi="Wales Sans Body"/>
          <w:color w:val="1D1D1B" w:themeColor="text1"/>
        </w:rPr>
        <w:t xml:space="preserve">Er </w:t>
      </w:r>
      <w:proofErr w:type="spellStart"/>
      <w:r w:rsidRPr="00336357">
        <w:rPr>
          <w:rFonts w:ascii="Wales Sans Body" w:hAnsi="Wales Sans Body"/>
          <w:color w:val="1D1D1B" w:themeColor="text1"/>
        </w:rPr>
        <w:t>enghraifft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, </w:t>
      </w:r>
      <w:proofErr w:type="spellStart"/>
      <w:r w:rsidRPr="00336357">
        <w:rPr>
          <w:rFonts w:ascii="Wales Sans Body" w:hAnsi="Wales Sans Body"/>
          <w:color w:val="1D1D1B" w:themeColor="text1"/>
        </w:rPr>
        <w:t>rydym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yn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awyddus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i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gynyddu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amlder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gwasanaeth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.  </w:t>
      </w:r>
      <w:proofErr w:type="spellStart"/>
      <w:r w:rsidRPr="00336357">
        <w:rPr>
          <w:rFonts w:ascii="Wales Sans Body" w:hAnsi="Wales Sans Body"/>
          <w:color w:val="1D1D1B" w:themeColor="text1"/>
        </w:rPr>
        <w:t>Ond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, er </w:t>
      </w:r>
      <w:proofErr w:type="spellStart"/>
      <w:r w:rsidRPr="00336357">
        <w:rPr>
          <w:rFonts w:ascii="Wales Sans Body" w:hAnsi="Wales Sans Body"/>
          <w:color w:val="1D1D1B" w:themeColor="text1"/>
        </w:rPr>
        <w:t>mwyn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cynyddu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amlder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y </w:t>
      </w:r>
      <w:proofErr w:type="spellStart"/>
      <w:r w:rsidRPr="00336357">
        <w:rPr>
          <w:rFonts w:ascii="Wales Sans Body" w:hAnsi="Wales Sans Body"/>
          <w:color w:val="1D1D1B" w:themeColor="text1"/>
        </w:rPr>
        <w:t>gwasanaeth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, </w:t>
      </w:r>
      <w:proofErr w:type="spellStart"/>
      <w:r w:rsidRPr="00336357">
        <w:rPr>
          <w:rFonts w:ascii="Wales Sans Body" w:hAnsi="Wales Sans Body"/>
          <w:color w:val="1D1D1B" w:themeColor="text1"/>
        </w:rPr>
        <w:t>byddai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angen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rhagor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o </w:t>
      </w:r>
      <w:proofErr w:type="spellStart"/>
      <w:r w:rsidRPr="00336357">
        <w:rPr>
          <w:rFonts w:ascii="Wales Sans Body" w:hAnsi="Wales Sans Body"/>
          <w:color w:val="1D1D1B" w:themeColor="text1"/>
        </w:rPr>
        <w:t>fysiau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a </w:t>
      </w:r>
      <w:proofErr w:type="spellStart"/>
      <w:r w:rsidRPr="00336357">
        <w:rPr>
          <w:rFonts w:ascii="Wales Sans Body" w:hAnsi="Wales Sans Body"/>
          <w:color w:val="1D1D1B" w:themeColor="text1"/>
        </w:rPr>
        <w:t>gyrwyr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.  O </w:t>
      </w:r>
      <w:proofErr w:type="spellStart"/>
      <w:r w:rsidRPr="00336357">
        <w:rPr>
          <w:rFonts w:ascii="Wales Sans Body" w:hAnsi="Wales Sans Body"/>
          <w:color w:val="1D1D1B" w:themeColor="text1"/>
        </w:rPr>
        <w:t>ble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daw’r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cyllid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ar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gyfer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y </w:t>
      </w:r>
      <w:proofErr w:type="spellStart"/>
      <w:r w:rsidRPr="00336357">
        <w:rPr>
          <w:rFonts w:ascii="Wales Sans Body" w:hAnsi="Wales Sans Body"/>
          <w:color w:val="1D1D1B" w:themeColor="text1"/>
        </w:rPr>
        <w:t>bysiau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a'r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gyrwyr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ychwanegol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hyn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?  Mae'n </w:t>
      </w:r>
      <w:proofErr w:type="spellStart"/>
      <w:r w:rsidRPr="00336357">
        <w:rPr>
          <w:rFonts w:ascii="Wales Sans Body" w:hAnsi="Wales Sans Body"/>
          <w:color w:val="1D1D1B" w:themeColor="text1"/>
        </w:rPr>
        <w:t>rhaid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i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ni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wneud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dewisiadau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ynglŷn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â </w:t>
      </w:r>
      <w:proofErr w:type="spellStart"/>
      <w:r w:rsidRPr="00336357">
        <w:rPr>
          <w:rFonts w:ascii="Wales Sans Body" w:hAnsi="Wales Sans Body"/>
          <w:color w:val="1D1D1B" w:themeColor="text1"/>
        </w:rPr>
        <w:t>sut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rydym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yn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defnyddio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ein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hadnoddau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, o </w:t>
      </w:r>
      <w:proofErr w:type="spellStart"/>
      <w:r w:rsidRPr="00336357">
        <w:rPr>
          <w:rFonts w:ascii="Wales Sans Body" w:hAnsi="Wales Sans Body"/>
          <w:color w:val="1D1D1B" w:themeColor="text1"/>
        </w:rPr>
        <w:t>fewn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ein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terfynau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. </w:t>
      </w:r>
    </w:p>
    <w:p w14:paraId="39D2BC67" w14:textId="77777777" w:rsidR="00764D52" w:rsidRPr="00336357" w:rsidRDefault="00764D52" w:rsidP="00764D52">
      <w:pPr>
        <w:shd w:val="clear" w:color="auto" w:fill="F2F2F2" w:themeFill="background1" w:themeFillShade="F2"/>
        <w:rPr>
          <w:rFonts w:ascii="Wales Sans Body" w:hAnsi="Wales Sans Body"/>
          <w:color w:val="1D1D1B" w:themeColor="text1"/>
        </w:rPr>
      </w:pPr>
    </w:p>
    <w:p w14:paraId="64927F27" w14:textId="77777777" w:rsidR="00764D52" w:rsidRPr="00336357" w:rsidRDefault="00764D52" w:rsidP="00764D52">
      <w:pPr>
        <w:shd w:val="clear" w:color="auto" w:fill="F2F2F2" w:themeFill="background1" w:themeFillShade="F2"/>
        <w:rPr>
          <w:rFonts w:ascii="Wales Sans Body" w:hAnsi="Wales Sans Body"/>
          <w:color w:val="1D1D1B" w:themeColor="text1"/>
        </w:rPr>
      </w:pPr>
      <w:proofErr w:type="spellStart"/>
      <w:r w:rsidRPr="00336357">
        <w:rPr>
          <w:rFonts w:ascii="Wales Sans Body" w:hAnsi="Wales Sans Body"/>
          <w:color w:val="1D1D1B" w:themeColor="text1"/>
        </w:rPr>
        <w:t>Nid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yw'r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rhain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yn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ddewisiadau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hawdd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. </w:t>
      </w:r>
      <w:proofErr w:type="spellStart"/>
      <w:r w:rsidRPr="00336357">
        <w:rPr>
          <w:rFonts w:ascii="Wales Sans Body" w:hAnsi="Wales Sans Body"/>
          <w:color w:val="1D1D1B" w:themeColor="text1"/>
        </w:rPr>
        <w:t>Mae'r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dewisiadau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a </w:t>
      </w:r>
      <w:proofErr w:type="spellStart"/>
      <w:r w:rsidRPr="00336357">
        <w:rPr>
          <w:rFonts w:ascii="Wales Sans Body" w:hAnsi="Wales Sans Body"/>
          <w:color w:val="1D1D1B" w:themeColor="text1"/>
        </w:rPr>
        <w:t>wynebwn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yn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golygu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ein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bod </w:t>
      </w:r>
      <w:proofErr w:type="spellStart"/>
      <w:r w:rsidRPr="00336357">
        <w:rPr>
          <w:rFonts w:ascii="Wales Sans Body" w:hAnsi="Wales Sans Body"/>
          <w:color w:val="1D1D1B" w:themeColor="text1"/>
        </w:rPr>
        <w:t>yn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gwybod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na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fydd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ein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Rhwydwaith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Sylfaen </w:t>
      </w:r>
      <w:proofErr w:type="spellStart"/>
      <w:r w:rsidRPr="00336357">
        <w:rPr>
          <w:rFonts w:ascii="Wales Sans Body" w:hAnsi="Wales Sans Body"/>
          <w:color w:val="1D1D1B" w:themeColor="text1"/>
        </w:rPr>
        <w:t>Arfaethedig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yn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plesio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pawb</w:t>
      </w:r>
      <w:proofErr w:type="spellEnd"/>
      <w:r w:rsidRPr="00336357">
        <w:rPr>
          <w:rFonts w:ascii="Wales Sans Body" w:hAnsi="Wales Sans Body"/>
          <w:color w:val="1D1D1B" w:themeColor="text1"/>
        </w:rPr>
        <w:t>.</w:t>
      </w:r>
    </w:p>
    <w:p w14:paraId="6324DCCC" w14:textId="77777777" w:rsidR="00764D52" w:rsidRPr="00336357" w:rsidRDefault="00764D52" w:rsidP="00764D52">
      <w:pPr>
        <w:shd w:val="clear" w:color="auto" w:fill="F2F2F2" w:themeFill="background1" w:themeFillShade="F2"/>
        <w:rPr>
          <w:rFonts w:ascii="Wales Sans Body" w:hAnsi="Wales Sans Body"/>
          <w:color w:val="1D1D1B" w:themeColor="text1"/>
        </w:rPr>
      </w:pPr>
    </w:p>
    <w:p w14:paraId="183771F4" w14:textId="77777777" w:rsidR="00764D52" w:rsidRPr="00336357" w:rsidRDefault="00764D52" w:rsidP="00764D52">
      <w:pPr>
        <w:shd w:val="clear" w:color="auto" w:fill="F2F2F2" w:themeFill="background1" w:themeFillShade="F2"/>
        <w:rPr>
          <w:rFonts w:ascii="Wales Sans Body" w:hAnsi="Wales Sans Body"/>
          <w:color w:val="1D1D1B" w:themeColor="text1"/>
        </w:rPr>
      </w:pPr>
      <w:proofErr w:type="spellStart"/>
      <w:r w:rsidRPr="00336357">
        <w:rPr>
          <w:rFonts w:ascii="Wales Sans Body" w:hAnsi="Wales Sans Body"/>
          <w:color w:val="1D1D1B" w:themeColor="text1"/>
        </w:rPr>
        <w:t>Hoffem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gael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eich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barn am rai </w:t>
      </w:r>
      <w:proofErr w:type="spellStart"/>
      <w:r w:rsidRPr="00336357">
        <w:rPr>
          <w:rFonts w:ascii="Wales Sans Body" w:hAnsi="Wales Sans Body"/>
          <w:color w:val="1D1D1B" w:themeColor="text1"/>
        </w:rPr>
        <w:t>o'r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dewisiadau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hyn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.  </w:t>
      </w:r>
      <w:proofErr w:type="spellStart"/>
      <w:r w:rsidRPr="00336357">
        <w:rPr>
          <w:rFonts w:ascii="Wales Sans Body" w:hAnsi="Wales Sans Body"/>
          <w:color w:val="1D1D1B" w:themeColor="text1"/>
        </w:rPr>
        <w:t>Bydd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cael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eich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barn </w:t>
      </w:r>
      <w:proofErr w:type="spellStart"/>
      <w:r w:rsidRPr="00336357">
        <w:rPr>
          <w:rFonts w:ascii="Wales Sans Body" w:hAnsi="Wales Sans Body"/>
          <w:color w:val="1D1D1B" w:themeColor="text1"/>
        </w:rPr>
        <w:t>yn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ein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helpu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i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fireinio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ein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</w:t>
      </w:r>
      <w:proofErr w:type="spellStart"/>
      <w:r w:rsidRPr="00336357">
        <w:rPr>
          <w:rFonts w:ascii="Wales Sans Body" w:hAnsi="Wales Sans Body"/>
          <w:color w:val="1D1D1B" w:themeColor="text1"/>
        </w:rPr>
        <w:t>Rhwydwaith</w:t>
      </w:r>
      <w:proofErr w:type="spellEnd"/>
      <w:r w:rsidRPr="00336357">
        <w:rPr>
          <w:rFonts w:ascii="Wales Sans Body" w:hAnsi="Wales Sans Body"/>
          <w:color w:val="1D1D1B" w:themeColor="text1"/>
        </w:rPr>
        <w:t xml:space="preserve"> Sylfaen </w:t>
      </w:r>
      <w:proofErr w:type="spellStart"/>
      <w:r w:rsidRPr="00336357">
        <w:rPr>
          <w:rFonts w:ascii="Wales Sans Body" w:hAnsi="Wales Sans Body"/>
          <w:color w:val="1D1D1B" w:themeColor="text1"/>
        </w:rPr>
        <w:t>Arfaethedig</w:t>
      </w:r>
      <w:proofErr w:type="spellEnd"/>
      <w:r w:rsidRPr="00336357">
        <w:rPr>
          <w:rFonts w:ascii="Wales Sans Body" w:hAnsi="Wales Sans Body"/>
          <w:color w:val="1D1D1B" w:themeColor="text1"/>
        </w:rPr>
        <w:t>.</w:t>
      </w:r>
    </w:p>
    <w:p w14:paraId="221B4A13" w14:textId="77777777" w:rsidR="00764D52" w:rsidRPr="00336357" w:rsidRDefault="00764D52" w:rsidP="00764D52">
      <w:pPr>
        <w:shd w:val="clear" w:color="auto" w:fill="F2F2F2" w:themeFill="background1" w:themeFillShade="F2"/>
        <w:rPr>
          <w:rFonts w:ascii="Wales Sans Body" w:hAnsi="Wales Sans Body"/>
          <w:color w:val="1D1D1B" w:themeColor="text1"/>
        </w:rPr>
      </w:pPr>
    </w:p>
    <w:p w14:paraId="0BF589BB" w14:textId="77777777" w:rsidR="00764D52" w:rsidRPr="00336357" w:rsidRDefault="00764D52" w:rsidP="00764D52">
      <w:pPr>
        <w:rPr>
          <w:rFonts w:ascii="Wales Sans Body" w:hAnsi="Wales Sans Body"/>
          <w:color w:val="1D1D1B" w:themeColor="text1"/>
          <w:sz w:val="28"/>
          <w:szCs w:val="28"/>
        </w:rPr>
      </w:pPr>
      <w:r w:rsidRPr="00336357">
        <w:rPr>
          <w:rFonts w:ascii="Wales Sans Body" w:hAnsi="Wales Sans Body"/>
          <w:color w:val="1D1D1B" w:themeColor="text1"/>
          <w:sz w:val="28"/>
          <w:szCs w:val="28"/>
        </w:rPr>
        <w:t xml:space="preserve"> </w:t>
      </w:r>
    </w:p>
    <w:p w14:paraId="65B181B4" w14:textId="77777777" w:rsidR="00764D52" w:rsidRPr="00336357" w:rsidRDefault="00764D52" w:rsidP="00764D52">
      <w:pPr>
        <w:rPr>
          <w:rFonts w:ascii="Wales Sans Body" w:hAnsi="Wales Sans Body"/>
        </w:rPr>
      </w:pPr>
    </w:p>
    <w:p w14:paraId="65C9CE20" w14:textId="77777777" w:rsidR="00764D52" w:rsidRPr="00336357" w:rsidRDefault="00764D52" w:rsidP="00764D52">
      <w:pPr>
        <w:pStyle w:val="ListParagraph"/>
        <w:numPr>
          <w:ilvl w:val="0"/>
          <w:numId w:val="80"/>
        </w:numPr>
        <w:spacing w:before="0" w:after="0" w:line="240" w:lineRule="auto"/>
        <w:rPr>
          <w:rFonts w:ascii="Wales Sans Body" w:hAnsi="Wales Sans Body"/>
        </w:rPr>
      </w:pPr>
      <w:r w:rsidRPr="00336357">
        <w:rPr>
          <w:rFonts w:ascii="Wales Sans Body" w:hAnsi="Wales Sans Body"/>
        </w:rPr>
        <w:t xml:space="preserve">I </w:t>
      </w:r>
      <w:proofErr w:type="spellStart"/>
      <w:r w:rsidRPr="00336357">
        <w:rPr>
          <w:rFonts w:ascii="Wales Sans Body" w:hAnsi="Wales Sans Body"/>
        </w:rPr>
        <w:t>ba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raddau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ydych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chi'n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cytuno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â'r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datganiadau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canlynol</w:t>
      </w:r>
      <w:proofErr w:type="spellEnd"/>
      <w:r w:rsidRPr="00336357">
        <w:rPr>
          <w:rFonts w:ascii="Wales Sans Body" w:hAnsi="Wales Sans Body"/>
        </w:rPr>
        <w:t xml:space="preserve">? </w:t>
      </w:r>
    </w:p>
    <w:p w14:paraId="09F58582" w14:textId="77777777" w:rsidR="00764D52" w:rsidRPr="00336357" w:rsidRDefault="00764D52" w:rsidP="00764D52">
      <w:pPr>
        <w:rPr>
          <w:rFonts w:ascii="Wales Sans Body" w:hAnsi="Wales Sans Body"/>
          <w:b/>
          <w:bCs/>
        </w:rPr>
      </w:pPr>
    </w:p>
    <w:p w14:paraId="2B0F8493" w14:textId="77777777" w:rsidR="00764D52" w:rsidRPr="00336357" w:rsidRDefault="00764D52" w:rsidP="00764D52">
      <w:pPr>
        <w:pStyle w:val="NormalWeb"/>
        <w:spacing w:after="0" w:line="240" w:lineRule="atLeast"/>
        <w:rPr>
          <w:rFonts w:ascii="Wales Sans Body" w:hAnsi="Wales Sans Body" w:cs="Arial"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XSpec="center" w:tblpY="-64"/>
        <w:tblW w:w="10767" w:type="dxa"/>
        <w:tblLook w:val="04A0" w:firstRow="1" w:lastRow="0" w:firstColumn="1" w:lastColumn="0" w:noHBand="0" w:noVBand="1"/>
      </w:tblPr>
      <w:tblGrid>
        <w:gridCol w:w="10767"/>
      </w:tblGrid>
      <w:tr w:rsidR="00764D52" w:rsidRPr="00336357" w14:paraId="7ECC5B8F" w14:textId="77777777" w:rsidTr="00A169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tcW w:w="10767" w:type="dxa"/>
          </w:tcPr>
          <w:p w14:paraId="0D5DC5A9" w14:textId="77777777" w:rsidR="00764D52" w:rsidRPr="00336357" w:rsidRDefault="00764D52" w:rsidP="00A169CC">
            <w:pPr>
              <w:pStyle w:val="NormalWeb"/>
              <w:spacing w:line="240" w:lineRule="atLeast"/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</w:pP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Dylid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ystyried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newidiadau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sy'n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gwella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gwasanaethau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i'r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rhan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fwyaf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o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bobl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,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hyd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yn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oed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os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yw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hynny'n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amharu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ar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rai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pobl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. </w:t>
            </w:r>
          </w:p>
          <w:p w14:paraId="61749818" w14:textId="77777777" w:rsidR="00764D52" w:rsidRPr="00336357" w:rsidRDefault="00764D52" w:rsidP="00A169CC">
            <w:pPr>
              <w:pStyle w:val="NormalWeb"/>
              <w:spacing w:line="240" w:lineRule="atLeast"/>
              <w:rPr>
                <w:rFonts w:ascii="Wales Sans Body" w:hAnsi="Wales Sans Body" w:cs="Arial"/>
                <w:sz w:val="22"/>
                <w:szCs w:val="22"/>
              </w:rPr>
            </w:pPr>
          </w:p>
          <w:p w14:paraId="50FBB74B" w14:textId="77777777" w:rsidR="00764D52" w:rsidRPr="00336357" w:rsidRDefault="00764D52" w:rsidP="00A169CC">
            <w:pPr>
              <w:pStyle w:val="NormalWeb"/>
              <w:spacing w:line="240" w:lineRule="atLeast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279390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Cytuno'n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gryf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 </w:t>
            </w: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1674368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Cytuno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 </w:t>
            </w: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628673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Ddim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cytuno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nac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anghytuno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 </w:t>
            </w: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-760681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Anghytuno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 </w:t>
            </w: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337204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Anghytuno'n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gryf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  </w:t>
            </w: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-1650050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noProof/>
                <w:sz w:val="22"/>
                <w:szCs w:val="22"/>
              </w:rPr>
              <w:t>Ansicr</w:t>
            </w:r>
          </w:p>
          <w:p w14:paraId="63B3ABA2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</w:p>
        </w:tc>
      </w:tr>
    </w:tbl>
    <w:p w14:paraId="00E18ADE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sz w:val="22"/>
          <w:szCs w:val="22"/>
        </w:rPr>
      </w:pPr>
      <w:r w:rsidRPr="00336357">
        <w:rPr>
          <w:rFonts w:ascii="Wales Sans Body" w:hAnsi="Wales Sans Body" w:cs="Arial"/>
          <w:sz w:val="22"/>
          <w:szCs w:val="22"/>
        </w:rPr>
        <w:t xml:space="preserve"> </w:t>
      </w:r>
    </w:p>
    <w:p w14:paraId="67991B52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XSpec="center" w:tblpY="-64"/>
        <w:tblW w:w="10767" w:type="dxa"/>
        <w:tblLook w:val="04A0" w:firstRow="1" w:lastRow="0" w:firstColumn="1" w:lastColumn="0" w:noHBand="0" w:noVBand="1"/>
      </w:tblPr>
      <w:tblGrid>
        <w:gridCol w:w="10767"/>
      </w:tblGrid>
      <w:tr w:rsidR="00764D52" w:rsidRPr="00336357" w14:paraId="73FE01BD" w14:textId="77777777" w:rsidTr="00A169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tcW w:w="10767" w:type="dxa"/>
          </w:tcPr>
          <w:p w14:paraId="77BA0D3A" w14:textId="77777777" w:rsidR="00764D52" w:rsidRPr="00336357" w:rsidRDefault="00764D52" w:rsidP="00A169CC">
            <w:pPr>
              <w:pStyle w:val="NormalWeb"/>
              <w:spacing w:line="240" w:lineRule="atLeast"/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</w:pPr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Mae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lleihau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anghyfleustra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i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deithwyr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cyfredol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yn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bwysicach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na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gwella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gwasanaethau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i'r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rhan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fwyaf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o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bobl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.</w:t>
            </w:r>
          </w:p>
          <w:p w14:paraId="379A59B7" w14:textId="77777777" w:rsidR="00764D52" w:rsidRPr="00336357" w:rsidRDefault="00764D52" w:rsidP="00A169CC">
            <w:pPr>
              <w:pStyle w:val="NormalWeb"/>
              <w:spacing w:line="240" w:lineRule="atLeast"/>
              <w:rPr>
                <w:rFonts w:ascii="Wales Sans Body" w:hAnsi="Wales Sans Body" w:cs="Arial"/>
                <w:sz w:val="22"/>
                <w:szCs w:val="22"/>
              </w:rPr>
            </w:pPr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br/>
            </w: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-688055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Cytuno'n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gryf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 </w:t>
            </w: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1351529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Cytuno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 </w:t>
            </w: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1909803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Ddim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cytuno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nac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anghytuno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 </w:t>
            </w: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-1845619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Anghytuno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 </w:t>
            </w: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-2091146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Anghytuno'n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gryf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  </w:t>
            </w: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-1009063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noProof/>
                <w:sz w:val="22"/>
                <w:szCs w:val="22"/>
              </w:rPr>
              <w:t>Ansicr</w:t>
            </w:r>
          </w:p>
          <w:p w14:paraId="37708DD5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</w:p>
        </w:tc>
      </w:tr>
    </w:tbl>
    <w:p w14:paraId="729595EF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sz w:val="22"/>
          <w:szCs w:val="22"/>
        </w:rPr>
      </w:pPr>
      <w:r w:rsidRPr="00336357">
        <w:rPr>
          <w:rFonts w:ascii="Wales Sans Body" w:hAnsi="Wales Sans Body" w:cs="Arial"/>
          <w:sz w:val="22"/>
          <w:szCs w:val="22"/>
        </w:rPr>
        <w:lastRenderedPageBreak/>
        <w:t xml:space="preserve"> Yn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parhau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ar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y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dudalen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nesaf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>.</w:t>
      </w:r>
    </w:p>
    <w:p w14:paraId="6FA5EFC7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XSpec="center" w:tblpY="-64"/>
        <w:tblW w:w="10767" w:type="dxa"/>
        <w:tblLook w:val="04A0" w:firstRow="1" w:lastRow="0" w:firstColumn="1" w:lastColumn="0" w:noHBand="0" w:noVBand="1"/>
      </w:tblPr>
      <w:tblGrid>
        <w:gridCol w:w="10767"/>
      </w:tblGrid>
      <w:tr w:rsidR="00764D52" w:rsidRPr="00336357" w14:paraId="22493470" w14:textId="77777777" w:rsidTr="00A169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tcW w:w="10767" w:type="dxa"/>
          </w:tcPr>
          <w:p w14:paraId="4BEC8C2B" w14:textId="77777777" w:rsidR="00764D52" w:rsidRPr="00336357" w:rsidRDefault="00764D52" w:rsidP="00A169CC">
            <w:pPr>
              <w:pStyle w:val="NormalWeb"/>
              <w:spacing w:line="240" w:lineRule="atLeast"/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</w:pP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Byddai'n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well gen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i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gerdded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ymhellach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i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ddal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y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bws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,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fel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fy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mod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yn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cyrraedd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fy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nghyrchfan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yn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gynt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. </w:t>
            </w:r>
          </w:p>
          <w:p w14:paraId="4CCA3698" w14:textId="77777777" w:rsidR="00764D52" w:rsidRPr="00336357" w:rsidRDefault="00764D52" w:rsidP="00A169CC">
            <w:pPr>
              <w:pStyle w:val="NormalWeb"/>
              <w:spacing w:line="240" w:lineRule="atLeast"/>
              <w:rPr>
                <w:rFonts w:ascii="Wales Sans Body" w:hAnsi="Wales Sans Body" w:cs="Arial"/>
                <w:noProof/>
                <w:sz w:val="22"/>
                <w:szCs w:val="22"/>
              </w:rPr>
            </w:pPr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br/>
            </w:r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2067145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Cytuno'n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gryf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 </w:t>
            </w: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1002549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Cytuno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 </w:t>
            </w: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263113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Ddim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cytuno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nac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anghytuno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 </w:t>
            </w: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1538394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Anghytuno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 </w:t>
            </w: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-592703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Anghytuno'n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gryf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  </w:t>
            </w: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389088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noProof/>
                <w:sz w:val="22"/>
                <w:szCs w:val="22"/>
              </w:rPr>
              <w:t>Ansicr</w:t>
            </w:r>
          </w:p>
          <w:p w14:paraId="049D516B" w14:textId="77777777" w:rsidR="00764D52" w:rsidRPr="00336357" w:rsidRDefault="00764D52" w:rsidP="00A169CC">
            <w:pPr>
              <w:pStyle w:val="NormalWeb"/>
              <w:spacing w:line="240" w:lineRule="atLeast"/>
              <w:rPr>
                <w:rFonts w:ascii="Wales Sans Body" w:hAnsi="Wales Sans Body" w:cs="Arial"/>
                <w:sz w:val="22"/>
                <w:szCs w:val="22"/>
              </w:rPr>
            </w:pPr>
          </w:p>
        </w:tc>
      </w:tr>
    </w:tbl>
    <w:p w14:paraId="6D6D79DC" w14:textId="77777777" w:rsidR="00764D52" w:rsidRPr="00336357" w:rsidRDefault="00764D52" w:rsidP="00764D52">
      <w:pPr>
        <w:pStyle w:val="NormalWeb"/>
        <w:spacing w:after="0" w:line="240" w:lineRule="atLeast"/>
        <w:rPr>
          <w:rFonts w:ascii="Wales Sans Body" w:hAnsi="Wales Sans Body" w:cs="Arial"/>
          <w:i/>
          <w:iCs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XSpec="center" w:tblpY="198"/>
        <w:tblW w:w="10767" w:type="dxa"/>
        <w:tblLook w:val="04A0" w:firstRow="1" w:lastRow="0" w:firstColumn="1" w:lastColumn="0" w:noHBand="0" w:noVBand="1"/>
      </w:tblPr>
      <w:tblGrid>
        <w:gridCol w:w="10767"/>
      </w:tblGrid>
      <w:tr w:rsidR="00764D52" w:rsidRPr="00336357" w14:paraId="5257B071" w14:textId="77777777" w:rsidTr="00A169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tcW w:w="10767" w:type="dxa"/>
          </w:tcPr>
          <w:p w14:paraId="1BE8F093" w14:textId="77777777" w:rsidR="00764D52" w:rsidRPr="00336357" w:rsidRDefault="00764D52" w:rsidP="00A169CC">
            <w:pPr>
              <w:pStyle w:val="NormalWeb"/>
              <w:spacing w:line="240" w:lineRule="atLeast"/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</w:pP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Byddai'n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well gen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i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aros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yn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hirach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i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fws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gyrraedd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safle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bws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gerllaw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,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hyd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yn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oed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os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yw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hynny'n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golygu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y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byddai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fy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nhaith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yn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hirach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. </w:t>
            </w:r>
          </w:p>
          <w:p w14:paraId="5261F06C" w14:textId="77777777" w:rsidR="00764D52" w:rsidRPr="00336357" w:rsidRDefault="00764D52" w:rsidP="00A169CC">
            <w:pPr>
              <w:pStyle w:val="NormalWeb"/>
              <w:spacing w:line="240" w:lineRule="atLeast"/>
              <w:rPr>
                <w:rFonts w:ascii="Wales Sans Body" w:hAnsi="Wales Sans Body" w:cs="Arial"/>
                <w:sz w:val="22"/>
                <w:szCs w:val="22"/>
              </w:rPr>
            </w:pPr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br/>
            </w:r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1090666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Cytuno'n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gryf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 </w:t>
            </w: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-1204401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Cytuno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 </w:t>
            </w: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280390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Ddim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cytuno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nac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anghytuno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 </w:t>
            </w: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-471446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Anghytuno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 </w:t>
            </w: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284393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Anghytuno'n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gryf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  </w:t>
            </w: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-1286505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noProof/>
                <w:sz w:val="22"/>
                <w:szCs w:val="22"/>
              </w:rPr>
              <w:t>Ansicr</w:t>
            </w:r>
          </w:p>
          <w:p w14:paraId="125141D8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</w:p>
        </w:tc>
      </w:tr>
    </w:tbl>
    <w:p w14:paraId="0918C901" w14:textId="77777777" w:rsidR="00764D52" w:rsidRPr="00336357" w:rsidRDefault="00764D52" w:rsidP="00764D52">
      <w:pPr>
        <w:pStyle w:val="NormalWeb"/>
        <w:spacing w:after="0" w:line="240" w:lineRule="atLeast"/>
        <w:rPr>
          <w:rFonts w:ascii="Wales Sans Body" w:hAnsi="Wales Sans Body" w:cs="Arial"/>
          <w:i/>
          <w:iCs/>
          <w:sz w:val="22"/>
          <w:szCs w:val="22"/>
        </w:rPr>
      </w:pPr>
    </w:p>
    <w:p w14:paraId="16E3D8B3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/>
          <w:b/>
          <w:bCs/>
          <w:sz w:val="22"/>
          <w:szCs w:val="22"/>
        </w:rPr>
      </w:pPr>
      <w:r w:rsidRPr="00336357">
        <w:rPr>
          <w:rFonts w:ascii="Wales Sans Body" w:hAnsi="Wales Sans Body" w:cs="Arial"/>
          <w:sz w:val="22"/>
          <w:szCs w:val="22"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-64"/>
        <w:tblW w:w="10767" w:type="dxa"/>
        <w:tblLook w:val="04A0" w:firstRow="1" w:lastRow="0" w:firstColumn="1" w:lastColumn="0" w:noHBand="0" w:noVBand="1"/>
      </w:tblPr>
      <w:tblGrid>
        <w:gridCol w:w="10767"/>
      </w:tblGrid>
      <w:tr w:rsidR="00764D52" w:rsidRPr="00336357" w14:paraId="4DE0C0F8" w14:textId="77777777" w:rsidTr="00A169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tcW w:w="10767" w:type="dxa"/>
          </w:tcPr>
          <w:p w14:paraId="3DFCFA62" w14:textId="77777777" w:rsidR="00764D52" w:rsidRPr="00336357" w:rsidRDefault="00764D52" w:rsidP="00A169CC">
            <w:pPr>
              <w:pStyle w:val="NormalWeb"/>
              <w:spacing w:line="240" w:lineRule="atLeast"/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</w:pPr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Mae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amserlenni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cymhleth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sy'n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galluogi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gwell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cysylltiadau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â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gwasanaethau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trên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yn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bwysicach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nag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amserlenni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syml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a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chyson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(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fel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gwasanaeth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bws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sydd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bob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amser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yn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rhedeg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hanner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awr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wedi'r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awr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). </w:t>
            </w:r>
          </w:p>
          <w:p w14:paraId="2D1E53A6" w14:textId="77777777" w:rsidR="00764D52" w:rsidRPr="00336357" w:rsidRDefault="00764D52" w:rsidP="00A169CC">
            <w:pPr>
              <w:pStyle w:val="NormalWeb"/>
              <w:spacing w:line="240" w:lineRule="atLeast"/>
              <w:rPr>
                <w:rFonts w:ascii="Wales Sans Body" w:hAnsi="Wales Sans Body" w:cs="Arial"/>
                <w:sz w:val="22"/>
                <w:szCs w:val="22"/>
              </w:rPr>
            </w:pPr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br/>
            </w:r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2125112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Cytuno'n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gryf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 </w:t>
            </w: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-1232157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Cytuno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 </w:t>
            </w: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1868484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Ddim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cytuno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nac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anghytuno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 </w:t>
            </w: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1736901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Anghytuno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 </w:t>
            </w: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-1112672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Anghytuno'n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gryf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  </w:t>
            </w: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-1472824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noProof/>
                <w:sz w:val="22"/>
                <w:szCs w:val="22"/>
              </w:rPr>
              <w:t>Ansicr</w:t>
            </w:r>
          </w:p>
          <w:p w14:paraId="7F7BDD2B" w14:textId="77777777" w:rsidR="00764D52" w:rsidRPr="00336357" w:rsidRDefault="00764D52" w:rsidP="00A169CC">
            <w:pPr>
              <w:pStyle w:val="NormalWeb"/>
              <w:spacing w:line="240" w:lineRule="atLeast"/>
              <w:ind w:left="284"/>
              <w:rPr>
                <w:rFonts w:ascii="Wales Sans Body" w:hAnsi="Wales Sans Body" w:cs="Arial"/>
                <w:sz w:val="22"/>
                <w:szCs w:val="22"/>
              </w:rPr>
            </w:pPr>
          </w:p>
        </w:tc>
      </w:tr>
    </w:tbl>
    <w:p w14:paraId="4257B7CB" w14:textId="77777777" w:rsidR="00764D52" w:rsidRPr="00336357" w:rsidRDefault="00764D52" w:rsidP="00764D52">
      <w:pPr>
        <w:rPr>
          <w:rFonts w:ascii="Wales Sans Body" w:hAnsi="Wales Sans Body"/>
          <w:b/>
          <w:bCs/>
        </w:rPr>
      </w:pPr>
    </w:p>
    <w:tbl>
      <w:tblPr>
        <w:tblStyle w:val="TableGrid"/>
        <w:tblpPr w:leftFromText="180" w:rightFromText="180" w:vertAnchor="text" w:horzAnchor="margin" w:tblpXSpec="center" w:tblpY="-64"/>
        <w:tblW w:w="10767" w:type="dxa"/>
        <w:tblLook w:val="04A0" w:firstRow="1" w:lastRow="0" w:firstColumn="1" w:lastColumn="0" w:noHBand="0" w:noVBand="1"/>
      </w:tblPr>
      <w:tblGrid>
        <w:gridCol w:w="10767"/>
      </w:tblGrid>
      <w:tr w:rsidR="00764D52" w:rsidRPr="00336357" w14:paraId="473B866C" w14:textId="77777777" w:rsidTr="00A169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tcW w:w="10767" w:type="dxa"/>
          </w:tcPr>
          <w:p w14:paraId="3A32CE73" w14:textId="77777777" w:rsidR="00764D52" w:rsidRPr="00336357" w:rsidRDefault="00764D52" w:rsidP="00A169CC">
            <w:pPr>
              <w:pStyle w:val="NormalWeb"/>
              <w:spacing w:line="240" w:lineRule="atLeast"/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</w:pP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Byddwn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yn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barod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i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gyfnewid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rhwng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bysiau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neu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drenau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os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yw'n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golygu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fy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mod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yn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cyrraedd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fy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nghyrchfan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yn</w:t>
            </w:r>
            <w:proofErr w:type="spellEnd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  <w:t>gynt</w:t>
            </w:r>
            <w:proofErr w:type="spellEnd"/>
          </w:p>
          <w:p w14:paraId="4A26D43D" w14:textId="77777777" w:rsidR="00764D52" w:rsidRPr="00336357" w:rsidRDefault="00764D52" w:rsidP="00A169CC">
            <w:pPr>
              <w:pStyle w:val="NormalWeb"/>
              <w:spacing w:line="240" w:lineRule="atLeast"/>
              <w:rPr>
                <w:rFonts w:ascii="Wales Sans Body" w:hAnsi="Wales Sans Body" w:cs="Aptos"/>
                <w:b/>
                <w:bCs/>
                <w:sz w:val="22"/>
                <w:szCs w:val="22"/>
                <w14:ligatures w14:val="standardContextual"/>
              </w:rPr>
            </w:pPr>
          </w:p>
          <w:p w14:paraId="4EA9066B" w14:textId="77777777" w:rsidR="00764D52" w:rsidRPr="00336357" w:rsidRDefault="00764D52" w:rsidP="00A169CC">
            <w:pPr>
              <w:pStyle w:val="NormalWeb"/>
              <w:spacing w:line="240" w:lineRule="atLeast"/>
              <w:rPr>
                <w:rFonts w:ascii="Wales Sans Body" w:hAnsi="Wales Sans Body" w:cs="Arial"/>
                <w:sz w:val="22"/>
                <w:szCs w:val="22"/>
              </w:rPr>
            </w:pP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-1855635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Cytuno'n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gryf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 </w:t>
            </w: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-1976986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Cytuno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 </w:t>
            </w: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493767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Ddim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cytuno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nac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yn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anghytuno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 </w:t>
            </w: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-1253968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Anghytuno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 </w:t>
            </w: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1992673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Anghytuno'n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  <w:proofErr w:type="spellStart"/>
            <w:r w:rsidRPr="00336357">
              <w:rPr>
                <w:rFonts w:ascii="Wales Sans Body" w:hAnsi="Wales Sans Body" w:cs="Arial"/>
                <w:sz w:val="22"/>
                <w:szCs w:val="22"/>
              </w:rPr>
              <w:t>gryf</w:t>
            </w:r>
            <w:proofErr w:type="spellEnd"/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  </w:t>
            </w:r>
            <w:sdt>
              <w:sdtPr>
                <w:rPr>
                  <w:rFonts w:ascii="Wales Sans Body" w:hAnsi="Wales Sans Body" w:cs="Arial"/>
                  <w:sz w:val="22"/>
                  <w:szCs w:val="22"/>
                </w:rPr>
                <w:id w:val="1563450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3635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36357">
              <w:rPr>
                <w:rFonts w:ascii="Wales Sans Body" w:hAnsi="Wales Sans Body" w:cs="Arial"/>
                <w:noProof/>
                <w:sz w:val="22"/>
                <w:szCs w:val="22"/>
              </w:rPr>
              <w:t>Ansicr</w:t>
            </w:r>
            <w:r w:rsidRPr="00336357">
              <w:rPr>
                <w:rFonts w:ascii="Wales Sans Body" w:hAnsi="Wales Sans Body" w:cs="Arial"/>
                <w:sz w:val="22"/>
                <w:szCs w:val="22"/>
              </w:rPr>
              <w:t xml:space="preserve"> </w:t>
            </w:r>
          </w:p>
          <w:p w14:paraId="4568240B" w14:textId="77777777" w:rsidR="00764D52" w:rsidRPr="00336357" w:rsidRDefault="00764D52" w:rsidP="00A169CC">
            <w:pPr>
              <w:pStyle w:val="NormalWeb"/>
              <w:spacing w:line="240" w:lineRule="atLeast"/>
              <w:rPr>
                <w:rFonts w:ascii="Wales Sans Body" w:hAnsi="Wales Sans Body" w:cs="Arial"/>
                <w:sz w:val="22"/>
                <w:szCs w:val="22"/>
              </w:rPr>
            </w:pPr>
          </w:p>
        </w:tc>
      </w:tr>
    </w:tbl>
    <w:p w14:paraId="51A0C190" w14:textId="77777777" w:rsidR="00764D52" w:rsidRPr="00336357" w:rsidRDefault="00764D52" w:rsidP="00764D52">
      <w:pPr>
        <w:pStyle w:val="NormalWeb"/>
        <w:spacing w:after="0" w:line="240" w:lineRule="atLeast"/>
        <w:rPr>
          <w:rFonts w:ascii="Wales Sans Body" w:hAnsi="Wales Sans Body" w:cs="Arial"/>
          <w:sz w:val="22"/>
          <w:szCs w:val="22"/>
        </w:rPr>
      </w:pPr>
    </w:p>
    <w:p w14:paraId="1F2E9379" w14:textId="77777777" w:rsidR="00764D52" w:rsidRPr="00336357" w:rsidRDefault="00764D52" w:rsidP="00764D52">
      <w:pPr>
        <w:pStyle w:val="NormalWeb"/>
        <w:spacing w:after="0" w:line="240" w:lineRule="atLeast"/>
        <w:rPr>
          <w:rFonts w:ascii="Wales Sans Body" w:hAnsi="Wales Sans Body" w:cs="Arial"/>
          <w:sz w:val="22"/>
          <w:szCs w:val="22"/>
        </w:rPr>
      </w:pPr>
      <w:proofErr w:type="spellStart"/>
      <w:r w:rsidRPr="00336357">
        <w:rPr>
          <w:rFonts w:ascii="Wales Sans Body" w:hAnsi="Wales Sans Body" w:cs="Arial"/>
          <w:b/>
          <w:bCs/>
          <w:sz w:val="22"/>
          <w:szCs w:val="22"/>
        </w:rPr>
        <w:t>Gwasanaethu</w:t>
      </w:r>
      <w:proofErr w:type="spellEnd"/>
      <w:r w:rsidRPr="00336357">
        <w:rPr>
          <w:rFonts w:ascii="Wales Sans Body" w:hAnsi="Wales Sans Body" w:cs="Arial"/>
          <w:b/>
          <w:bCs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b/>
          <w:bCs/>
          <w:sz w:val="22"/>
          <w:szCs w:val="22"/>
        </w:rPr>
        <w:t>Ysgolion</w:t>
      </w:r>
      <w:proofErr w:type="spellEnd"/>
    </w:p>
    <w:p w14:paraId="58DC3A7C" w14:textId="77777777" w:rsidR="00764D52" w:rsidRPr="00336357" w:rsidRDefault="00764D52" w:rsidP="00764D52">
      <w:pPr>
        <w:pStyle w:val="NormalWeb"/>
        <w:numPr>
          <w:ilvl w:val="0"/>
          <w:numId w:val="80"/>
        </w:numPr>
        <w:spacing w:after="0" w:line="240" w:lineRule="atLeast"/>
        <w:rPr>
          <w:rFonts w:ascii="Wales Sans Body" w:hAnsi="Wales Sans Body" w:cs="Arial"/>
          <w:sz w:val="22"/>
          <w:szCs w:val="22"/>
        </w:rPr>
      </w:pPr>
      <w:proofErr w:type="spellStart"/>
      <w:r w:rsidRPr="00336357">
        <w:rPr>
          <w:rFonts w:ascii="Wales Sans Body" w:hAnsi="Wales Sans Body" w:cs="Arial"/>
          <w:sz w:val="22"/>
          <w:szCs w:val="22"/>
        </w:rPr>
        <w:t>Os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yw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llwybr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y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bws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fel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arfer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yn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gwasanaethu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ysgol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,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beth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fyddai'n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well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gennych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ei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weld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yn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digwydd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i'r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gwasanaeth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hwnnw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yn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ystod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gwyliau'r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ysgol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>? [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Dewiswch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un]</w:t>
      </w:r>
    </w:p>
    <w:p w14:paraId="13BC835D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sz w:val="22"/>
          <w:szCs w:val="22"/>
        </w:rPr>
      </w:pPr>
    </w:p>
    <w:p w14:paraId="420831DE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sz w:val="22"/>
          <w:szCs w:val="22"/>
        </w:rPr>
      </w:pPr>
      <w:sdt>
        <w:sdtPr>
          <w:rPr>
            <w:rFonts w:ascii="Wales Sans Body" w:hAnsi="Wales Sans Body" w:cs="Arial"/>
            <w:sz w:val="22"/>
            <w:szCs w:val="22"/>
          </w:rPr>
          <w:id w:val="18866816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6357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Mae'r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daith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yn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rhedeg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fel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arfer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,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gan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wneud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yr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amserlen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yn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hawdd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ei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chofio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,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ond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mae'n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galw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yn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yr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ysgol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sydd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wedi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cau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dros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yr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haf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>.</w:t>
      </w:r>
    </w:p>
    <w:p w14:paraId="4F6DFC7F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sz w:val="22"/>
          <w:szCs w:val="22"/>
        </w:rPr>
      </w:pPr>
    </w:p>
    <w:p w14:paraId="497C6EBA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color w:val="1D1D1B" w:themeColor="text1"/>
          <w:sz w:val="22"/>
          <w:szCs w:val="22"/>
        </w:rPr>
      </w:pPr>
      <w:sdt>
        <w:sdtPr>
          <w:rPr>
            <w:rFonts w:ascii="Wales Sans Body" w:hAnsi="Wales Sans Body" w:cs="Arial"/>
            <w:sz w:val="22"/>
            <w:szCs w:val="22"/>
          </w:rPr>
          <w:id w:val="18147477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6357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Wales Sans Body"/>
          <w:color w:val="000000"/>
          <w:sz w:val="22"/>
          <w:szCs w:val="22"/>
        </w:rPr>
        <w:t>Mae'r</w:t>
      </w:r>
      <w:proofErr w:type="spellEnd"/>
      <w:r w:rsidRPr="00336357">
        <w:rPr>
          <w:rFonts w:ascii="Wales Sans Body" w:hAnsi="Wales Sans Body" w:cs="Wales Sans Body"/>
          <w:color w:val="000000"/>
          <w:sz w:val="22"/>
          <w:szCs w:val="22"/>
        </w:rPr>
        <w:t xml:space="preserve"> daith </w:t>
      </w:r>
      <w:proofErr w:type="spellStart"/>
      <w:r w:rsidRPr="00336357">
        <w:rPr>
          <w:rFonts w:ascii="Wales Sans Body" w:hAnsi="Wales Sans Body" w:cs="Wales Sans Body"/>
          <w:color w:val="000000"/>
          <w:sz w:val="22"/>
          <w:szCs w:val="22"/>
        </w:rPr>
        <w:t>yn</w:t>
      </w:r>
      <w:proofErr w:type="spellEnd"/>
      <w:r w:rsidRPr="00336357">
        <w:rPr>
          <w:rFonts w:ascii="Wales Sans Body" w:hAnsi="Wales Sans Body" w:cs="Wales Sans Body"/>
          <w:color w:val="000000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Wales Sans Body"/>
          <w:color w:val="000000"/>
          <w:sz w:val="22"/>
          <w:szCs w:val="22"/>
        </w:rPr>
        <w:t>dechrau</w:t>
      </w:r>
      <w:proofErr w:type="spellEnd"/>
      <w:r w:rsidRPr="00336357">
        <w:rPr>
          <w:rFonts w:ascii="Wales Sans Body" w:hAnsi="Wales Sans Body" w:cs="Wales Sans Body"/>
          <w:color w:val="000000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Wales Sans Body"/>
          <w:color w:val="000000"/>
          <w:sz w:val="22"/>
          <w:szCs w:val="22"/>
        </w:rPr>
        <w:t>fel</w:t>
      </w:r>
      <w:proofErr w:type="spellEnd"/>
      <w:r w:rsidRPr="00336357">
        <w:rPr>
          <w:rFonts w:ascii="Wales Sans Body" w:hAnsi="Wales Sans Body" w:cs="Wales Sans Body"/>
          <w:color w:val="000000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Wales Sans Body"/>
          <w:color w:val="000000"/>
          <w:sz w:val="22"/>
          <w:szCs w:val="22"/>
        </w:rPr>
        <w:t>arfer</w:t>
      </w:r>
      <w:proofErr w:type="spellEnd"/>
      <w:r w:rsidRPr="00336357">
        <w:rPr>
          <w:rFonts w:ascii="Wales Sans Body" w:hAnsi="Wales Sans Body" w:cs="Wales Sans Body"/>
          <w:color w:val="000000"/>
          <w:sz w:val="22"/>
          <w:szCs w:val="22"/>
        </w:rPr>
        <w:t xml:space="preserve">, </w:t>
      </w:r>
      <w:proofErr w:type="spellStart"/>
      <w:r w:rsidRPr="00336357">
        <w:rPr>
          <w:rFonts w:ascii="Wales Sans Body" w:hAnsi="Wales Sans Body" w:cs="Wales Sans Body"/>
          <w:color w:val="000000"/>
          <w:sz w:val="22"/>
          <w:szCs w:val="22"/>
        </w:rPr>
        <w:t>ond</w:t>
      </w:r>
      <w:proofErr w:type="spellEnd"/>
      <w:r w:rsidRPr="00336357">
        <w:rPr>
          <w:rFonts w:ascii="Wales Sans Body" w:hAnsi="Wales Sans Body" w:cs="Wales Sans Body"/>
          <w:color w:val="000000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Wales Sans Body"/>
          <w:color w:val="000000"/>
          <w:sz w:val="22"/>
          <w:szCs w:val="22"/>
        </w:rPr>
        <w:t>nid</w:t>
      </w:r>
      <w:proofErr w:type="spellEnd"/>
      <w:r w:rsidRPr="00336357">
        <w:rPr>
          <w:rFonts w:ascii="Wales Sans Body" w:hAnsi="Wales Sans Body" w:cs="Wales Sans Body"/>
          <w:color w:val="000000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Wales Sans Body"/>
          <w:color w:val="000000"/>
          <w:sz w:val="22"/>
          <w:szCs w:val="22"/>
        </w:rPr>
        <w:t>yw'n</w:t>
      </w:r>
      <w:proofErr w:type="spellEnd"/>
      <w:r w:rsidRPr="00336357">
        <w:rPr>
          <w:rFonts w:ascii="Wales Sans Body" w:hAnsi="Wales Sans Body" w:cs="Wales Sans Body"/>
          <w:color w:val="000000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Wales Sans Body"/>
          <w:color w:val="000000"/>
          <w:sz w:val="22"/>
          <w:szCs w:val="22"/>
        </w:rPr>
        <w:t>gwasanaethu'r</w:t>
      </w:r>
      <w:proofErr w:type="spellEnd"/>
      <w:r w:rsidRPr="00336357">
        <w:rPr>
          <w:rFonts w:ascii="Wales Sans Body" w:hAnsi="Wales Sans Body" w:cs="Wales Sans Body"/>
          <w:color w:val="000000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Wales Sans Body"/>
          <w:color w:val="000000"/>
          <w:sz w:val="22"/>
          <w:szCs w:val="22"/>
        </w:rPr>
        <w:t>ysgol</w:t>
      </w:r>
      <w:proofErr w:type="spellEnd"/>
      <w:r w:rsidRPr="00336357">
        <w:rPr>
          <w:rFonts w:ascii="Wales Sans Body" w:hAnsi="Wales Sans Body" w:cs="Wales Sans Body"/>
          <w:color w:val="000000"/>
          <w:sz w:val="22"/>
          <w:szCs w:val="22"/>
        </w:rPr>
        <w:t xml:space="preserve">, </w:t>
      </w:r>
      <w:proofErr w:type="spellStart"/>
      <w:r w:rsidRPr="00336357">
        <w:rPr>
          <w:rFonts w:ascii="Wales Sans Body" w:hAnsi="Wales Sans Body" w:cs="Wales Sans Body"/>
          <w:color w:val="000000"/>
          <w:sz w:val="22"/>
          <w:szCs w:val="22"/>
        </w:rPr>
        <w:t>gan</w:t>
      </w:r>
      <w:proofErr w:type="spellEnd"/>
      <w:r w:rsidRPr="00336357">
        <w:rPr>
          <w:rFonts w:ascii="Wales Sans Body" w:hAnsi="Wales Sans Body" w:cs="Wales Sans Body"/>
          <w:color w:val="000000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Wales Sans Body"/>
          <w:color w:val="000000"/>
          <w:sz w:val="22"/>
          <w:szCs w:val="22"/>
        </w:rPr>
        <w:t>gyrraedd</w:t>
      </w:r>
      <w:proofErr w:type="spellEnd"/>
      <w:r w:rsidRPr="00336357">
        <w:rPr>
          <w:rFonts w:ascii="Wales Sans Body" w:hAnsi="Wales Sans Body" w:cs="Wales Sans Body"/>
          <w:color w:val="000000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Wales Sans Body"/>
          <w:color w:val="000000"/>
          <w:sz w:val="22"/>
          <w:szCs w:val="22"/>
        </w:rPr>
        <w:t>safleoedd</w:t>
      </w:r>
      <w:proofErr w:type="spellEnd"/>
      <w:r w:rsidRPr="00336357">
        <w:rPr>
          <w:rFonts w:ascii="Wales Sans Body" w:hAnsi="Wales Sans Body" w:cs="Wales Sans Body"/>
          <w:color w:val="000000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Wales Sans Body"/>
          <w:color w:val="000000"/>
          <w:sz w:val="22"/>
          <w:szCs w:val="22"/>
        </w:rPr>
        <w:t>bysiau</w:t>
      </w:r>
      <w:proofErr w:type="spellEnd"/>
      <w:r w:rsidRPr="00336357">
        <w:rPr>
          <w:rFonts w:ascii="Wales Sans Body" w:hAnsi="Wales Sans Body" w:cs="Wales Sans Body"/>
          <w:color w:val="000000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Wales Sans Body"/>
          <w:color w:val="000000"/>
          <w:sz w:val="22"/>
          <w:szCs w:val="22"/>
        </w:rPr>
        <w:t>eraill</w:t>
      </w:r>
      <w:proofErr w:type="spellEnd"/>
      <w:r w:rsidRPr="00336357">
        <w:rPr>
          <w:rFonts w:ascii="Wales Sans Body" w:hAnsi="Wales Sans Body" w:cs="Wales Sans Body"/>
          <w:color w:val="000000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Wales Sans Body"/>
          <w:color w:val="000000"/>
          <w:sz w:val="22"/>
          <w:szCs w:val="22"/>
        </w:rPr>
        <w:t>yn</w:t>
      </w:r>
      <w:proofErr w:type="spellEnd"/>
      <w:r w:rsidRPr="00336357">
        <w:rPr>
          <w:rFonts w:ascii="Wales Sans Body" w:hAnsi="Wales Sans Body" w:cs="Wales Sans Body"/>
          <w:color w:val="000000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Wales Sans Body"/>
          <w:color w:val="000000"/>
          <w:sz w:val="22"/>
          <w:szCs w:val="22"/>
        </w:rPr>
        <w:t>gynt</w:t>
      </w:r>
      <w:proofErr w:type="spellEnd"/>
      <w:r w:rsidRPr="00336357">
        <w:rPr>
          <w:rFonts w:ascii="Wales Sans Body" w:hAnsi="Wales Sans Body" w:cs="Wales Sans Body"/>
          <w:color w:val="000000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Wales Sans Body"/>
          <w:color w:val="000000"/>
          <w:sz w:val="22"/>
          <w:szCs w:val="22"/>
        </w:rPr>
        <w:t>na'r</w:t>
      </w:r>
      <w:proofErr w:type="spellEnd"/>
      <w:r w:rsidRPr="00336357">
        <w:rPr>
          <w:rFonts w:ascii="Wales Sans Body" w:hAnsi="Wales Sans Body" w:cs="Wales Sans Body"/>
          <w:color w:val="000000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Wales Sans Body"/>
          <w:color w:val="000000"/>
          <w:sz w:val="22"/>
          <w:szCs w:val="22"/>
        </w:rPr>
        <w:t>arfer</w:t>
      </w:r>
      <w:proofErr w:type="spellEnd"/>
      <w:r w:rsidRPr="00336357">
        <w:rPr>
          <w:rFonts w:ascii="Wales Sans Body" w:hAnsi="Wales Sans Body" w:cs="Wales Sans Body"/>
          <w:color w:val="000000"/>
          <w:sz w:val="22"/>
          <w:szCs w:val="22"/>
        </w:rPr>
        <w:t>.</w:t>
      </w:r>
    </w:p>
    <w:p w14:paraId="45B0A033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sz w:val="22"/>
          <w:szCs w:val="22"/>
        </w:rPr>
      </w:pPr>
    </w:p>
    <w:p w14:paraId="23FE9B12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sz w:val="22"/>
          <w:szCs w:val="22"/>
        </w:rPr>
      </w:pPr>
      <w:sdt>
        <w:sdtPr>
          <w:rPr>
            <w:rFonts w:ascii="Wales Sans Body" w:hAnsi="Wales Sans Body" w:cs="Arial"/>
            <w:sz w:val="22"/>
            <w:szCs w:val="22"/>
          </w:rPr>
          <w:id w:val="487320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6357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Mae'r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daith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yn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dechrau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yn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ddiweddarach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,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nid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yw'n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gwasanaethu'r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ysgol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, ac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yn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cyrraedd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y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safleoedd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bysiau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eraill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ar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yr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amser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arferol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>.</w:t>
      </w:r>
    </w:p>
    <w:p w14:paraId="798FD382" w14:textId="77777777" w:rsidR="00764D52" w:rsidRPr="00336357" w:rsidRDefault="00764D52" w:rsidP="00764D52">
      <w:pPr>
        <w:pStyle w:val="NormalWeb"/>
        <w:spacing w:after="0" w:line="240" w:lineRule="atLeast"/>
        <w:ind w:firstLine="284"/>
        <w:rPr>
          <w:rFonts w:ascii="Wales Sans Body" w:hAnsi="Wales Sans Body" w:cs="Arial"/>
          <w:sz w:val="22"/>
          <w:szCs w:val="22"/>
        </w:rPr>
      </w:pPr>
      <w:r w:rsidRPr="00336357">
        <w:rPr>
          <w:rFonts w:ascii="Wales Sans Body" w:hAnsi="Wales Sans Body" w:cs="Arial"/>
          <w:sz w:val="22"/>
          <w:szCs w:val="22"/>
        </w:rPr>
        <w:t xml:space="preserve"> </w:t>
      </w:r>
    </w:p>
    <w:p w14:paraId="1DB2177E" w14:textId="77777777" w:rsidR="00764D52" w:rsidRPr="00336357" w:rsidRDefault="00764D52" w:rsidP="00764D52">
      <w:pPr>
        <w:pStyle w:val="NormalWeb"/>
        <w:spacing w:after="0" w:line="240" w:lineRule="atLeast"/>
        <w:ind w:firstLine="284"/>
        <w:rPr>
          <w:rFonts w:ascii="Wales Sans Body" w:eastAsia="Wales Sans Body" w:hAnsi="Wales Sans Body" w:cs="Arial"/>
          <w:color w:val="000000"/>
          <w:sz w:val="22"/>
          <w:szCs w:val="22"/>
        </w:rPr>
      </w:pPr>
      <w:sdt>
        <w:sdtPr>
          <w:rPr>
            <w:rFonts w:ascii="Wales Sans Body" w:hAnsi="Wales Sans Body" w:cs="Arial"/>
            <w:sz w:val="22"/>
            <w:szCs w:val="22"/>
          </w:rPr>
          <w:id w:val="-15886150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6357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eastAsia="Wales Sans Body" w:hAnsi="Wales Sans Body" w:cs="Arial"/>
          <w:color w:val="000000"/>
          <w:sz w:val="22"/>
          <w:szCs w:val="22"/>
        </w:rPr>
        <w:t>Nid</w:t>
      </w:r>
      <w:proofErr w:type="spellEnd"/>
      <w:r w:rsidRPr="00336357">
        <w:rPr>
          <w:rFonts w:ascii="Wales Sans Body" w:eastAsia="Wales Sans Body" w:hAnsi="Wales Sans Body" w:cs="Arial"/>
          <w:color w:val="000000"/>
          <w:sz w:val="22"/>
          <w:szCs w:val="22"/>
        </w:rPr>
        <w:t xml:space="preserve"> </w:t>
      </w:r>
      <w:proofErr w:type="spellStart"/>
      <w:r w:rsidRPr="00336357">
        <w:rPr>
          <w:rFonts w:ascii="Wales Sans Body" w:eastAsia="Wales Sans Body" w:hAnsi="Wales Sans Body" w:cs="Arial"/>
          <w:color w:val="000000"/>
          <w:sz w:val="22"/>
          <w:szCs w:val="22"/>
        </w:rPr>
        <w:t>oes</w:t>
      </w:r>
      <w:proofErr w:type="spellEnd"/>
      <w:r w:rsidRPr="00336357">
        <w:rPr>
          <w:rFonts w:ascii="Wales Sans Body" w:eastAsia="Wales Sans Body" w:hAnsi="Wales Sans Body" w:cs="Arial"/>
          <w:color w:val="000000"/>
          <w:sz w:val="22"/>
          <w:szCs w:val="22"/>
        </w:rPr>
        <w:t xml:space="preserve"> </w:t>
      </w:r>
      <w:proofErr w:type="spellStart"/>
      <w:r w:rsidRPr="00336357">
        <w:rPr>
          <w:rFonts w:ascii="Wales Sans Body" w:eastAsia="Wales Sans Body" w:hAnsi="Wales Sans Body" w:cs="Arial"/>
          <w:color w:val="000000"/>
          <w:sz w:val="22"/>
          <w:szCs w:val="22"/>
        </w:rPr>
        <w:t>gennyf</w:t>
      </w:r>
      <w:proofErr w:type="spellEnd"/>
      <w:r w:rsidRPr="00336357">
        <w:rPr>
          <w:rFonts w:ascii="Wales Sans Body" w:eastAsia="Wales Sans Body" w:hAnsi="Wales Sans Body" w:cs="Arial"/>
          <w:color w:val="000000"/>
          <w:sz w:val="22"/>
          <w:szCs w:val="22"/>
        </w:rPr>
        <w:t xml:space="preserve"> </w:t>
      </w:r>
      <w:proofErr w:type="spellStart"/>
      <w:r w:rsidRPr="00336357">
        <w:rPr>
          <w:rFonts w:ascii="Wales Sans Body" w:eastAsia="Wales Sans Body" w:hAnsi="Wales Sans Body" w:cs="Arial"/>
          <w:color w:val="000000"/>
          <w:sz w:val="22"/>
          <w:szCs w:val="22"/>
        </w:rPr>
        <w:t>farn</w:t>
      </w:r>
      <w:proofErr w:type="spellEnd"/>
    </w:p>
    <w:p w14:paraId="543BFA97" w14:textId="77777777" w:rsidR="00764D52" w:rsidRPr="00336357" w:rsidRDefault="00764D52" w:rsidP="00764D52">
      <w:pPr>
        <w:pStyle w:val="NormalWeb"/>
        <w:spacing w:after="0" w:line="240" w:lineRule="atLeast"/>
        <w:ind w:firstLine="284"/>
        <w:rPr>
          <w:rFonts w:ascii="Wales Sans Body" w:hAnsi="Wales Sans Body" w:cs="Arial"/>
          <w:sz w:val="22"/>
          <w:szCs w:val="22"/>
        </w:rPr>
      </w:pPr>
    </w:p>
    <w:p w14:paraId="1C094714" w14:textId="77777777" w:rsidR="00764D52" w:rsidRPr="00336357" w:rsidRDefault="00764D52" w:rsidP="00764D52">
      <w:pPr>
        <w:pStyle w:val="NormalWeb"/>
        <w:spacing w:after="0" w:line="240" w:lineRule="atLeast"/>
        <w:ind w:firstLine="284"/>
        <w:rPr>
          <w:rFonts w:ascii="Wales Sans Body" w:hAnsi="Wales Sans Body" w:cs="Arial"/>
          <w:sz w:val="22"/>
          <w:szCs w:val="22"/>
        </w:rPr>
      </w:pPr>
      <w:sdt>
        <w:sdtPr>
          <w:rPr>
            <w:rFonts w:ascii="Wales Sans Body" w:hAnsi="Wales Sans Body" w:cs="Arial"/>
            <w:sz w:val="22"/>
            <w:szCs w:val="22"/>
          </w:rPr>
          <w:id w:val="-12926675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6357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Dydw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i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ddim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yn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gwybod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/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nid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yw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hyn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yn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berthnasol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sz w:val="22"/>
          <w:szCs w:val="22"/>
        </w:rPr>
        <w:t>i</w:t>
      </w:r>
      <w:proofErr w:type="spellEnd"/>
      <w:r w:rsidRPr="00336357">
        <w:rPr>
          <w:rFonts w:ascii="Wales Sans Body" w:hAnsi="Wales Sans Body" w:cs="Arial"/>
          <w:sz w:val="22"/>
          <w:szCs w:val="22"/>
        </w:rPr>
        <w:t xml:space="preserve"> mi</w:t>
      </w:r>
    </w:p>
    <w:p w14:paraId="2AF88409" w14:textId="77777777" w:rsidR="00764D52" w:rsidRPr="00336357" w:rsidRDefault="00764D52" w:rsidP="00764D52">
      <w:pPr>
        <w:pStyle w:val="NormalWeb"/>
        <w:spacing w:after="0" w:line="240" w:lineRule="atLeast"/>
        <w:rPr>
          <w:rFonts w:ascii="Wales Sans Body" w:hAnsi="Wales Sans Body" w:cs="Arial"/>
          <w:color w:val="1D1D1B" w:themeColor="text1"/>
          <w:sz w:val="22"/>
          <w:szCs w:val="22"/>
        </w:rPr>
      </w:pPr>
    </w:p>
    <w:p w14:paraId="593FE023" w14:textId="77777777" w:rsidR="00764D52" w:rsidRPr="00336357" w:rsidRDefault="00764D52" w:rsidP="005D7998">
      <w:pPr>
        <w:pStyle w:val="NormalWeb"/>
        <w:spacing w:after="0" w:line="240" w:lineRule="atLeast"/>
        <w:rPr>
          <w:rFonts w:ascii="Wales Sans Body" w:hAnsi="Wales Sans Body" w:cs="Arial"/>
          <w:sz w:val="22"/>
          <w:szCs w:val="22"/>
        </w:rPr>
      </w:pPr>
    </w:p>
    <w:p w14:paraId="028679C2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sz w:val="22"/>
          <w:szCs w:val="22"/>
        </w:rPr>
      </w:pPr>
    </w:p>
    <w:p w14:paraId="7BF9AF2F" w14:textId="77777777" w:rsidR="00764D52" w:rsidRPr="00336357" w:rsidRDefault="00764D52" w:rsidP="00764D52">
      <w:pPr>
        <w:pStyle w:val="NormalWeb"/>
        <w:numPr>
          <w:ilvl w:val="0"/>
          <w:numId w:val="80"/>
        </w:numPr>
        <w:spacing w:after="0" w:line="240" w:lineRule="atLeast"/>
        <w:rPr>
          <w:rFonts w:ascii="Wales Sans Body" w:hAnsi="Wales Sans Body" w:cs="Arial"/>
          <w:color w:val="1D1D1B" w:themeColor="text1"/>
          <w:sz w:val="22"/>
          <w:szCs w:val="22"/>
        </w:rPr>
      </w:pPr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Lle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mae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gan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amserlen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batrwm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hawdd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ei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gofio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yng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nghanol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y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dydd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(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dydd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Llun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i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ddydd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Gwener)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fel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bob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awr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,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ond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mae’r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amserlen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yn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newid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yn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ystod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amser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ysgol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ac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oriau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brig, o ran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dydd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Sadwrn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sut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fath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o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amserlen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ddylai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fod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ar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waith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ar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gyfer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y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penwythnos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:</w:t>
      </w:r>
    </w:p>
    <w:p w14:paraId="34C2A89F" w14:textId="77777777" w:rsidR="00764D52" w:rsidRPr="00336357" w:rsidRDefault="00764D52" w:rsidP="00764D52">
      <w:pPr>
        <w:pStyle w:val="NormalWeb"/>
        <w:spacing w:after="0" w:line="240" w:lineRule="atLeast"/>
        <w:ind w:left="644"/>
        <w:rPr>
          <w:rFonts w:ascii="Wales Sans Body" w:hAnsi="Wales Sans Body" w:cs="Arial"/>
          <w:color w:val="1D1D1B" w:themeColor="text1"/>
          <w:sz w:val="22"/>
          <w:szCs w:val="22"/>
        </w:rPr>
      </w:pPr>
    </w:p>
    <w:p w14:paraId="2ACBA09F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color w:val="1D1D1B" w:themeColor="text1"/>
          <w:sz w:val="22"/>
          <w:szCs w:val="22"/>
        </w:rPr>
      </w:pPr>
      <w:sdt>
        <w:sdtPr>
          <w:rPr>
            <w:rFonts w:ascii="Wales Sans Body" w:hAnsi="Wales Sans Body" w:cs="Arial"/>
            <w:color w:val="1D1D1B" w:themeColor="text1"/>
            <w:sz w:val="22"/>
            <w:szCs w:val="22"/>
          </w:rPr>
          <w:id w:val="11286686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6357">
            <w:rPr>
              <w:rFonts w:ascii="Segoe UI Symbol" w:eastAsia="MS Gothic" w:hAnsi="Segoe UI Symbol" w:cs="Segoe UI Symbol"/>
              <w:color w:val="1D1D1B" w:themeColor="text1"/>
              <w:sz w:val="22"/>
              <w:szCs w:val="22"/>
            </w:rPr>
            <w:t>☐</w:t>
          </w:r>
        </w:sdtContent>
      </w:sdt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Llunio'r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amserlen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i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gyd-fynd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o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ddydd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Llun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i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ddydd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Gwener</w:t>
      </w:r>
      <w:proofErr w:type="spellEnd"/>
    </w:p>
    <w:p w14:paraId="60DDCAD4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color w:val="1D1D1B" w:themeColor="text1"/>
          <w:sz w:val="22"/>
          <w:szCs w:val="22"/>
        </w:rPr>
      </w:pPr>
    </w:p>
    <w:p w14:paraId="37BB0367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color w:val="1D1D1B" w:themeColor="text1"/>
          <w:sz w:val="22"/>
          <w:szCs w:val="22"/>
        </w:rPr>
      </w:pPr>
      <w:sdt>
        <w:sdtPr>
          <w:rPr>
            <w:rFonts w:ascii="Wales Sans Body" w:hAnsi="Wales Sans Body" w:cs="Arial"/>
            <w:color w:val="1D1D1B" w:themeColor="text1"/>
            <w:sz w:val="22"/>
            <w:szCs w:val="22"/>
          </w:rPr>
          <w:id w:val="-2822619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6357">
            <w:rPr>
              <w:rFonts w:ascii="Segoe UI Symbol" w:eastAsia="MS Gothic" w:hAnsi="Segoe UI Symbol" w:cs="Segoe UI Symbol"/>
              <w:color w:val="1D1D1B" w:themeColor="text1"/>
              <w:sz w:val="22"/>
              <w:szCs w:val="22"/>
            </w:rPr>
            <w:t>☐</w:t>
          </w:r>
        </w:sdtContent>
      </w:sdt>
      <w:r w:rsidRPr="00336357">
        <w:rPr>
          <w:rFonts w:ascii="Wales Sans Body" w:hAnsi="Wales Sans Body"/>
        </w:rPr>
        <w:t xml:space="preserve"> </w:t>
      </w:r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Y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teithiau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i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barhau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ar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batrwm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canol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y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dydd</w:t>
      </w:r>
      <w:proofErr w:type="spellEnd"/>
    </w:p>
    <w:p w14:paraId="1C7E5ED6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color w:val="1D1D1B" w:themeColor="text1"/>
          <w:sz w:val="22"/>
          <w:szCs w:val="22"/>
        </w:rPr>
      </w:pPr>
    </w:p>
    <w:p w14:paraId="3708F81B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color w:val="1D1D1B" w:themeColor="text1"/>
          <w:sz w:val="22"/>
          <w:szCs w:val="22"/>
        </w:rPr>
      </w:pPr>
      <w:sdt>
        <w:sdtPr>
          <w:rPr>
            <w:rFonts w:ascii="Wales Sans Body" w:hAnsi="Wales Sans Body" w:cs="Arial"/>
            <w:color w:val="1D1D1B" w:themeColor="text1"/>
            <w:sz w:val="22"/>
            <w:szCs w:val="22"/>
          </w:rPr>
          <w:id w:val="-4823132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6357">
            <w:rPr>
              <w:rFonts w:ascii="Segoe UI Symbol" w:eastAsia="MS Gothic" w:hAnsi="Segoe UI Symbol" w:cs="Segoe UI Symbol"/>
              <w:color w:val="1D1D1B" w:themeColor="text1"/>
              <w:sz w:val="22"/>
              <w:szCs w:val="22"/>
            </w:rPr>
            <w:t>☐</w:t>
          </w:r>
        </w:sdtContent>
      </w:sdt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Nid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oes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gennyf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farn</w:t>
      </w:r>
      <w:proofErr w:type="spellEnd"/>
    </w:p>
    <w:p w14:paraId="6E22FEC5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color w:val="1D1D1B" w:themeColor="text1"/>
          <w:sz w:val="22"/>
          <w:szCs w:val="22"/>
        </w:rPr>
      </w:pPr>
    </w:p>
    <w:p w14:paraId="4F94B909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color w:val="1D1D1B" w:themeColor="text1"/>
          <w:sz w:val="22"/>
          <w:szCs w:val="22"/>
        </w:rPr>
      </w:pPr>
      <w:sdt>
        <w:sdtPr>
          <w:rPr>
            <w:rFonts w:ascii="Wales Sans Body" w:hAnsi="Wales Sans Body" w:cs="Arial"/>
            <w:color w:val="1D1D1B" w:themeColor="text1"/>
            <w:sz w:val="22"/>
            <w:szCs w:val="22"/>
          </w:rPr>
          <w:id w:val="20226667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6357">
            <w:rPr>
              <w:rFonts w:ascii="Segoe UI Symbol" w:eastAsia="MS Gothic" w:hAnsi="Segoe UI Symbol" w:cs="Segoe UI Symbol"/>
              <w:color w:val="1D1D1B" w:themeColor="text1"/>
              <w:sz w:val="22"/>
              <w:szCs w:val="22"/>
            </w:rPr>
            <w:t>☐</w:t>
          </w:r>
        </w:sdtContent>
      </w:sdt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Nid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wyf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yn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gwybod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/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nid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yw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hyn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yn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berthnasol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i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mi</w:t>
      </w:r>
    </w:p>
    <w:p w14:paraId="178B76A6" w14:textId="77777777" w:rsidR="00764D52" w:rsidRPr="00336357" w:rsidRDefault="00764D52" w:rsidP="00764D52">
      <w:pPr>
        <w:pStyle w:val="NormalWeb"/>
        <w:spacing w:after="0" w:line="240" w:lineRule="atLeast"/>
        <w:ind w:left="720"/>
        <w:rPr>
          <w:rFonts w:ascii="Wales Sans Body" w:hAnsi="Wales Sans Body" w:cs="Arial"/>
          <w:color w:val="1D1D1B" w:themeColor="text1"/>
          <w:sz w:val="22"/>
          <w:szCs w:val="22"/>
        </w:rPr>
      </w:pPr>
    </w:p>
    <w:p w14:paraId="5C5372C1" w14:textId="77777777" w:rsidR="00764D52" w:rsidRPr="00336357" w:rsidRDefault="00764D52" w:rsidP="00764D52">
      <w:pPr>
        <w:pStyle w:val="NormalWeb"/>
        <w:spacing w:after="0" w:line="240" w:lineRule="atLeast"/>
        <w:rPr>
          <w:rFonts w:ascii="Wales Sans Body" w:hAnsi="Wales Sans Body" w:cs="Arial"/>
          <w:color w:val="1D1D1B" w:themeColor="text1"/>
          <w:sz w:val="22"/>
          <w:szCs w:val="22"/>
        </w:rPr>
      </w:pPr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 </w:t>
      </w:r>
    </w:p>
    <w:p w14:paraId="086635A7" w14:textId="77777777" w:rsidR="00764D52" w:rsidRPr="00336357" w:rsidRDefault="00764D52" w:rsidP="00764D52">
      <w:pPr>
        <w:pStyle w:val="NormalWeb"/>
        <w:spacing w:after="0" w:line="240" w:lineRule="atLeast"/>
        <w:rPr>
          <w:rFonts w:ascii="Wales Sans Body" w:hAnsi="Wales Sans Body" w:cs="Arial"/>
          <w:color w:val="1D1D1B" w:themeColor="text1"/>
          <w:sz w:val="22"/>
          <w:szCs w:val="22"/>
        </w:rPr>
      </w:pPr>
    </w:p>
    <w:p w14:paraId="5424EB7C" w14:textId="77777777" w:rsidR="00764D52" w:rsidRPr="00336357" w:rsidRDefault="00764D52" w:rsidP="00764D52">
      <w:pPr>
        <w:pStyle w:val="NormalWeb"/>
        <w:spacing w:after="0" w:line="240" w:lineRule="atLeast"/>
        <w:rPr>
          <w:rFonts w:ascii="Wales Sans Body" w:hAnsi="Wales Sans Body" w:cs="Arial"/>
          <w:b/>
          <w:bCs/>
          <w:color w:val="1D1D1B" w:themeColor="text1"/>
          <w:sz w:val="22"/>
          <w:szCs w:val="22"/>
          <w:u w:val="single"/>
        </w:rPr>
      </w:pPr>
    </w:p>
    <w:p w14:paraId="276AC725" w14:textId="77777777" w:rsidR="00764D52" w:rsidRPr="00336357" w:rsidRDefault="00764D52" w:rsidP="00764D52">
      <w:pPr>
        <w:shd w:val="clear" w:color="auto" w:fill="F2F2F2" w:themeFill="background1" w:themeFillShade="F2"/>
        <w:rPr>
          <w:rFonts w:ascii="Wales Sans Body" w:hAnsi="Wales Sans Body"/>
          <w:b/>
          <w:bCs/>
          <w:color w:val="C00000"/>
          <w:sz w:val="28"/>
          <w:szCs w:val="28"/>
        </w:rPr>
      </w:pPr>
      <w:r w:rsidRPr="00336357">
        <w:rPr>
          <w:rFonts w:ascii="Wales Sans Body" w:hAnsi="Wales Sans Body"/>
          <w:b/>
          <w:bCs/>
          <w:color w:val="C00000"/>
          <w:sz w:val="28"/>
          <w:szCs w:val="28"/>
        </w:rPr>
        <w:t xml:space="preserve">Adran 6: </w:t>
      </w:r>
      <w:proofErr w:type="spellStart"/>
      <w:r w:rsidRPr="00336357">
        <w:rPr>
          <w:rFonts w:ascii="Wales Sans Body" w:hAnsi="Wales Sans Body"/>
          <w:b/>
          <w:bCs/>
          <w:color w:val="C00000"/>
          <w:sz w:val="28"/>
          <w:szCs w:val="28"/>
        </w:rPr>
        <w:t>Adborth</w:t>
      </w:r>
      <w:proofErr w:type="spellEnd"/>
      <w:r w:rsidRPr="00336357">
        <w:rPr>
          <w:rFonts w:ascii="Wales Sans Body" w:hAnsi="Wales Sans Body"/>
          <w:b/>
          <w:bCs/>
          <w:color w:val="C00000"/>
          <w:sz w:val="28"/>
          <w:szCs w:val="28"/>
        </w:rPr>
        <w:t xml:space="preserve"> </w:t>
      </w:r>
      <w:proofErr w:type="spellStart"/>
      <w:r w:rsidRPr="00336357">
        <w:rPr>
          <w:rFonts w:ascii="Wales Sans Body" w:hAnsi="Wales Sans Body"/>
          <w:b/>
          <w:bCs/>
          <w:color w:val="C00000"/>
          <w:sz w:val="28"/>
          <w:szCs w:val="28"/>
        </w:rPr>
        <w:t>cyffredinol</w:t>
      </w:r>
      <w:proofErr w:type="spellEnd"/>
      <w:r w:rsidRPr="00336357">
        <w:rPr>
          <w:rFonts w:ascii="Wales Sans Body" w:hAnsi="Wales Sans Body"/>
          <w:b/>
          <w:bCs/>
          <w:color w:val="C00000"/>
          <w:sz w:val="28"/>
          <w:szCs w:val="28"/>
        </w:rPr>
        <w:t xml:space="preserve"> </w:t>
      </w:r>
      <w:proofErr w:type="spellStart"/>
      <w:r w:rsidRPr="00336357">
        <w:rPr>
          <w:rFonts w:ascii="Wales Sans Body" w:hAnsi="Wales Sans Body"/>
          <w:b/>
          <w:bCs/>
          <w:color w:val="C00000"/>
          <w:sz w:val="28"/>
          <w:szCs w:val="28"/>
        </w:rPr>
        <w:t>ar</w:t>
      </w:r>
      <w:proofErr w:type="spellEnd"/>
      <w:r w:rsidRPr="00336357">
        <w:rPr>
          <w:rFonts w:ascii="Wales Sans Body" w:hAnsi="Wales Sans Body"/>
          <w:b/>
          <w:bCs/>
          <w:color w:val="C00000"/>
          <w:sz w:val="28"/>
          <w:szCs w:val="28"/>
        </w:rPr>
        <w:t xml:space="preserve"> </w:t>
      </w:r>
      <w:proofErr w:type="spellStart"/>
      <w:r w:rsidRPr="00336357">
        <w:rPr>
          <w:rFonts w:ascii="Wales Sans Body" w:hAnsi="Wales Sans Body"/>
          <w:b/>
          <w:bCs/>
          <w:color w:val="C00000"/>
          <w:sz w:val="28"/>
          <w:szCs w:val="28"/>
        </w:rPr>
        <w:t>ein</w:t>
      </w:r>
      <w:proofErr w:type="spellEnd"/>
      <w:r w:rsidRPr="00336357">
        <w:rPr>
          <w:rFonts w:ascii="Wales Sans Body" w:hAnsi="Wales Sans Body"/>
          <w:b/>
          <w:bCs/>
          <w:color w:val="C00000"/>
          <w:sz w:val="28"/>
          <w:szCs w:val="28"/>
        </w:rPr>
        <w:t xml:space="preserve"> </w:t>
      </w:r>
      <w:proofErr w:type="spellStart"/>
      <w:r w:rsidRPr="00336357">
        <w:rPr>
          <w:rFonts w:ascii="Wales Sans Body" w:hAnsi="Wales Sans Body"/>
          <w:b/>
          <w:bCs/>
          <w:color w:val="C00000"/>
          <w:sz w:val="28"/>
          <w:szCs w:val="28"/>
        </w:rPr>
        <w:t>Rhwydwaith</w:t>
      </w:r>
      <w:proofErr w:type="spellEnd"/>
      <w:r w:rsidRPr="00336357">
        <w:rPr>
          <w:rFonts w:ascii="Wales Sans Body" w:hAnsi="Wales Sans Body"/>
          <w:b/>
          <w:bCs/>
          <w:color w:val="C00000"/>
          <w:sz w:val="28"/>
          <w:szCs w:val="28"/>
        </w:rPr>
        <w:t xml:space="preserve"> Sylfaen </w:t>
      </w:r>
      <w:proofErr w:type="spellStart"/>
      <w:r w:rsidRPr="00336357">
        <w:rPr>
          <w:rFonts w:ascii="Wales Sans Body" w:hAnsi="Wales Sans Body"/>
          <w:b/>
          <w:bCs/>
          <w:color w:val="C00000"/>
          <w:sz w:val="28"/>
          <w:szCs w:val="28"/>
        </w:rPr>
        <w:t>Arfaethedig</w:t>
      </w:r>
      <w:proofErr w:type="spellEnd"/>
    </w:p>
    <w:p w14:paraId="46669AC7" w14:textId="77777777" w:rsidR="00764D52" w:rsidRPr="00336357" w:rsidRDefault="00764D52" w:rsidP="00764D52">
      <w:pPr>
        <w:shd w:val="clear" w:color="auto" w:fill="F2F2F2" w:themeFill="background1" w:themeFillShade="F2"/>
        <w:rPr>
          <w:rFonts w:ascii="Wales Sans Body" w:hAnsi="Wales Sans Body"/>
          <w:b/>
          <w:bCs/>
          <w:color w:val="C00000"/>
          <w:sz w:val="28"/>
          <w:szCs w:val="28"/>
        </w:rPr>
      </w:pPr>
    </w:p>
    <w:p w14:paraId="694C90F1" w14:textId="77777777" w:rsidR="00764D52" w:rsidRPr="00336357" w:rsidRDefault="00764D52" w:rsidP="00764D52">
      <w:pPr>
        <w:pStyle w:val="NormalWeb"/>
        <w:numPr>
          <w:ilvl w:val="0"/>
          <w:numId w:val="80"/>
        </w:numPr>
        <w:spacing w:after="0" w:line="240" w:lineRule="atLeast"/>
        <w:rPr>
          <w:rFonts w:ascii="Wales Sans Body" w:hAnsi="Wales Sans Body" w:cs="Arial"/>
          <w:color w:val="1D1D1B" w:themeColor="text1"/>
          <w:sz w:val="22"/>
          <w:szCs w:val="22"/>
        </w:rPr>
      </w:pPr>
      <w:r w:rsidRPr="00336357">
        <w:rPr>
          <w:rFonts w:ascii="Wales Sans Body" w:hAnsi="Wales Sans Body" w:cs="Aptos"/>
          <w:sz w:val="22"/>
          <w:szCs w:val="22"/>
          <w14:ligatures w14:val="standardContextual"/>
        </w:rPr>
        <w:t xml:space="preserve">A </w:t>
      </w:r>
      <w:proofErr w:type="spellStart"/>
      <w:r w:rsidRPr="00336357">
        <w:rPr>
          <w:rFonts w:ascii="Wales Sans Body" w:hAnsi="Wales Sans Body" w:cs="Aptos"/>
          <w:sz w:val="22"/>
          <w:szCs w:val="22"/>
          <w14:ligatures w14:val="standardContextual"/>
        </w:rPr>
        <w:t>fydd</w:t>
      </w:r>
      <w:proofErr w:type="spellEnd"/>
      <w:r w:rsidRPr="00336357">
        <w:rPr>
          <w:rFonts w:ascii="Wales Sans Body" w:hAnsi="Wales Sans Body" w:cs="Aptos"/>
          <w:sz w:val="22"/>
          <w:szCs w:val="22"/>
          <w14:ligatures w14:val="standardContextual"/>
        </w:rPr>
        <w:t xml:space="preserve"> </w:t>
      </w:r>
      <w:proofErr w:type="spellStart"/>
      <w:r w:rsidRPr="00336357">
        <w:rPr>
          <w:rFonts w:ascii="Wales Sans Body" w:hAnsi="Wales Sans Body" w:cs="Aptos"/>
          <w:sz w:val="22"/>
          <w:szCs w:val="22"/>
          <w14:ligatures w14:val="standardContextual"/>
        </w:rPr>
        <w:t>ein</w:t>
      </w:r>
      <w:proofErr w:type="spellEnd"/>
      <w:r w:rsidRPr="00336357">
        <w:rPr>
          <w:rFonts w:ascii="Wales Sans Body" w:hAnsi="Wales Sans Body" w:cs="Aptos"/>
          <w:sz w:val="22"/>
          <w:szCs w:val="22"/>
          <w14:ligatures w14:val="standardContextual"/>
        </w:rPr>
        <w:t xml:space="preserve"> </w:t>
      </w:r>
      <w:proofErr w:type="spellStart"/>
      <w:r w:rsidRPr="00336357">
        <w:rPr>
          <w:rFonts w:ascii="Wales Sans Body" w:hAnsi="Wales Sans Body" w:cs="Aptos"/>
          <w:sz w:val="22"/>
          <w:szCs w:val="22"/>
          <w14:ligatures w14:val="standardContextual"/>
        </w:rPr>
        <w:t>Rhwydwaith</w:t>
      </w:r>
      <w:proofErr w:type="spellEnd"/>
      <w:r w:rsidRPr="00336357">
        <w:rPr>
          <w:rFonts w:ascii="Wales Sans Body" w:hAnsi="Wales Sans Body" w:cs="Aptos"/>
          <w:sz w:val="22"/>
          <w:szCs w:val="22"/>
          <w14:ligatures w14:val="standardContextual"/>
        </w:rPr>
        <w:t xml:space="preserve"> Sylfaen </w:t>
      </w:r>
      <w:proofErr w:type="spellStart"/>
      <w:r w:rsidRPr="00336357">
        <w:rPr>
          <w:rFonts w:ascii="Wales Sans Body" w:hAnsi="Wales Sans Body" w:cs="Aptos"/>
          <w:sz w:val="22"/>
          <w:szCs w:val="22"/>
          <w14:ligatures w14:val="standardContextual"/>
        </w:rPr>
        <w:t>Arfaethedig</w:t>
      </w:r>
      <w:proofErr w:type="spellEnd"/>
      <w:r w:rsidRPr="00336357">
        <w:rPr>
          <w:rFonts w:ascii="Wales Sans Body" w:hAnsi="Wales Sans Body" w:cs="Aptos"/>
          <w:sz w:val="22"/>
          <w:szCs w:val="22"/>
          <w14:ligatures w14:val="standardContextual"/>
        </w:rPr>
        <w:t xml:space="preserve"> </w:t>
      </w:r>
      <w:proofErr w:type="spellStart"/>
      <w:r w:rsidRPr="00336357">
        <w:rPr>
          <w:rFonts w:ascii="Wales Sans Body" w:hAnsi="Wales Sans Body" w:cs="Aptos"/>
          <w:sz w:val="22"/>
          <w:szCs w:val="22"/>
          <w14:ligatures w14:val="standardContextual"/>
        </w:rPr>
        <w:t>ar</w:t>
      </w:r>
      <w:proofErr w:type="spellEnd"/>
      <w:r w:rsidRPr="00336357">
        <w:rPr>
          <w:rFonts w:ascii="Wales Sans Body" w:hAnsi="Wales Sans Body" w:cs="Aptos"/>
          <w:sz w:val="22"/>
          <w:szCs w:val="22"/>
          <w14:ligatures w14:val="standardContextual"/>
        </w:rPr>
        <w:t xml:space="preserve"> </w:t>
      </w:r>
      <w:proofErr w:type="spellStart"/>
      <w:r w:rsidRPr="00336357">
        <w:rPr>
          <w:rFonts w:ascii="Wales Sans Body" w:hAnsi="Wales Sans Body" w:cs="Aptos"/>
          <w:sz w:val="22"/>
          <w:szCs w:val="22"/>
          <w14:ligatures w14:val="standardContextual"/>
        </w:rPr>
        <w:t>gyfer</w:t>
      </w:r>
      <w:proofErr w:type="spellEnd"/>
      <w:r w:rsidRPr="00336357">
        <w:rPr>
          <w:rFonts w:ascii="Wales Sans Body" w:hAnsi="Wales Sans Body" w:cs="Aptos"/>
          <w:sz w:val="22"/>
          <w:szCs w:val="22"/>
          <w14:ligatures w14:val="standardContextual"/>
        </w:rPr>
        <w:t xml:space="preserve"> 2027 </w:t>
      </w:r>
      <w:proofErr w:type="spellStart"/>
      <w:r w:rsidRPr="00336357">
        <w:rPr>
          <w:rFonts w:ascii="Wales Sans Body" w:hAnsi="Wales Sans Body" w:cs="Aptos"/>
          <w:sz w:val="22"/>
          <w:szCs w:val="22"/>
          <w14:ligatures w14:val="standardContextual"/>
        </w:rPr>
        <w:t>yn</w:t>
      </w:r>
      <w:proofErr w:type="spellEnd"/>
      <w:r w:rsidRPr="00336357">
        <w:rPr>
          <w:rFonts w:ascii="Wales Sans Body" w:hAnsi="Wales Sans Body" w:cs="Aptos"/>
          <w:sz w:val="22"/>
          <w:szCs w:val="22"/>
          <w14:ligatures w14:val="standardContextual"/>
        </w:rPr>
        <w:t xml:space="preserve"> well </w:t>
      </w:r>
      <w:proofErr w:type="spellStart"/>
      <w:r w:rsidRPr="00336357">
        <w:rPr>
          <w:rFonts w:ascii="Wales Sans Body" w:hAnsi="Wales Sans Body" w:cs="Aptos"/>
          <w:sz w:val="22"/>
          <w:szCs w:val="22"/>
          <w14:ligatures w14:val="standardContextual"/>
        </w:rPr>
        <w:t>i</w:t>
      </w:r>
      <w:proofErr w:type="spellEnd"/>
      <w:r w:rsidRPr="00336357">
        <w:rPr>
          <w:rFonts w:ascii="Wales Sans Body" w:hAnsi="Wales Sans Body" w:cs="Aptos"/>
          <w:sz w:val="22"/>
          <w:szCs w:val="22"/>
          <w14:ligatures w14:val="standardContextual"/>
        </w:rPr>
        <w:t xml:space="preserve"> chi?</w:t>
      </w:r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</w:p>
    <w:p w14:paraId="396166C9" w14:textId="77777777" w:rsidR="00764D52" w:rsidRPr="00336357" w:rsidRDefault="00764D52" w:rsidP="00764D52">
      <w:pPr>
        <w:pStyle w:val="NormalWeb"/>
        <w:spacing w:after="0" w:line="240" w:lineRule="atLeast"/>
        <w:rPr>
          <w:rFonts w:ascii="Wales Sans Body" w:hAnsi="Wales Sans Body" w:cs="Arial"/>
          <w:color w:val="1D1D1B" w:themeColor="text1"/>
          <w:sz w:val="22"/>
          <w:szCs w:val="22"/>
        </w:rPr>
      </w:pPr>
    </w:p>
    <w:p w14:paraId="68B102CF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color w:val="1D1D1B" w:themeColor="text1"/>
          <w:sz w:val="22"/>
          <w:szCs w:val="22"/>
        </w:rPr>
      </w:pPr>
      <w:sdt>
        <w:sdtPr>
          <w:rPr>
            <w:rFonts w:ascii="Wales Sans Body" w:hAnsi="Wales Sans Body" w:cs="Arial"/>
            <w:color w:val="1D1D1B" w:themeColor="text1"/>
            <w:sz w:val="22"/>
            <w:szCs w:val="22"/>
          </w:rPr>
          <w:id w:val="2841699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6357">
            <w:rPr>
              <w:rFonts w:ascii="Segoe UI Symbol" w:eastAsia="MS Gothic" w:hAnsi="Segoe UI Symbol" w:cs="Segoe UI Symbol"/>
              <w:color w:val="1D1D1B" w:themeColor="text1"/>
              <w:sz w:val="22"/>
              <w:szCs w:val="22"/>
            </w:rPr>
            <w:t>☐</w:t>
          </w:r>
        </w:sdtContent>
      </w:sdt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Llawer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gwell</w:t>
      </w:r>
      <w:proofErr w:type="spellEnd"/>
    </w:p>
    <w:p w14:paraId="69C5BE93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color w:val="1D1D1B" w:themeColor="text1"/>
          <w:sz w:val="22"/>
          <w:szCs w:val="22"/>
        </w:rPr>
      </w:pPr>
    </w:p>
    <w:p w14:paraId="622D0583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color w:val="1D1D1B" w:themeColor="text1"/>
          <w:sz w:val="22"/>
          <w:szCs w:val="22"/>
        </w:rPr>
      </w:pPr>
      <w:sdt>
        <w:sdtPr>
          <w:rPr>
            <w:rFonts w:ascii="Wales Sans Body" w:hAnsi="Wales Sans Body" w:cs="Arial"/>
            <w:color w:val="1D1D1B" w:themeColor="text1"/>
            <w:sz w:val="22"/>
            <w:szCs w:val="22"/>
          </w:rPr>
          <w:id w:val="5861237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6357">
            <w:rPr>
              <w:rFonts w:ascii="Segoe UI Symbol" w:eastAsia="MS Gothic" w:hAnsi="Segoe UI Symbol" w:cs="Segoe UI Symbol"/>
              <w:color w:val="1D1D1B" w:themeColor="text1"/>
              <w:sz w:val="22"/>
              <w:szCs w:val="22"/>
            </w:rPr>
            <w:t>☐</w:t>
          </w:r>
        </w:sdtContent>
      </w:sdt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Gwell</w:t>
      </w:r>
      <w:proofErr w:type="spellEnd"/>
    </w:p>
    <w:p w14:paraId="743952F2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color w:val="1D1D1B" w:themeColor="text1"/>
          <w:sz w:val="22"/>
          <w:szCs w:val="22"/>
        </w:rPr>
      </w:pPr>
    </w:p>
    <w:p w14:paraId="562FFE61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color w:val="1D1D1B" w:themeColor="text1"/>
          <w:sz w:val="22"/>
          <w:szCs w:val="22"/>
        </w:rPr>
      </w:pPr>
      <w:sdt>
        <w:sdtPr>
          <w:rPr>
            <w:rFonts w:ascii="Wales Sans Body" w:hAnsi="Wales Sans Body" w:cs="Arial"/>
            <w:color w:val="1D1D1B" w:themeColor="text1"/>
            <w:sz w:val="22"/>
            <w:szCs w:val="22"/>
          </w:rPr>
          <w:id w:val="-19110727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6357">
            <w:rPr>
              <w:rFonts w:ascii="Segoe UI Symbol" w:eastAsia="MS Gothic" w:hAnsi="Segoe UI Symbol" w:cs="Segoe UI Symbol"/>
              <w:color w:val="1D1D1B" w:themeColor="text1"/>
              <w:sz w:val="22"/>
              <w:szCs w:val="22"/>
            </w:rPr>
            <w:t>☐</w:t>
          </w:r>
        </w:sdtContent>
      </w:sdt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Yr un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peth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</w:p>
    <w:p w14:paraId="0A3EC1CF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color w:val="1D1D1B" w:themeColor="text1"/>
          <w:sz w:val="22"/>
          <w:szCs w:val="22"/>
        </w:rPr>
      </w:pPr>
    </w:p>
    <w:p w14:paraId="249DCB43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color w:val="1D1D1B" w:themeColor="text1"/>
          <w:sz w:val="22"/>
          <w:szCs w:val="22"/>
        </w:rPr>
      </w:pPr>
      <w:sdt>
        <w:sdtPr>
          <w:rPr>
            <w:rFonts w:ascii="Wales Sans Body" w:hAnsi="Wales Sans Body" w:cs="Arial"/>
            <w:color w:val="1D1D1B" w:themeColor="text1"/>
            <w:sz w:val="22"/>
            <w:szCs w:val="22"/>
          </w:rPr>
          <w:id w:val="1805604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6357">
            <w:rPr>
              <w:rFonts w:ascii="Segoe UI Symbol" w:eastAsia="MS Gothic" w:hAnsi="Segoe UI Symbol" w:cs="Segoe UI Symbol"/>
              <w:color w:val="1D1D1B" w:themeColor="text1"/>
              <w:sz w:val="22"/>
              <w:szCs w:val="22"/>
            </w:rPr>
            <w:t>☐</w:t>
          </w:r>
        </w:sdtContent>
      </w:sdt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Gwaeth</w:t>
      </w:r>
      <w:proofErr w:type="spellEnd"/>
    </w:p>
    <w:p w14:paraId="548B917F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color w:val="1D1D1B" w:themeColor="text1"/>
          <w:sz w:val="22"/>
          <w:szCs w:val="22"/>
        </w:rPr>
      </w:pPr>
    </w:p>
    <w:p w14:paraId="09598BE8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color w:val="1D1D1B" w:themeColor="text1"/>
          <w:sz w:val="22"/>
          <w:szCs w:val="22"/>
        </w:rPr>
      </w:pPr>
      <w:sdt>
        <w:sdtPr>
          <w:rPr>
            <w:rFonts w:ascii="Wales Sans Body" w:hAnsi="Wales Sans Body" w:cs="Arial"/>
            <w:color w:val="1D1D1B" w:themeColor="text1"/>
            <w:sz w:val="22"/>
            <w:szCs w:val="22"/>
          </w:rPr>
          <w:id w:val="21150153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6357">
            <w:rPr>
              <w:rFonts w:ascii="Segoe UI Symbol" w:eastAsia="MS Gothic" w:hAnsi="Segoe UI Symbol" w:cs="Segoe UI Symbol"/>
              <w:color w:val="1D1D1B" w:themeColor="text1"/>
              <w:sz w:val="22"/>
              <w:szCs w:val="22"/>
            </w:rPr>
            <w:t>☐</w:t>
          </w:r>
        </w:sdtContent>
      </w:sdt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Llawer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gwaeth</w:t>
      </w:r>
      <w:proofErr w:type="spellEnd"/>
    </w:p>
    <w:p w14:paraId="4B5903CB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color w:val="1D1D1B" w:themeColor="text1"/>
          <w:sz w:val="22"/>
          <w:szCs w:val="22"/>
        </w:rPr>
      </w:pPr>
    </w:p>
    <w:p w14:paraId="30F36BA6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color w:val="1D1D1B" w:themeColor="text1"/>
          <w:sz w:val="22"/>
          <w:szCs w:val="22"/>
        </w:rPr>
      </w:pPr>
      <w:sdt>
        <w:sdtPr>
          <w:rPr>
            <w:rFonts w:ascii="Wales Sans Body" w:hAnsi="Wales Sans Body" w:cs="Arial"/>
            <w:color w:val="1D1D1B" w:themeColor="text1"/>
            <w:sz w:val="22"/>
            <w:szCs w:val="22"/>
          </w:rPr>
          <w:id w:val="-15637914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6357">
            <w:rPr>
              <w:rFonts w:ascii="Segoe UI Symbol" w:eastAsia="MS Gothic" w:hAnsi="Segoe UI Symbol" w:cs="Segoe UI Symbol"/>
              <w:color w:val="1D1D1B" w:themeColor="text1"/>
              <w:sz w:val="22"/>
              <w:szCs w:val="22"/>
            </w:rPr>
            <w:t>☐</w:t>
          </w:r>
        </w:sdtContent>
      </w:sdt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Ansicr</w:t>
      </w:r>
      <w:proofErr w:type="spellEnd"/>
    </w:p>
    <w:p w14:paraId="05757E2C" w14:textId="77777777" w:rsidR="00764D52" w:rsidRPr="00336357" w:rsidRDefault="00764D52" w:rsidP="00764D52">
      <w:pPr>
        <w:pStyle w:val="ListParagraph"/>
        <w:spacing w:before="100" w:beforeAutospacing="1" w:after="100" w:afterAutospacing="1" w:line="240" w:lineRule="atLeast"/>
        <w:ind w:left="644"/>
        <w:rPr>
          <w:rFonts w:ascii="Wales Sans Body" w:eastAsia="Times New Roman" w:hAnsi="Wales Sans Body"/>
        </w:rPr>
      </w:pPr>
    </w:p>
    <w:p w14:paraId="077620AD" w14:textId="77777777" w:rsidR="00764D52" w:rsidRPr="00336357" w:rsidRDefault="00764D52" w:rsidP="00764D52">
      <w:pPr>
        <w:pStyle w:val="NormalWeb"/>
        <w:numPr>
          <w:ilvl w:val="0"/>
          <w:numId w:val="80"/>
        </w:numPr>
        <w:spacing w:after="0" w:line="240" w:lineRule="atLeast"/>
        <w:rPr>
          <w:rFonts w:ascii="Wales Sans Body" w:hAnsi="Wales Sans Body" w:cs="Aptos"/>
          <w:sz w:val="22"/>
          <w:szCs w:val="22"/>
          <w14:ligatures w14:val="standardContextual"/>
        </w:rPr>
      </w:pPr>
      <w:r w:rsidRPr="00336357">
        <w:rPr>
          <w:rFonts w:ascii="Wales Sans Body" w:hAnsi="Wales Sans Body" w:cs="Aptos"/>
          <w:sz w:val="22"/>
          <w:szCs w:val="22"/>
          <w14:ligatures w14:val="standardContextual"/>
        </w:rPr>
        <w:t xml:space="preserve">A </w:t>
      </w:r>
      <w:proofErr w:type="spellStart"/>
      <w:r w:rsidRPr="00336357">
        <w:rPr>
          <w:rFonts w:ascii="Wales Sans Body" w:hAnsi="Wales Sans Body" w:cs="Aptos"/>
          <w:sz w:val="22"/>
          <w:szCs w:val="22"/>
          <w14:ligatures w14:val="standardContextual"/>
        </w:rPr>
        <w:t>fydd</w:t>
      </w:r>
      <w:proofErr w:type="spellEnd"/>
      <w:r w:rsidRPr="00336357">
        <w:rPr>
          <w:rFonts w:ascii="Wales Sans Body" w:hAnsi="Wales Sans Body" w:cs="Aptos"/>
          <w:sz w:val="22"/>
          <w:szCs w:val="22"/>
          <w14:ligatures w14:val="standardContextual"/>
        </w:rPr>
        <w:t xml:space="preserve"> </w:t>
      </w:r>
      <w:proofErr w:type="spellStart"/>
      <w:r w:rsidRPr="00336357">
        <w:rPr>
          <w:rFonts w:ascii="Wales Sans Body" w:hAnsi="Wales Sans Body" w:cs="Aptos"/>
          <w:sz w:val="22"/>
          <w:szCs w:val="22"/>
          <w14:ligatures w14:val="standardContextual"/>
        </w:rPr>
        <w:t>ein</w:t>
      </w:r>
      <w:proofErr w:type="spellEnd"/>
      <w:r w:rsidRPr="00336357">
        <w:rPr>
          <w:rFonts w:ascii="Wales Sans Body" w:hAnsi="Wales Sans Body" w:cs="Aptos"/>
          <w:sz w:val="22"/>
          <w:szCs w:val="22"/>
          <w14:ligatures w14:val="standardContextual"/>
        </w:rPr>
        <w:t xml:space="preserve"> </w:t>
      </w:r>
      <w:proofErr w:type="spellStart"/>
      <w:r w:rsidRPr="00336357">
        <w:rPr>
          <w:rFonts w:ascii="Wales Sans Body" w:hAnsi="Wales Sans Body" w:cs="Aptos"/>
          <w:sz w:val="22"/>
          <w:szCs w:val="22"/>
          <w14:ligatures w14:val="standardContextual"/>
        </w:rPr>
        <w:t>Rhwydwaith</w:t>
      </w:r>
      <w:proofErr w:type="spellEnd"/>
      <w:r w:rsidRPr="00336357">
        <w:rPr>
          <w:rFonts w:ascii="Wales Sans Body" w:hAnsi="Wales Sans Body" w:cs="Aptos"/>
          <w:sz w:val="22"/>
          <w:szCs w:val="22"/>
          <w14:ligatures w14:val="standardContextual"/>
        </w:rPr>
        <w:t xml:space="preserve"> Sylfaen </w:t>
      </w:r>
      <w:proofErr w:type="spellStart"/>
      <w:r w:rsidRPr="00336357">
        <w:rPr>
          <w:rFonts w:ascii="Wales Sans Body" w:hAnsi="Wales Sans Body" w:cs="Aptos"/>
          <w:sz w:val="22"/>
          <w:szCs w:val="22"/>
          <w14:ligatures w14:val="standardContextual"/>
        </w:rPr>
        <w:t>Arfaethedig</w:t>
      </w:r>
      <w:proofErr w:type="spellEnd"/>
      <w:r w:rsidRPr="00336357">
        <w:rPr>
          <w:rFonts w:ascii="Wales Sans Body" w:hAnsi="Wales Sans Body" w:cs="Aptos"/>
          <w:sz w:val="22"/>
          <w:szCs w:val="22"/>
          <w14:ligatures w14:val="standardContextual"/>
        </w:rPr>
        <w:t xml:space="preserve"> </w:t>
      </w:r>
      <w:proofErr w:type="spellStart"/>
      <w:r w:rsidRPr="00336357">
        <w:rPr>
          <w:rFonts w:ascii="Wales Sans Body" w:hAnsi="Wales Sans Body" w:cs="Aptos"/>
          <w:sz w:val="22"/>
          <w:szCs w:val="22"/>
          <w14:ligatures w14:val="standardContextual"/>
        </w:rPr>
        <w:t>ar</w:t>
      </w:r>
      <w:proofErr w:type="spellEnd"/>
      <w:r w:rsidRPr="00336357">
        <w:rPr>
          <w:rFonts w:ascii="Wales Sans Body" w:hAnsi="Wales Sans Body" w:cs="Aptos"/>
          <w:sz w:val="22"/>
          <w:szCs w:val="22"/>
          <w14:ligatures w14:val="standardContextual"/>
        </w:rPr>
        <w:t xml:space="preserve"> </w:t>
      </w:r>
      <w:proofErr w:type="spellStart"/>
      <w:r w:rsidRPr="00336357">
        <w:rPr>
          <w:rFonts w:ascii="Wales Sans Body" w:hAnsi="Wales Sans Body" w:cs="Aptos"/>
          <w:sz w:val="22"/>
          <w:szCs w:val="22"/>
          <w14:ligatures w14:val="standardContextual"/>
        </w:rPr>
        <w:t>gyfer</w:t>
      </w:r>
      <w:proofErr w:type="spellEnd"/>
      <w:r w:rsidRPr="00336357">
        <w:rPr>
          <w:rFonts w:ascii="Wales Sans Body" w:hAnsi="Wales Sans Body" w:cs="Aptos"/>
          <w:sz w:val="22"/>
          <w:szCs w:val="22"/>
          <w14:ligatures w14:val="standardContextual"/>
        </w:rPr>
        <w:t xml:space="preserve"> 2027 </w:t>
      </w:r>
      <w:proofErr w:type="spellStart"/>
      <w:r w:rsidRPr="00336357">
        <w:rPr>
          <w:rFonts w:ascii="Wales Sans Body" w:hAnsi="Wales Sans Body" w:cs="Aptos"/>
          <w:sz w:val="22"/>
          <w:szCs w:val="22"/>
          <w14:ligatures w14:val="standardContextual"/>
        </w:rPr>
        <w:t>yn</w:t>
      </w:r>
      <w:proofErr w:type="spellEnd"/>
      <w:r w:rsidRPr="00336357">
        <w:rPr>
          <w:rFonts w:ascii="Wales Sans Body" w:hAnsi="Wales Sans Body" w:cs="Aptos"/>
          <w:sz w:val="22"/>
          <w:szCs w:val="22"/>
          <w14:ligatures w14:val="standardContextual"/>
        </w:rPr>
        <w:t xml:space="preserve"> well </w:t>
      </w:r>
      <w:proofErr w:type="spellStart"/>
      <w:r w:rsidRPr="00336357">
        <w:rPr>
          <w:rFonts w:ascii="Wales Sans Body" w:hAnsi="Wales Sans Body" w:cs="Aptos"/>
          <w:sz w:val="22"/>
          <w:szCs w:val="22"/>
          <w14:ligatures w14:val="standardContextual"/>
        </w:rPr>
        <w:t>i</w:t>
      </w:r>
      <w:proofErr w:type="spellEnd"/>
      <w:r w:rsidRPr="00336357">
        <w:rPr>
          <w:rFonts w:ascii="Wales Sans Body" w:hAnsi="Wales Sans Body" w:cs="Aptos"/>
          <w:sz w:val="22"/>
          <w:szCs w:val="22"/>
          <w14:ligatures w14:val="standardContextual"/>
        </w:rPr>
        <w:t xml:space="preserve"> </w:t>
      </w:r>
      <w:proofErr w:type="spellStart"/>
      <w:r w:rsidRPr="00336357">
        <w:rPr>
          <w:rFonts w:ascii="Wales Sans Body" w:hAnsi="Wales Sans Body" w:cs="Aptos"/>
          <w:sz w:val="22"/>
          <w:szCs w:val="22"/>
          <w14:ligatures w14:val="standardContextual"/>
        </w:rPr>
        <w:t>bobl</w:t>
      </w:r>
      <w:proofErr w:type="spellEnd"/>
      <w:r w:rsidRPr="00336357">
        <w:rPr>
          <w:rFonts w:ascii="Wales Sans Body" w:hAnsi="Wales Sans Body" w:cs="Aptos"/>
          <w:sz w:val="22"/>
          <w:szCs w:val="22"/>
          <w14:ligatures w14:val="standardContextual"/>
        </w:rPr>
        <w:t xml:space="preserve"> </w:t>
      </w:r>
      <w:proofErr w:type="spellStart"/>
      <w:r w:rsidRPr="00336357">
        <w:rPr>
          <w:rFonts w:ascii="Wales Sans Body" w:hAnsi="Wales Sans Body" w:cs="Aptos"/>
          <w:sz w:val="22"/>
          <w:szCs w:val="22"/>
          <w14:ligatures w14:val="standardContextual"/>
        </w:rPr>
        <w:t>rydych</w:t>
      </w:r>
      <w:proofErr w:type="spellEnd"/>
      <w:r w:rsidRPr="00336357">
        <w:rPr>
          <w:rFonts w:ascii="Wales Sans Body" w:hAnsi="Wales Sans Body" w:cs="Aptos"/>
          <w:sz w:val="22"/>
          <w:szCs w:val="22"/>
          <w14:ligatures w14:val="standardContextual"/>
        </w:rPr>
        <w:t xml:space="preserve"> </w:t>
      </w:r>
      <w:proofErr w:type="spellStart"/>
      <w:r w:rsidRPr="00336357">
        <w:rPr>
          <w:rFonts w:ascii="Wales Sans Body" w:hAnsi="Wales Sans Body" w:cs="Aptos"/>
          <w:sz w:val="22"/>
          <w:szCs w:val="22"/>
          <w14:ligatures w14:val="standardContextual"/>
        </w:rPr>
        <w:t>chi'n</w:t>
      </w:r>
      <w:proofErr w:type="spellEnd"/>
      <w:r w:rsidRPr="00336357">
        <w:rPr>
          <w:rFonts w:ascii="Wales Sans Body" w:hAnsi="Wales Sans Body" w:cs="Aptos"/>
          <w:sz w:val="22"/>
          <w:szCs w:val="22"/>
          <w14:ligatures w14:val="standardContextual"/>
        </w:rPr>
        <w:t xml:space="preserve"> </w:t>
      </w:r>
      <w:proofErr w:type="spellStart"/>
      <w:r w:rsidRPr="00336357">
        <w:rPr>
          <w:rFonts w:ascii="Wales Sans Body" w:hAnsi="Wales Sans Body" w:cs="Aptos"/>
          <w:sz w:val="22"/>
          <w:szCs w:val="22"/>
          <w14:ligatures w14:val="standardContextual"/>
        </w:rPr>
        <w:t>eu</w:t>
      </w:r>
      <w:proofErr w:type="spellEnd"/>
      <w:r w:rsidRPr="00336357">
        <w:rPr>
          <w:rFonts w:ascii="Wales Sans Body" w:hAnsi="Wales Sans Body" w:cs="Aptos"/>
          <w:sz w:val="22"/>
          <w:szCs w:val="22"/>
          <w14:ligatures w14:val="standardContextual"/>
        </w:rPr>
        <w:t xml:space="preserve"> </w:t>
      </w:r>
      <w:proofErr w:type="spellStart"/>
      <w:r w:rsidRPr="00336357">
        <w:rPr>
          <w:rFonts w:ascii="Wales Sans Body" w:hAnsi="Wales Sans Body" w:cs="Aptos"/>
          <w:sz w:val="22"/>
          <w:szCs w:val="22"/>
          <w14:ligatures w14:val="standardContextual"/>
        </w:rPr>
        <w:t>hadnabod</w:t>
      </w:r>
      <w:proofErr w:type="spellEnd"/>
      <w:r w:rsidRPr="00336357">
        <w:rPr>
          <w:rFonts w:ascii="Wales Sans Body" w:hAnsi="Wales Sans Body" w:cs="Aptos"/>
          <w:sz w:val="22"/>
          <w:szCs w:val="22"/>
          <w14:ligatures w14:val="standardContextual"/>
        </w:rPr>
        <w:t>?</w:t>
      </w:r>
    </w:p>
    <w:p w14:paraId="59D03349" w14:textId="77777777" w:rsidR="00764D52" w:rsidRPr="00336357" w:rsidRDefault="00764D52" w:rsidP="00764D52">
      <w:pPr>
        <w:pStyle w:val="NormalWeb"/>
        <w:spacing w:after="0" w:line="240" w:lineRule="atLeast"/>
        <w:ind w:left="644"/>
        <w:rPr>
          <w:rFonts w:ascii="Wales Sans Body" w:hAnsi="Wales Sans Body" w:cs="Aptos"/>
          <w:sz w:val="22"/>
          <w:szCs w:val="22"/>
          <w14:ligatures w14:val="standardContextual"/>
        </w:rPr>
      </w:pPr>
    </w:p>
    <w:p w14:paraId="234C5854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color w:val="1D1D1B" w:themeColor="text1"/>
          <w:sz w:val="22"/>
          <w:szCs w:val="22"/>
        </w:rPr>
      </w:pPr>
      <w:sdt>
        <w:sdtPr>
          <w:rPr>
            <w:rFonts w:ascii="Wales Sans Body" w:hAnsi="Wales Sans Body" w:cs="Arial"/>
            <w:color w:val="1D1D1B" w:themeColor="text1"/>
            <w:sz w:val="22"/>
            <w:szCs w:val="22"/>
          </w:rPr>
          <w:id w:val="-18644296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6357">
            <w:rPr>
              <w:rFonts w:ascii="Segoe UI Symbol" w:eastAsia="MS Gothic" w:hAnsi="Segoe UI Symbol" w:cs="Segoe UI Symbol"/>
              <w:color w:val="1D1D1B" w:themeColor="text1"/>
              <w:sz w:val="22"/>
              <w:szCs w:val="22"/>
            </w:rPr>
            <w:t>☐</w:t>
          </w:r>
        </w:sdtContent>
      </w:sdt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Llawer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gwell</w:t>
      </w:r>
      <w:proofErr w:type="spellEnd"/>
    </w:p>
    <w:p w14:paraId="42E55C11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color w:val="1D1D1B" w:themeColor="text1"/>
          <w:sz w:val="22"/>
          <w:szCs w:val="22"/>
        </w:rPr>
      </w:pPr>
    </w:p>
    <w:p w14:paraId="7409D1F0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color w:val="1D1D1B" w:themeColor="text1"/>
          <w:sz w:val="22"/>
          <w:szCs w:val="22"/>
        </w:rPr>
      </w:pPr>
      <w:sdt>
        <w:sdtPr>
          <w:rPr>
            <w:rFonts w:ascii="Wales Sans Body" w:hAnsi="Wales Sans Body" w:cs="Arial"/>
            <w:color w:val="1D1D1B" w:themeColor="text1"/>
            <w:sz w:val="22"/>
            <w:szCs w:val="22"/>
          </w:rPr>
          <w:id w:val="6259716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6357">
            <w:rPr>
              <w:rFonts w:ascii="Segoe UI Symbol" w:eastAsia="MS Gothic" w:hAnsi="Segoe UI Symbol" w:cs="Segoe UI Symbol"/>
              <w:color w:val="1D1D1B" w:themeColor="text1"/>
              <w:sz w:val="22"/>
              <w:szCs w:val="22"/>
            </w:rPr>
            <w:t>☐</w:t>
          </w:r>
        </w:sdtContent>
      </w:sdt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Gwell</w:t>
      </w:r>
      <w:proofErr w:type="spellEnd"/>
    </w:p>
    <w:p w14:paraId="37C7D541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color w:val="1D1D1B" w:themeColor="text1"/>
          <w:sz w:val="22"/>
          <w:szCs w:val="22"/>
        </w:rPr>
      </w:pPr>
    </w:p>
    <w:p w14:paraId="084CFC34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color w:val="1D1D1B" w:themeColor="text1"/>
          <w:sz w:val="22"/>
          <w:szCs w:val="22"/>
        </w:rPr>
      </w:pPr>
      <w:sdt>
        <w:sdtPr>
          <w:rPr>
            <w:rFonts w:ascii="Wales Sans Body" w:hAnsi="Wales Sans Body" w:cs="Arial"/>
            <w:color w:val="1D1D1B" w:themeColor="text1"/>
            <w:sz w:val="22"/>
            <w:szCs w:val="22"/>
          </w:rPr>
          <w:id w:val="-19405148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6357">
            <w:rPr>
              <w:rFonts w:ascii="Segoe UI Symbol" w:eastAsia="MS Gothic" w:hAnsi="Segoe UI Symbol" w:cs="Segoe UI Symbol"/>
              <w:color w:val="1D1D1B" w:themeColor="text1"/>
              <w:sz w:val="22"/>
              <w:szCs w:val="22"/>
            </w:rPr>
            <w:t>☐</w:t>
          </w:r>
        </w:sdtContent>
      </w:sdt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Yr un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peth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</w:p>
    <w:p w14:paraId="0C74055A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color w:val="1D1D1B" w:themeColor="text1"/>
          <w:sz w:val="22"/>
          <w:szCs w:val="22"/>
        </w:rPr>
      </w:pPr>
    </w:p>
    <w:p w14:paraId="59FDF27C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color w:val="1D1D1B" w:themeColor="text1"/>
          <w:sz w:val="22"/>
          <w:szCs w:val="22"/>
        </w:rPr>
      </w:pPr>
      <w:sdt>
        <w:sdtPr>
          <w:rPr>
            <w:rFonts w:ascii="Wales Sans Body" w:hAnsi="Wales Sans Body" w:cs="Arial"/>
            <w:color w:val="1D1D1B" w:themeColor="text1"/>
            <w:sz w:val="22"/>
            <w:szCs w:val="22"/>
          </w:rPr>
          <w:id w:val="1305956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6357">
            <w:rPr>
              <w:rFonts w:ascii="Segoe UI Symbol" w:eastAsia="MS Gothic" w:hAnsi="Segoe UI Symbol" w:cs="Segoe UI Symbol"/>
              <w:color w:val="1D1D1B" w:themeColor="text1"/>
              <w:sz w:val="22"/>
              <w:szCs w:val="22"/>
            </w:rPr>
            <w:t>☐</w:t>
          </w:r>
        </w:sdtContent>
      </w:sdt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Gwaeth</w:t>
      </w:r>
      <w:proofErr w:type="spellEnd"/>
    </w:p>
    <w:p w14:paraId="7E4C6000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color w:val="1D1D1B" w:themeColor="text1"/>
          <w:sz w:val="22"/>
          <w:szCs w:val="22"/>
        </w:rPr>
      </w:pPr>
    </w:p>
    <w:p w14:paraId="530BE1DA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color w:val="1D1D1B" w:themeColor="text1"/>
          <w:sz w:val="22"/>
          <w:szCs w:val="22"/>
        </w:rPr>
      </w:pPr>
      <w:sdt>
        <w:sdtPr>
          <w:rPr>
            <w:rFonts w:ascii="Wales Sans Body" w:hAnsi="Wales Sans Body" w:cs="Arial"/>
            <w:color w:val="1D1D1B" w:themeColor="text1"/>
            <w:sz w:val="22"/>
            <w:szCs w:val="22"/>
          </w:rPr>
          <w:id w:val="14656201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6357">
            <w:rPr>
              <w:rFonts w:ascii="Segoe UI Symbol" w:eastAsia="MS Gothic" w:hAnsi="Segoe UI Symbol" w:cs="Segoe UI Symbol"/>
              <w:color w:val="1D1D1B" w:themeColor="text1"/>
              <w:sz w:val="22"/>
              <w:szCs w:val="22"/>
            </w:rPr>
            <w:t>☐</w:t>
          </w:r>
        </w:sdtContent>
      </w:sdt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Llawer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gwaeth</w:t>
      </w:r>
      <w:proofErr w:type="spellEnd"/>
    </w:p>
    <w:p w14:paraId="09E439CC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color w:val="1D1D1B" w:themeColor="text1"/>
          <w:sz w:val="22"/>
          <w:szCs w:val="22"/>
        </w:rPr>
      </w:pPr>
    </w:p>
    <w:p w14:paraId="1389F32C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color w:val="1D1D1B" w:themeColor="text1"/>
          <w:sz w:val="22"/>
          <w:szCs w:val="22"/>
        </w:rPr>
      </w:pPr>
      <w:sdt>
        <w:sdtPr>
          <w:rPr>
            <w:rFonts w:ascii="Wales Sans Body" w:hAnsi="Wales Sans Body" w:cs="Arial"/>
            <w:color w:val="1D1D1B" w:themeColor="text1"/>
            <w:sz w:val="22"/>
            <w:szCs w:val="22"/>
          </w:rPr>
          <w:id w:val="-963409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6357">
            <w:rPr>
              <w:rFonts w:ascii="Segoe UI Symbol" w:eastAsia="MS Gothic" w:hAnsi="Segoe UI Symbol" w:cs="Segoe UI Symbol"/>
              <w:color w:val="1D1D1B" w:themeColor="text1"/>
              <w:sz w:val="22"/>
              <w:szCs w:val="22"/>
            </w:rPr>
            <w:t>☐</w:t>
          </w:r>
        </w:sdtContent>
      </w:sdt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Ansicr</w:t>
      </w:r>
      <w:proofErr w:type="spellEnd"/>
    </w:p>
    <w:p w14:paraId="2E428AF8" w14:textId="77777777" w:rsidR="00764D52" w:rsidRPr="00336357" w:rsidRDefault="00764D52" w:rsidP="00764D52">
      <w:pPr>
        <w:pStyle w:val="ListParagraph"/>
        <w:spacing w:before="100" w:beforeAutospacing="1" w:after="100" w:afterAutospacing="1" w:line="240" w:lineRule="atLeast"/>
        <w:ind w:left="644"/>
        <w:rPr>
          <w:rFonts w:ascii="Wales Sans Body" w:eastAsia="Times New Roman" w:hAnsi="Wales Sans Body"/>
        </w:rPr>
      </w:pPr>
    </w:p>
    <w:p w14:paraId="49DA1779" w14:textId="77777777" w:rsidR="00764D52" w:rsidRPr="00336357" w:rsidRDefault="00764D52" w:rsidP="00764D52">
      <w:pPr>
        <w:pStyle w:val="ListParagraph"/>
        <w:rPr>
          <w:rFonts w:ascii="Wales Sans Body" w:eastAsia="Times New Roman" w:hAnsi="Wales Sans Body"/>
        </w:rPr>
      </w:pPr>
    </w:p>
    <w:p w14:paraId="4EC34C75" w14:textId="77777777" w:rsidR="00764D52" w:rsidRPr="00336357" w:rsidRDefault="00764D52" w:rsidP="00764D52">
      <w:pPr>
        <w:pStyle w:val="ListParagraph"/>
        <w:rPr>
          <w:rFonts w:ascii="Wales Sans Body" w:eastAsia="Times New Roman" w:hAnsi="Wales Sans Body"/>
        </w:rPr>
      </w:pPr>
    </w:p>
    <w:p w14:paraId="3558F3A1" w14:textId="77777777" w:rsidR="00764D52" w:rsidRPr="00336357" w:rsidRDefault="00764D52" w:rsidP="00764D52">
      <w:pPr>
        <w:pStyle w:val="ListParagraph"/>
        <w:numPr>
          <w:ilvl w:val="0"/>
          <w:numId w:val="80"/>
        </w:numPr>
        <w:spacing w:before="100" w:beforeAutospacing="1" w:after="100" w:afterAutospacing="1" w:line="240" w:lineRule="atLeast"/>
        <w:rPr>
          <w:rFonts w:ascii="Wales Sans Body" w:eastAsia="Times New Roman" w:hAnsi="Wales Sans Body"/>
        </w:rPr>
      </w:pPr>
      <w:r w:rsidRPr="00336357">
        <w:rPr>
          <w:rFonts w:ascii="Wales Sans Body" w:eastAsia="Times New Roman" w:hAnsi="Wales Sans Body"/>
        </w:rPr>
        <w:t xml:space="preserve">A </w:t>
      </w:r>
      <w:proofErr w:type="spellStart"/>
      <w:r w:rsidRPr="00336357">
        <w:rPr>
          <w:rFonts w:ascii="Wales Sans Body" w:eastAsia="Times New Roman" w:hAnsi="Wales Sans Body"/>
        </w:rPr>
        <w:t>fydd</w:t>
      </w:r>
      <w:proofErr w:type="spellEnd"/>
      <w:r w:rsidRPr="00336357">
        <w:rPr>
          <w:rFonts w:ascii="Wales Sans Body" w:eastAsia="Times New Roman" w:hAnsi="Wales Sans Body"/>
        </w:rPr>
        <w:t xml:space="preserve"> </w:t>
      </w:r>
      <w:proofErr w:type="spellStart"/>
      <w:r w:rsidRPr="00336357">
        <w:rPr>
          <w:rFonts w:ascii="Wales Sans Body" w:eastAsia="Times New Roman" w:hAnsi="Wales Sans Body"/>
        </w:rPr>
        <w:t>ein</w:t>
      </w:r>
      <w:proofErr w:type="spellEnd"/>
      <w:r w:rsidRPr="00336357">
        <w:rPr>
          <w:rFonts w:ascii="Wales Sans Body" w:eastAsia="Times New Roman" w:hAnsi="Wales Sans Body"/>
        </w:rPr>
        <w:t xml:space="preserve"> </w:t>
      </w:r>
      <w:proofErr w:type="spellStart"/>
      <w:r w:rsidRPr="00336357">
        <w:rPr>
          <w:rFonts w:ascii="Wales Sans Body" w:eastAsia="Times New Roman" w:hAnsi="Wales Sans Body"/>
        </w:rPr>
        <w:t>Rhwydwaith</w:t>
      </w:r>
      <w:proofErr w:type="spellEnd"/>
      <w:r w:rsidRPr="00336357">
        <w:rPr>
          <w:rFonts w:ascii="Wales Sans Body" w:eastAsia="Times New Roman" w:hAnsi="Wales Sans Body"/>
        </w:rPr>
        <w:t xml:space="preserve"> Sylfaen </w:t>
      </w:r>
      <w:proofErr w:type="spellStart"/>
      <w:r w:rsidRPr="00336357">
        <w:rPr>
          <w:rFonts w:ascii="Wales Sans Body" w:eastAsia="Times New Roman" w:hAnsi="Wales Sans Body"/>
        </w:rPr>
        <w:t>Arfaethedig</w:t>
      </w:r>
      <w:proofErr w:type="spellEnd"/>
      <w:r w:rsidRPr="00336357">
        <w:rPr>
          <w:rFonts w:ascii="Wales Sans Body" w:eastAsia="Times New Roman" w:hAnsi="Wales Sans Body"/>
        </w:rPr>
        <w:t xml:space="preserve"> </w:t>
      </w:r>
      <w:proofErr w:type="spellStart"/>
      <w:r w:rsidRPr="00336357">
        <w:rPr>
          <w:rFonts w:ascii="Wales Sans Body" w:eastAsia="Times New Roman" w:hAnsi="Wales Sans Body"/>
        </w:rPr>
        <w:t>ar</w:t>
      </w:r>
      <w:proofErr w:type="spellEnd"/>
      <w:r w:rsidRPr="00336357">
        <w:rPr>
          <w:rFonts w:ascii="Wales Sans Body" w:eastAsia="Times New Roman" w:hAnsi="Wales Sans Body"/>
        </w:rPr>
        <w:t xml:space="preserve"> </w:t>
      </w:r>
      <w:proofErr w:type="spellStart"/>
      <w:r w:rsidRPr="00336357">
        <w:rPr>
          <w:rFonts w:ascii="Wales Sans Body" w:eastAsia="Times New Roman" w:hAnsi="Wales Sans Body"/>
        </w:rPr>
        <w:t>gyfer</w:t>
      </w:r>
      <w:proofErr w:type="spellEnd"/>
      <w:r w:rsidRPr="00336357">
        <w:rPr>
          <w:rFonts w:ascii="Wales Sans Body" w:eastAsia="Times New Roman" w:hAnsi="Wales Sans Body"/>
        </w:rPr>
        <w:t xml:space="preserve"> 2027 </w:t>
      </w:r>
      <w:proofErr w:type="spellStart"/>
      <w:r w:rsidRPr="00336357">
        <w:rPr>
          <w:rFonts w:ascii="Wales Sans Body" w:eastAsia="Times New Roman" w:hAnsi="Wales Sans Body"/>
        </w:rPr>
        <w:t>yn</w:t>
      </w:r>
      <w:proofErr w:type="spellEnd"/>
      <w:r w:rsidRPr="00336357">
        <w:rPr>
          <w:rFonts w:ascii="Wales Sans Body" w:eastAsia="Times New Roman" w:hAnsi="Wales Sans Body"/>
        </w:rPr>
        <w:t xml:space="preserve"> well </w:t>
      </w:r>
      <w:proofErr w:type="spellStart"/>
      <w:r w:rsidRPr="00336357">
        <w:rPr>
          <w:rFonts w:ascii="Wales Sans Body" w:eastAsia="Times New Roman" w:hAnsi="Wales Sans Body"/>
        </w:rPr>
        <w:t>ar</w:t>
      </w:r>
      <w:proofErr w:type="spellEnd"/>
      <w:r w:rsidRPr="00336357">
        <w:rPr>
          <w:rFonts w:ascii="Wales Sans Body" w:eastAsia="Times New Roman" w:hAnsi="Wales Sans Body"/>
        </w:rPr>
        <w:t xml:space="preserve"> </w:t>
      </w:r>
      <w:proofErr w:type="spellStart"/>
      <w:r w:rsidRPr="00336357">
        <w:rPr>
          <w:rFonts w:ascii="Wales Sans Body" w:eastAsia="Times New Roman" w:hAnsi="Wales Sans Body"/>
        </w:rPr>
        <w:t>gyfer</w:t>
      </w:r>
      <w:proofErr w:type="spellEnd"/>
      <w:r w:rsidRPr="00336357">
        <w:rPr>
          <w:rFonts w:ascii="Wales Sans Body" w:eastAsia="Times New Roman" w:hAnsi="Wales Sans Body"/>
        </w:rPr>
        <w:t xml:space="preserve"> De-</w:t>
      </w:r>
      <w:proofErr w:type="spellStart"/>
      <w:r w:rsidRPr="00336357">
        <w:rPr>
          <w:rFonts w:ascii="Wales Sans Body" w:eastAsia="Times New Roman" w:hAnsi="Wales Sans Body"/>
        </w:rPr>
        <w:t>orllewin</w:t>
      </w:r>
      <w:proofErr w:type="spellEnd"/>
      <w:r w:rsidRPr="00336357">
        <w:rPr>
          <w:rFonts w:ascii="Wales Sans Body" w:eastAsia="Times New Roman" w:hAnsi="Wales Sans Body"/>
        </w:rPr>
        <w:t xml:space="preserve"> Cymru </w:t>
      </w:r>
      <w:proofErr w:type="spellStart"/>
      <w:r w:rsidRPr="00336357">
        <w:rPr>
          <w:rFonts w:ascii="Wales Sans Body" w:eastAsia="Times New Roman" w:hAnsi="Wales Sans Body"/>
        </w:rPr>
        <w:t>gyfan</w:t>
      </w:r>
      <w:proofErr w:type="spellEnd"/>
      <w:r w:rsidRPr="00336357">
        <w:rPr>
          <w:rFonts w:ascii="Wales Sans Body" w:eastAsia="Times New Roman" w:hAnsi="Wales Sans Body"/>
        </w:rPr>
        <w:t>?</w:t>
      </w:r>
    </w:p>
    <w:p w14:paraId="30873A23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color w:val="1D1D1B" w:themeColor="text1"/>
          <w:sz w:val="22"/>
          <w:szCs w:val="22"/>
        </w:rPr>
      </w:pPr>
    </w:p>
    <w:p w14:paraId="4ECE119A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color w:val="1D1D1B" w:themeColor="text1"/>
          <w:sz w:val="22"/>
          <w:szCs w:val="22"/>
        </w:rPr>
      </w:pPr>
      <w:sdt>
        <w:sdtPr>
          <w:rPr>
            <w:rFonts w:ascii="Wales Sans Body" w:hAnsi="Wales Sans Body" w:cs="Arial"/>
            <w:color w:val="1D1D1B" w:themeColor="text1"/>
            <w:sz w:val="22"/>
            <w:szCs w:val="22"/>
          </w:rPr>
          <w:id w:val="-5096819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6357">
            <w:rPr>
              <w:rFonts w:ascii="Segoe UI Symbol" w:eastAsia="MS Gothic" w:hAnsi="Segoe UI Symbol" w:cs="Segoe UI Symbol"/>
              <w:color w:val="1D1D1B" w:themeColor="text1"/>
              <w:sz w:val="22"/>
              <w:szCs w:val="22"/>
            </w:rPr>
            <w:t>☐</w:t>
          </w:r>
        </w:sdtContent>
      </w:sdt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Llawer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gwell</w:t>
      </w:r>
      <w:proofErr w:type="spellEnd"/>
    </w:p>
    <w:p w14:paraId="52862653" w14:textId="77777777" w:rsidR="00764D52" w:rsidRPr="00336357" w:rsidRDefault="00764D52" w:rsidP="00764D52">
      <w:pPr>
        <w:pStyle w:val="NormalWeb"/>
        <w:spacing w:after="0" w:line="240" w:lineRule="atLeast"/>
        <w:ind w:left="644"/>
        <w:rPr>
          <w:rFonts w:ascii="Wales Sans Body" w:hAnsi="Wales Sans Body" w:cs="Arial"/>
          <w:color w:val="1D1D1B" w:themeColor="text1"/>
          <w:sz w:val="22"/>
          <w:szCs w:val="22"/>
        </w:rPr>
      </w:pPr>
    </w:p>
    <w:p w14:paraId="7F790EC6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color w:val="1D1D1B" w:themeColor="text1"/>
          <w:sz w:val="22"/>
          <w:szCs w:val="22"/>
        </w:rPr>
      </w:pPr>
      <w:sdt>
        <w:sdtPr>
          <w:rPr>
            <w:rFonts w:ascii="Wales Sans Body" w:hAnsi="Wales Sans Body" w:cs="Arial"/>
            <w:color w:val="1D1D1B" w:themeColor="text1"/>
            <w:sz w:val="22"/>
            <w:szCs w:val="22"/>
          </w:rPr>
          <w:id w:val="-13022300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6357">
            <w:rPr>
              <w:rFonts w:ascii="Segoe UI Symbol" w:eastAsia="MS Gothic" w:hAnsi="Segoe UI Symbol" w:cs="Segoe UI Symbol"/>
              <w:color w:val="1D1D1B" w:themeColor="text1"/>
              <w:sz w:val="22"/>
              <w:szCs w:val="22"/>
            </w:rPr>
            <w:t>☐</w:t>
          </w:r>
        </w:sdtContent>
      </w:sdt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Gwell</w:t>
      </w:r>
      <w:proofErr w:type="spellEnd"/>
    </w:p>
    <w:p w14:paraId="6238ACDA" w14:textId="77777777" w:rsidR="00764D52" w:rsidRPr="00336357" w:rsidRDefault="00764D52" w:rsidP="00764D52">
      <w:pPr>
        <w:pStyle w:val="NormalWeb"/>
        <w:spacing w:after="0" w:line="240" w:lineRule="atLeast"/>
        <w:rPr>
          <w:rFonts w:ascii="Wales Sans Body" w:hAnsi="Wales Sans Body" w:cs="Arial"/>
          <w:color w:val="1D1D1B" w:themeColor="text1"/>
          <w:sz w:val="22"/>
          <w:szCs w:val="22"/>
        </w:rPr>
      </w:pPr>
    </w:p>
    <w:p w14:paraId="334C08D4" w14:textId="77777777" w:rsidR="00764D52" w:rsidRPr="00336357" w:rsidRDefault="00764D52" w:rsidP="00764D52">
      <w:pPr>
        <w:pStyle w:val="NormalWeb"/>
        <w:spacing w:after="0" w:line="240" w:lineRule="atLeast"/>
        <w:ind w:firstLine="284"/>
        <w:rPr>
          <w:rFonts w:ascii="Wales Sans Body" w:hAnsi="Wales Sans Body" w:cs="Arial"/>
          <w:color w:val="1D1D1B" w:themeColor="text1"/>
          <w:sz w:val="22"/>
          <w:szCs w:val="22"/>
        </w:rPr>
      </w:pPr>
      <w:sdt>
        <w:sdtPr>
          <w:rPr>
            <w:rFonts w:ascii="Wales Sans Body" w:hAnsi="Wales Sans Body" w:cs="Arial"/>
            <w:color w:val="1D1D1B" w:themeColor="text1"/>
            <w:sz w:val="22"/>
            <w:szCs w:val="22"/>
          </w:rPr>
          <w:id w:val="-15810496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6357">
            <w:rPr>
              <w:rFonts w:ascii="Segoe UI Symbol" w:eastAsia="MS Gothic" w:hAnsi="Segoe UI Symbol" w:cs="Segoe UI Symbol"/>
              <w:color w:val="1D1D1B" w:themeColor="text1"/>
              <w:sz w:val="22"/>
              <w:szCs w:val="22"/>
            </w:rPr>
            <w:t>☐</w:t>
          </w:r>
        </w:sdtContent>
      </w:sdt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Yr un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peth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</w:p>
    <w:p w14:paraId="06FB7A7F" w14:textId="77777777" w:rsidR="00764D52" w:rsidRPr="00336357" w:rsidRDefault="00764D52" w:rsidP="00764D52">
      <w:pPr>
        <w:pStyle w:val="NormalWeb"/>
        <w:spacing w:after="0" w:line="240" w:lineRule="atLeast"/>
        <w:rPr>
          <w:rFonts w:ascii="Wales Sans Body" w:hAnsi="Wales Sans Body" w:cs="Arial"/>
          <w:color w:val="1D1D1B" w:themeColor="text1"/>
          <w:sz w:val="22"/>
          <w:szCs w:val="22"/>
        </w:rPr>
      </w:pPr>
    </w:p>
    <w:p w14:paraId="78970691" w14:textId="77777777" w:rsidR="00764D52" w:rsidRPr="00336357" w:rsidRDefault="00764D52" w:rsidP="00764D52">
      <w:pPr>
        <w:pStyle w:val="NormalWeb"/>
        <w:spacing w:after="0" w:line="240" w:lineRule="atLeast"/>
        <w:ind w:firstLine="284"/>
        <w:rPr>
          <w:rFonts w:ascii="Wales Sans Body" w:hAnsi="Wales Sans Body" w:cs="Arial"/>
          <w:color w:val="1D1D1B" w:themeColor="text1"/>
          <w:sz w:val="22"/>
          <w:szCs w:val="22"/>
        </w:rPr>
      </w:pPr>
      <w:sdt>
        <w:sdtPr>
          <w:rPr>
            <w:rFonts w:ascii="Wales Sans Body" w:hAnsi="Wales Sans Body" w:cs="Arial"/>
            <w:color w:val="1D1D1B" w:themeColor="text1"/>
            <w:sz w:val="22"/>
            <w:szCs w:val="22"/>
          </w:rPr>
          <w:id w:val="-13660569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6357">
            <w:rPr>
              <w:rFonts w:ascii="Segoe UI Symbol" w:eastAsia="MS Gothic" w:hAnsi="Segoe UI Symbol" w:cs="Segoe UI Symbol"/>
              <w:color w:val="1D1D1B" w:themeColor="text1"/>
              <w:sz w:val="22"/>
              <w:szCs w:val="22"/>
            </w:rPr>
            <w:t>☐</w:t>
          </w:r>
        </w:sdtContent>
      </w:sdt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Gwaeth</w:t>
      </w:r>
      <w:proofErr w:type="spellEnd"/>
    </w:p>
    <w:p w14:paraId="54E3DDDD" w14:textId="77777777" w:rsidR="00764D52" w:rsidRPr="00336357" w:rsidRDefault="00764D52" w:rsidP="00764D52">
      <w:pPr>
        <w:pStyle w:val="NormalWeb"/>
        <w:spacing w:after="0" w:line="240" w:lineRule="atLeast"/>
        <w:rPr>
          <w:rFonts w:ascii="Wales Sans Body" w:eastAsia="MS Gothic" w:hAnsi="Wales Sans Body" w:cs="Arial"/>
          <w:color w:val="1D1D1B" w:themeColor="text1"/>
          <w:sz w:val="22"/>
          <w:szCs w:val="22"/>
        </w:rPr>
      </w:pPr>
    </w:p>
    <w:p w14:paraId="44C3446C" w14:textId="77777777" w:rsidR="00764D52" w:rsidRPr="00336357" w:rsidRDefault="00764D52" w:rsidP="00764D52">
      <w:pPr>
        <w:pStyle w:val="NormalWeb"/>
        <w:spacing w:after="0" w:line="240" w:lineRule="atLeast"/>
        <w:ind w:firstLine="284"/>
        <w:rPr>
          <w:rFonts w:ascii="Wales Sans Body" w:hAnsi="Wales Sans Body" w:cs="Arial"/>
          <w:color w:val="1D1D1B" w:themeColor="text1"/>
          <w:sz w:val="22"/>
          <w:szCs w:val="22"/>
        </w:rPr>
      </w:pPr>
      <w:sdt>
        <w:sdtPr>
          <w:rPr>
            <w:rFonts w:ascii="Wales Sans Body" w:hAnsi="Wales Sans Body" w:cs="Arial"/>
            <w:color w:val="1D1D1B" w:themeColor="text1"/>
            <w:sz w:val="22"/>
            <w:szCs w:val="22"/>
          </w:rPr>
          <w:id w:val="-17723913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6357">
            <w:rPr>
              <w:rFonts w:ascii="Segoe UI Symbol" w:eastAsia="MS Gothic" w:hAnsi="Segoe UI Symbol" w:cs="Segoe UI Symbol"/>
              <w:color w:val="1D1D1B" w:themeColor="text1"/>
              <w:sz w:val="22"/>
              <w:szCs w:val="22"/>
            </w:rPr>
            <w:t>☐</w:t>
          </w:r>
        </w:sdtContent>
      </w:sdt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Llawer</w:t>
      </w:r>
      <w:proofErr w:type="spellEnd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 xml:space="preserve"> </w:t>
      </w:r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gwaeth</w:t>
      </w:r>
      <w:proofErr w:type="spellEnd"/>
    </w:p>
    <w:p w14:paraId="1224B49C" w14:textId="5FEA136D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color w:val="1D1D1B" w:themeColor="text1"/>
          <w:sz w:val="22"/>
          <w:szCs w:val="22"/>
        </w:rPr>
      </w:pPr>
    </w:p>
    <w:p w14:paraId="25318231" w14:textId="77777777" w:rsidR="00764D52" w:rsidRPr="00336357" w:rsidRDefault="00764D52" w:rsidP="00764D52">
      <w:pPr>
        <w:pStyle w:val="NormalWeb"/>
        <w:spacing w:after="0" w:line="240" w:lineRule="atLeast"/>
        <w:ind w:left="284"/>
        <w:rPr>
          <w:rFonts w:ascii="Wales Sans Body" w:hAnsi="Wales Sans Body" w:cs="Arial"/>
          <w:color w:val="1D1D1B" w:themeColor="text1"/>
          <w:sz w:val="22"/>
          <w:szCs w:val="22"/>
        </w:rPr>
      </w:pPr>
      <w:sdt>
        <w:sdtPr>
          <w:rPr>
            <w:rFonts w:ascii="Wales Sans Body" w:hAnsi="Wales Sans Body" w:cs="Arial"/>
            <w:color w:val="1D1D1B" w:themeColor="text1"/>
            <w:sz w:val="22"/>
            <w:szCs w:val="22"/>
          </w:rPr>
          <w:id w:val="-9938024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6357">
            <w:rPr>
              <w:rFonts w:ascii="Segoe UI Symbol" w:eastAsia="MS Gothic" w:hAnsi="Segoe UI Symbol" w:cs="Segoe UI Symbol"/>
              <w:color w:val="1D1D1B" w:themeColor="text1"/>
              <w:sz w:val="22"/>
              <w:szCs w:val="22"/>
            </w:rPr>
            <w:t>☐</w:t>
          </w:r>
        </w:sdtContent>
      </w:sdt>
      <w:proofErr w:type="spellStart"/>
      <w:r w:rsidRPr="00336357">
        <w:rPr>
          <w:rFonts w:ascii="Wales Sans Body" w:hAnsi="Wales Sans Body" w:cs="Arial"/>
          <w:color w:val="1D1D1B" w:themeColor="text1"/>
          <w:sz w:val="22"/>
          <w:szCs w:val="22"/>
        </w:rPr>
        <w:t>Ansicr</w:t>
      </w:r>
      <w:proofErr w:type="spellEnd"/>
    </w:p>
    <w:p w14:paraId="775C4A25" w14:textId="2DFF7639" w:rsidR="00764D52" w:rsidRPr="00336357" w:rsidRDefault="00764D52" w:rsidP="00764D52">
      <w:pPr>
        <w:rPr>
          <w:rFonts w:ascii="Wales Sans Body" w:eastAsia="Times New Roman" w:hAnsi="Wales Sans Body"/>
        </w:rPr>
      </w:pPr>
    </w:p>
    <w:p w14:paraId="2A955E0F" w14:textId="30A88670" w:rsidR="00764D52" w:rsidRDefault="00764D52" w:rsidP="00764D52">
      <w:pPr>
        <w:pStyle w:val="ListParagraph"/>
        <w:numPr>
          <w:ilvl w:val="0"/>
          <w:numId w:val="80"/>
        </w:numPr>
        <w:spacing w:before="100" w:beforeAutospacing="1" w:after="100" w:afterAutospacing="1" w:line="240" w:lineRule="atLeast"/>
        <w:rPr>
          <w:rFonts w:ascii="Wales Sans Body" w:eastAsia="Times New Roman" w:hAnsi="Wales Sans Body"/>
        </w:rPr>
      </w:pPr>
      <w:proofErr w:type="gramStart"/>
      <w:r w:rsidRPr="00336357">
        <w:rPr>
          <w:rFonts w:ascii="Wales Sans Body" w:eastAsia="Times New Roman" w:hAnsi="Wales Sans Body"/>
        </w:rPr>
        <w:t>A</w:t>
      </w:r>
      <w:proofErr w:type="gramEnd"/>
      <w:r w:rsidRPr="00336357">
        <w:rPr>
          <w:rFonts w:ascii="Wales Sans Body" w:eastAsia="Times New Roman" w:hAnsi="Wales Sans Body"/>
        </w:rPr>
        <w:t xml:space="preserve"> </w:t>
      </w:r>
      <w:proofErr w:type="spellStart"/>
      <w:r w:rsidRPr="00336357">
        <w:rPr>
          <w:rFonts w:ascii="Wales Sans Body" w:eastAsia="Times New Roman" w:hAnsi="Wales Sans Body"/>
        </w:rPr>
        <w:t>oes</w:t>
      </w:r>
      <w:proofErr w:type="spellEnd"/>
      <w:r w:rsidRPr="00336357">
        <w:rPr>
          <w:rFonts w:ascii="Wales Sans Body" w:eastAsia="Times New Roman" w:hAnsi="Wales Sans Body"/>
        </w:rPr>
        <w:t xml:space="preserve"> </w:t>
      </w:r>
      <w:proofErr w:type="spellStart"/>
      <w:r w:rsidRPr="00336357">
        <w:rPr>
          <w:rFonts w:ascii="Wales Sans Body" w:eastAsia="Times New Roman" w:hAnsi="Wales Sans Body"/>
        </w:rPr>
        <w:t>gennych</w:t>
      </w:r>
      <w:proofErr w:type="spellEnd"/>
      <w:r w:rsidRPr="00336357">
        <w:rPr>
          <w:rFonts w:ascii="Wales Sans Body" w:eastAsia="Times New Roman" w:hAnsi="Wales Sans Body"/>
        </w:rPr>
        <w:t xml:space="preserve"> </w:t>
      </w:r>
      <w:proofErr w:type="spellStart"/>
      <w:r w:rsidRPr="00336357">
        <w:rPr>
          <w:rFonts w:ascii="Wales Sans Body" w:eastAsia="Times New Roman" w:hAnsi="Wales Sans Body"/>
        </w:rPr>
        <w:t>unrhyw</w:t>
      </w:r>
      <w:proofErr w:type="spellEnd"/>
      <w:r w:rsidRPr="00336357">
        <w:rPr>
          <w:rFonts w:ascii="Wales Sans Body" w:eastAsia="Times New Roman" w:hAnsi="Wales Sans Body"/>
        </w:rPr>
        <w:t xml:space="preserve"> </w:t>
      </w:r>
      <w:proofErr w:type="spellStart"/>
      <w:r w:rsidRPr="00336357">
        <w:rPr>
          <w:rFonts w:ascii="Wales Sans Body" w:eastAsia="Times New Roman" w:hAnsi="Wales Sans Body"/>
        </w:rPr>
        <w:t>sylwadau</w:t>
      </w:r>
      <w:proofErr w:type="spellEnd"/>
      <w:r w:rsidRPr="00336357">
        <w:rPr>
          <w:rFonts w:ascii="Wales Sans Body" w:eastAsia="Times New Roman" w:hAnsi="Wales Sans Body"/>
        </w:rPr>
        <w:t xml:space="preserve"> </w:t>
      </w:r>
      <w:proofErr w:type="spellStart"/>
      <w:r w:rsidRPr="00336357">
        <w:rPr>
          <w:rFonts w:ascii="Wales Sans Body" w:eastAsia="Times New Roman" w:hAnsi="Wales Sans Body"/>
        </w:rPr>
        <w:t>ar</w:t>
      </w:r>
      <w:proofErr w:type="spellEnd"/>
      <w:r w:rsidRPr="00336357">
        <w:rPr>
          <w:rFonts w:ascii="Wales Sans Body" w:eastAsia="Times New Roman" w:hAnsi="Wales Sans Body"/>
        </w:rPr>
        <w:t xml:space="preserve"> </w:t>
      </w:r>
      <w:proofErr w:type="spellStart"/>
      <w:r w:rsidRPr="00336357">
        <w:rPr>
          <w:rFonts w:ascii="Wales Sans Body" w:eastAsia="Times New Roman" w:hAnsi="Wales Sans Body"/>
        </w:rPr>
        <w:t>sut</w:t>
      </w:r>
      <w:proofErr w:type="spellEnd"/>
      <w:r w:rsidRPr="00336357">
        <w:rPr>
          <w:rFonts w:ascii="Wales Sans Body" w:eastAsia="Times New Roman" w:hAnsi="Wales Sans Body"/>
        </w:rPr>
        <w:t xml:space="preserve"> y </w:t>
      </w:r>
      <w:proofErr w:type="spellStart"/>
      <w:r w:rsidRPr="00336357">
        <w:rPr>
          <w:rFonts w:ascii="Wales Sans Body" w:eastAsia="Times New Roman" w:hAnsi="Wales Sans Body"/>
        </w:rPr>
        <w:t>gallwn</w:t>
      </w:r>
      <w:proofErr w:type="spellEnd"/>
      <w:r w:rsidRPr="00336357">
        <w:rPr>
          <w:rFonts w:ascii="Wales Sans Body" w:eastAsia="Times New Roman" w:hAnsi="Wales Sans Body"/>
        </w:rPr>
        <w:t xml:space="preserve"> </w:t>
      </w:r>
      <w:proofErr w:type="spellStart"/>
      <w:r w:rsidRPr="00336357">
        <w:rPr>
          <w:rFonts w:ascii="Wales Sans Body" w:eastAsia="Times New Roman" w:hAnsi="Wales Sans Body"/>
        </w:rPr>
        <w:t>wella'r</w:t>
      </w:r>
      <w:proofErr w:type="spellEnd"/>
      <w:r w:rsidRPr="00336357">
        <w:rPr>
          <w:rFonts w:ascii="Wales Sans Body" w:eastAsia="Times New Roman" w:hAnsi="Wales Sans Body"/>
        </w:rPr>
        <w:t xml:space="preserve"> </w:t>
      </w:r>
      <w:proofErr w:type="spellStart"/>
      <w:r w:rsidRPr="00336357">
        <w:rPr>
          <w:rFonts w:ascii="Wales Sans Body" w:eastAsia="Times New Roman" w:hAnsi="Wales Sans Body"/>
        </w:rPr>
        <w:t>Rhwydwaith</w:t>
      </w:r>
      <w:proofErr w:type="spellEnd"/>
      <w:r w:rsidRPr="00336357">
        <w:rPr>
          <w:rFonts w:ascii="Wales Sans Body" w:eastAsia="Times New Roman" w:hAnsi="Wales Sans Body"/>
        </w:rPr>
        <w:t xml:space="preserve"> Sylfaen </w:t>
      </w:r>
      <w:proofErr w:type="spellStart"/>
      <w:r w:rsidRPr="00336357">
        <w:rPr>
          <w:rFonts w:ascii="Wales Sans Body" w:eastAsia="Times New Roman" w:hAnsi="Wales Sans Body"/>
        </w:rPr>
        <w:t>ar</w:t>
      </w:r>
      <w:proofErr w:type="spellEnd"/>
      <w:r w:rsidRPr="00336357">
        <w:rPr>
          <w:rFonts w:ascii="Wales Sans Body" w:eastAsia="Times New Roman" w:hAnsi="Wales Sans Body"/>
        </w:rPr>
        <w:t xml:space="preserve"> </w:t>
      </w:r>
      <w:proofErr w:type="spellStart"/>
      <w:r w:rsidRPr="00336357">
        <w:rPr>
          <w:rFonts w:ascii="Wales Sans Body" w:eastAsia="Times New Roman" w:hAnsi="Wales Sans Body"/>
        </w:rPr>
        <w:t>gyfer</w:t>
      </w:r>
      <w:proofErr w:type="spellEnd"/>
      <w:r w:rsidRPr="00336357">
        <w:rPr>
          <w:rFonts w:ascii="Wales Sans Body" w:eastAsia="Times New Roman" w:hAnsi="Wales Sans Body"/>
        </w:rPr>
        <w:t xml:space="preserve"> y De-</w:t>
      </w:r>
      <w:proofErr w:type="spellStart"/>
      <w:r w:rsidRPr="00336357">
        <w:rPr>
          <w:rFonts w:ascii="Wales Sans Body" w:eastAsia="Times New Roman" w:hAnsi="Wales Sans Body"/>
        </w:rPr>
        <w:t>orllewin</w:t>
      </w:r>
      <w:proofErr w:type="spellEnd"/>
      <w:r w:rsidRPr="00336357">
        <w:rPr>
          <w:rFonts w:ascii="Wales Sans Body" w:eastAsia="Times New Roman" w:hAnsi="Wales Sans Body"/>
        </w:rPr>
        <w:t xml:space="preserve">? </w:t>
      </w:r>
    </w:p>
    <w:p w14:paraId="3F463F97" w14:textId="3F999717" w:rsidR="00764D52" w:rsidRDefault="005D7998" w:rsidP="00764D52">
      <w:pPr>
        <w:pStyle w:val="ListParagraph"/>
        <w:numPr>
          <w:ilvl w:val="0"/>
          <w:numId w:val="80"/>
        </w:numPr>
        <w:spacing w:before="100" w:beforeAutospacing="1" w:after="100" w:afterAutospacing="1" w:line="240" w:lineRule="atLeast"/>
        <w:rPr>
          <w:rFonts w:ascii="Wales Sans Body" w:eastAsia="Times New Roman" w:hAnsi="Wales Sans Body"/>
        </w:rPr>
      </w:pPr>
      <w:r w:rsidRPr="00336357">
        <w:rPr>
          <w:rFonts w:ascii="Wales Sans Body" w:hAnsi="Wales Sans Body" w:cs="Segoe UI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92DF9B" wp14:editId="70DFA410">
                <wp:simplePos x="0" y="0"/>
                <wp:positionH relativeFrom="margin">
                  <wp:posOffset>-49237</wp:posOffset>
                </wp:positionH>
                <wp:positionV relativeFrom="paragraph">
                  <wp:posOffset>88851</wp:posOffset>
                </wp:positionV>
                <wp:extent cx="5652135" cy="1466215"/>
                <wp:effectExtent l="0" t="0" r="24765" b="19685"/>
                <wp:wrapNone/>
                <wp:docPr id="100797395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2135" cy="1466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5B1371" w14:textId="77777777" w:rsidR="00764D52" w:rsidRDefault="00764D52" w:rsidP="00764D52"/>
                          <w:p w14:paraId="620597C3" w14:textId="77777777" w:rsidR="00764D52" w:rsidRDefault="00764D52" w:rsidP="00764D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2DF9B" id="_x0000_s1052" type="#_x0000_t202" style="position:absolute;left:0;text-align:left;margin-left:-3.9pt;margin-top:7pt;width:445.05pt;height:115.4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" fillcolor="white [3201]" strokeweight=".5pt">
                <v:textbox>
                  <w:txbxContent>
                    <w:p w14:paraId="155B1371" w14:textId="77777777" w:rsidR="00764D52" w:rsidRDefault="00764D52" w:rsidP="00764D52"/>
                    <w:p w14:paraId="620597C3" w14:textId="77777777" w:rsidR="00764D52" w:rsidRDefault="00764D52" w:rsidP="00764D52"/>
                  </w:txbxContent>
                </v:textbox>
                <w10:wrap anchorx="margin"/>
              </v:shape>
            </w:pict>
          </mc:Fallback>
        </mc:AlternateContent>
      </w:r>
    </w:p>
    <w:p w14:paraId="05024B0B" w14:textId="01373FDC" w:rsidR="00764D52" w:rsidRDefault="00764D52" w:rsidP="00764D52">
      <w:pPr>
        <w:pStyle w:val="ListParagraph"/>
        <w:numPr>
          <w:ilvl w:val="0"/>
          <w:numId w:val="80"/>
        </w:numPr>
        <w:spacing w:before="100" w:beforeAutospacing="1" w:after="100" w:afterAutospacing="1" w:line="240" w:lineRule="atLeast"/>
        <w:rPr>
          <w:rFonts w:ascii="Wales Sans Body" w:eastAsia="Times New Roman" w:hAnsi="Wales Sans Body"/>
        </w:rPr>
      </w:pPr>
    </w:p>
    <w:p w14:paraId="4405878A" w14:textId="0D3021F3" w:rsidR="00764D52" w:rsidRPr="00336357" w:rsidRDefault="00764D52" w:rsidP="00764D52">
      <w:pPr>
        <w:pStyle w:val="ListParagraph"/>
        <w:numPr>
          <w:ilvl w:val="0"/>
          <w:numId w:val="80"/>
        </w:numPr>
        <w:spacing w:before="100" w:beforeAutospacing="1" w:after="100" w:afterAutospacing="1" w:line="240" w:lineRule="atLeast"/>
        <w:rPr>
          <w:rFonts w:ascii="Wales Sans Body" w:eastAsia="Times New Roman" w:hAnsi="Wales Sans Body"/>
        </w:rPr>
      </w:pPr>
    </w:p>
    <w:p w14:paraId="232D88DC" w14:textId="38FA7219" w:rsidR="00764D52" w:rsidRPr="00336357" w:rsidRDefault="00764D52" w:rsidP="00764D52">
      <w:pPr>
        <w:spacing w:before="100" w:beforeAutospacing="1" w:after="100" w:afterAutospacing="1" w:line="240" w:lineRule="atLeast"/>
        <w:rPr>
          <w:rFonts w:ascii="Wales Sans Body" w:eastAsia="Times New Roman" w:hAnsi="Wales Sans Body"/>
        </w:rPr>
      </w:pPr>
    </w:p>
    <w:p w14:paraId="24E81D97" w14:textId="22B37A0D" w:rsidR="00764D52" w:rsidRPr="00336357" w:rsidRDefault="00764D52" w:rsidP="00764D52">
      <w:pPr>
        <w:pStyle w:val="ListParagraph"/>
        <w:spacing w:before="100" w:beforeAutospacing="1" w:after="100" w:afterAutospacing="1" w:line="240" w:lineRule="atLeast"/>
        <w:ind w:left="644"/>
        <w:rPr>
          <w:rFonts w:ascii="Wales Sans Body" w:eastAsia="Times New Roman" w:hAnsi="Wales Sans Body"/>
        </w:rPr>
      </w:pPr>
    </w:p>
    <w:p w14:paraId="77C3F023" w14:textId="7D60FAD0" w:rsidR="00764D52" w:rsidRPr="00336357" w:rsidRDefault="00764D52" w:rsidP="00764D52">
      <w:pPr>
        <w:pStyle w:val="ListParagraph"/>
        <w:numPr>
          <w:ilvl w:val="0"/>
          <w:numId w:val="80"/>
        </w:numPr>
        <w:spacing w:before="100" w:beforeAutospacing="1" w:after="100" w:afterAutospacing="1" w:line="240" w:lineRule="atLeast"/>
        <w:rPr>
          <w:rFonts w:ascii="Wales Sans Body" w:eastAsia="Times New Roman" w:hAnsi="Wales Sans Body"/>
        </w:rPr>
      </w:pPr>
      <w:r w:rsidRPr="00336357">
        <w:rPr>
          <w:rFonts w:ascii="Wales Sans Body" w:hAnsi="Wales Sans Body"/>
        </w:rPr>
        <w:t xml:space="preserve"> </w:t>
      </w:r>
      <w:r w:rsidRPr="00336357">
        <w:rPr>
          <w:rFonts w:ascii="Wales Sans Body" w:eastAsia="Times New Roman" w:hAnsi="Wales Sans Body"/>
        </w:rPr>
        <w:t xml:space="preserve">Oes </w:t>
      </w:r>
      <w:proofErr w:type="spellStart"/>
      <w:r w:rsidRPr="00336357">
        <w:rPr>
          <w:rFonts w:ascii="Wales Sans Body" w:eastAsia="Times New Roman" w:hAnsi="Wales Sans Body"/>
        </w:rPr>
        <w:t>unrhyw</w:t>
      </w:r>
      <w:proofErr w:type="spellEnd"/>
      <w:r w:rsidRPr="00336357">
        <w:rPr>
          <w:rFonts w:ascii="Wales Sans Body" w:eastAsia="Times New Roman" w:hAnsi="Wales Sans Body"/>
        </w:rPr>
        <w:t xml:space="preserve"> </w:t>
      </w:r>
      <w:proofErr w:type="spellStart"/>
      <w:r w:rsidRPr="00336357">
        <w:rPr>
          <w:rFonts w:ascii="Wales Sans Body" w:eastAsia="Times New Roman" w:hAnsi="Wales Sans Body"/>
        </w:rPr>
        <w:t>adborth</w:t>
      </w:r>
      <w:proofErr w:type="spellEnd"/>
      <w:r w:rsidRPr="00336357">
        <w:rPr>
          <w:rFonts w:ascii="Wales Sans Body" w:eastAsia="Times New Roman" w:hAnsi="Wales Sans Body"/>
        </w:rPr>
        <w:t xml:space="preserve"> </w:t>
      </w:r>
      <w:proofErr w:type="spellStart"/>
      <w:r w:rsidRPr="00336357">
        <w:rPr>
          <w:rFonts w:ascii="Wales Sans Body" w:eastAsia="Times New Roman" w:hAnsi="Wales Sans Body"/>
        </w:rPr>
        <w:t>arall</w:t>
      </w:r>
      <w:proofErr w:type="spellEnd"/>
      <w:r w:rsidRPr="00336357">
        <w:rPr>
          <w:rFonts w:ascii="Wales Sans Body" w:eastAsia="Times New Roman" w:hAnsi="Wales Sans Body"/>
        </w:rPr>
        <w:t xml:space="preserve"> yr </w:t>
      </w:r>
      <w:proofErr w:type="spellStart"/>
      <w:r w:rsidRPr="00336357">
        <w:rPr>
          <w:rFonts w:ascii="Wales Sans Body" w:eastAsia="Times New Roman" w:hAnsi="Wales Sans Body"/>
        </w:rPr>
        <w:t>hoffech</w:t>
      </w:r>
      <w:proofErr w:type="spellEnd"/>
      <w:r w:rsidRPr="00336357">
        <w:rPr>
          <w:rFonts w:ascii="Wales Sans Body" w:eastAsia="Times New Roman" w:hAnsi="Wales Sans Body"/>
        </w:rPr>
        <w:t xml:space="preserve"> </w:t>
      </w:r>
      <w:proofErr w:type="spellStart"/>
      <w:r w:rsidRPr="00336357">
        <w:rPr>
          <w:rFonts w:ascii="Wales Sans Body" w:eastAsia="Times New Roman" w:hAnsi="Wales Sans Body"/>
        </w:rPr>
        <w:t>ei</w:t>
      </w:r>
      <w:proofErr w:type="spellEnd"/>
      <w:r w:rsidRPr="00336357">
        <w:rPr>
          <w:rFonts w:ascii="Wales Sans Body" w:eastAsia="Times New Roman" w:hAnsi="Wales Sans Body"/>
        </w:rPr>
        <w:t xml:space="preserve"> </w:t>
      </w:r>
      <w:proofErr w:type="spellStart"/>
      <w:r w:rsidRPr="00336357">
        <w:rPr>
          <w:rFonts w:ascii="Wales Sans Body" w:eastAsia="Times New Roman" w:hAnsi="Wales Sans Body"/>
        </w:rPr>
        <w:t>rannu</w:t>
      </w:r>
      <w:proofErr w:type="spellEnd"/>
      <w:r w:rsidRPr="00336357">
        <w:rPr>
          <w:rFonts w:ascii="Wales Sans Body" w:eastAsia="Times New Roman" w:hAnsi="Wales Sans Body"/>
        </w:rPr>
        <w:t xml:space="preserve"> </w:t>
      </w:r>
      <w:proofErr w:type="spellStart"/>
      <w:r w:rsidRPr="00336357">
        <w:rPr>
          <w:rFonts w:ascii="Wales Sans Body" w:eastAsia="Times New Roman" w:hAnsi="Wales Sans Body"/>
        </w:rPr>
        <w:t>gyda</w:t>
      </w:r>
      <w:proofErr w:type="spellEnd"/>
      <w:r w:rsidRPr="00336357">
        <w:rPr>
          <w:rFonts w:ascii="Wales Sans Body" w:eastAsia="Times New Roman" w:hAnsi="Wales Sans Body"/>
        </w:rPr>
        <w:t xml:space="preserve"> </w:t>
      </w:r>
      <w:proofErr w:type="spellStart"/>
      <w:r w:rsidRPr="00336357">
        <w:rPr>
          <w:rFonts w:ascii="Wales Sans Body" w:eastAsia="Times New Roman" w:hAnsi="Wales Sans Body"/>
        </w:rPr>
        <w:t>ni</w:t>
      </w:r>
      <w:proofErr w:type="spellEnd"/>
      <w:r w:rsidRPr="00336357">
        <w:rPr>
          <w:rFonts w:ascii="Wales Sans Body" w:eastAsia="Times New Roman" w:hAnsi="Wales Sans Body"/>
        </w:rPr>
        <w:t>?</w:t>
      </w:r>
    </w:p>
    <w:p w14:paraId="32E05717" w14:textId="7AF801B8" w:rsidR="00764D52" w:rsidRPr="00336357" w:rsidRDefault="005D7998" w:rsidP="00764D52">
      <w:pPr>
        <w:spacing w:after="0" w:line="240" w:lineRule="auto"/>
        <w:rPr>
          <w:rFonts w:ascii="Wales Sans Body" w:hAnsi="Wales Sans Body"/>
        </w:rPr>
      </w:pPr>
      <w:r w:rsidRPr="00336357">
        <w:rPr>
          <w:rFonts w:ascii="Wales Sans Body" w:hAnsi="Wales Sans Body" w:cs="Segoe UI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FCF469" wp14:editId="37CBE4E5">
                <wp:simplePos x="0" y="0"/>
                <wp:positionH relativeFrom="margin">
                  <wp:posOffset>-133937</wp:posOffset>
                </wp:positionH>
                <wp:positionV relativeFrom="paragraph">
                  <wp:posOffset>185860</wp:posOffset>
                </wp:positionV>
                <wp:extent cx="5652135" cy="1738745"/>
                <wp:effectExtent l="0" t="0" r="24765" b="13970"/>
                <wp:wrapNone/>
                <wp:docPr id="135616884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2135" cy="1738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9BF925" w14:textId="77777777" w:rsidR="00764D52" w:rsidRDefault="00764D52" w:rsidP="00764D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CF469" id="_x0000_s1053" type="#_x0000_t202" style="position:absolute;margin-left:-10.55pt;margin-top:14.65pt;width:445.05pt;height:136.9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" fillcolor="white [3201]" strokeweight=".5pt">
                <v:textbox>
                  <w:txbxContent>
                    <w:p w14:paraId="0B9BF925" w14:textId="77777777" w:rsidR="00764D52" w:rsidRDefault="00764D52" w:rsidP="00764D52"/>
                  </w:txbxContent>
                </v:textbox>
                <w10:wrap anchorx="margin"/>
              </v:shape>
            </w:pict>
          </mc:Fallback>
        </mc:AlternateContent>
      </w:r>
    </w:p>
    <w:p w14:paraId="6379E83E" w14:textId="1F85AD7C" w:rsidR="00764D52" w:rsidRPr="00336357" w:rsidRDefault="00764D52" w:rsidP="00764D52">
      <w:pPr>
        <w:spacing w:after="0" w:line="240" w:lineRule="auto"/>
        <w:rPr>
          <w:rFonts w:ascii="Wales Sans Body" w:hAnsi="Wales Sans Body"/>
        </w:rPr>
      </w:pPr>
    </w:p>
    <w:p w14:paraId="2FBC96AD" w14:textId="77777777" w:rsidR="005D7998" w:rsidRDefault="005D7998">
      <w:pPr>
        <w:spacing w:before="0" w:after="0" w:line="240" w:lineRule="auto"/>
        <w:rPr>
          <w:rFonts w:ascii="TfW Sans Medium" w:eastAsiaTheme="majorEastAsia" w:hAnsi="TfW Sans Medium" w:cstheme="majorBidi"/>
          <w:sz w:val="40"/>
          <w:szCs w:val="32"/>
        </w:rPr>
      </w:pPr>
      <w:r>
        <w:br w:type="page"/>
      </w:r>
    </w:p>
    <w:p w14:paraId="5DC26794" w14:textId="417139A0" w:rsidR="00764D52" w:rsidRPr="000E6BAF" w:rsidRDefault="00764D52" w:rsidP="00764D52">
      <w:pPr>
        <w:pStyle w:val="Heading2"/>
      </w:pPr>
      <w:bookmarkStart w:id="6" w:name="_Toc213170233"/>
      <w:proofErr w:type="spellStart"/>
      <w:r w:rsidRPr="000E6BAF">
        <w:lastRenderedPageBreak/>
        <w:t>Atodiad</w:t>
      </w:r>
      <w:proofErr w:type="spellEnd"/>
      <w:r w:rsidRPr="000E6BAF">
        <w:t xml:space="preserve"> C: </w:t>
      </w:r>
      <w:proofErr w:type="spellStart"/>
      <w:r w:rsidRPr="000E6BAF">
        <w:t>Rhanddeiliaid</w:t>
      </w:r>
      <w:proofErr w:type="spellEnd"/>
      <w:r w:rsidRPr="000E6BAF">
        <w:t xml:space="preserve"> y </w:t>
      </w:r>
      <w:proofErr w:type="spellStart"/>
      <w:r w:rsidRPr="000E6BAF">
        <w:t>cysylltwyd</w:t>
      </w:r>
      <w:proofErr w:type="spellEnd"/>
      <w:r w:rsidRPr="000E6BAF">
        <w:t xml:space="preserve"> â </w:t>
      </w:r>
      <w:proofErr w:type="spellStart"/>
      <w:r w:rsidRPr="000E6BAF">
        <w:t>nhw</w:t>
      </w:r>
      <w:bookmarkEnd w:id="6"/>
      <w:proofErr w:type="spellEnd"/>
    </w:p>
    <w:p w14:paraId="060C6EB6" w14:textId="38F89DFC" w:rsidR="00764D52" w:rsidRPr="00336357" w:rsidRDefault="00764D52" w:rsidP="00764D52">
      <w:pPr>
        <w:spacing w:after="0" w:line="240" w:lineRule="auto"/>
        <w:rPr>
          <w:rFonts w:ascii="Wales Sans Body" w:hAnsi="Wales Sans Body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4508"/>
        <w:gridCol w:w="4843"/>
      </w:tblGrid>
      <w:tr w:rsidR="00764D52" w:rsidRPr="00336357" w14:paraId="3C354616" w14:textId="77777777" w:rsidTr="00A169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08" w:type="dxa"/>
          </w:tcPr>
          <w:p w14:paraId="25FFFCB5" w14:textId="77777777" w:rsidR="00764D52" w:rsidRPr="00336357" w:rsidRDefault="00764D52" w:rsidP="00A169CC">
            <w:pPr>
              <w:rPr>
                <w:rFonts w:ascii="Wales Sans Body" w:hAnsi="Wales Sans Body"/>
                <w:b/>
                <w:bCs/>
              </w:rPr>
            </w:pPr>
            <w:proofErr w:type="spellStart"/>
            <w:r w:rsidRPr="00336357">
              <w:rPr>
                <w:rFonts w:ascii="Wales Sans Body" w:hAnsi="Wales Sans Body"/>
                <w:b/>
              </w:rPr>
              <w:t>Grwpiau</w:t>
            </w:r>
            <w:proofErr w:type="spellEnd"/>
            <w:r w:rsidRPr="00336357">
              <w:rPr>
                <w:rFonts w:ascii="Wales Sans Body" w:hAnsi="Wales Sans Body"/>
                <w:b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  <w:b/>
              </w:rPr>
              <w:t>Rhanddeiliaid</w:t>
            </w:r>
            <w:proofErr w:type="spellEnd"/>
          </w:p>
        </w:tc>
        <w:tc>
          <w:tcPr>
            <w:tcW w:w="4843" w:type="dxa"/>
          </w:tcPr>
          <w:p w14:paraId="688E7542" w14:textId="77777777" w:rsidR="00764D52" w:rsidRPr="00336357" w:rsidRDefault="00764D52" w:rsidP="00A169CC">
            <w:pPr>
              <w:rPr>
                <w:rFonts w:ascii="Wales Sans Body" w:hAnsi="Wales Sans Body"/>
                <w:b/>
                <w:bCs/>
              </w:rPr>
            </w:pPr>
            <w:r w:rsidRPr="00336357">
              <w:rPr>
                <w:rFonts w:ascii="Wales Sans Body" w:hAnsi="Wales Sans Body"/>
                <w:b/>
              </w:rPr>
              <w:t xml:space="preserve">Gan </w:t>
            </w:r>
            <w:proofErr w:type="spellStart"/>
            <w:r w:rsidRPr="00336357">
              <w:rPr>
                <w:rFonts w:ascii="Wales Sans Body" w:hAnsi="Wales Sans Body"/>
                <w:b/>
              </w:rPr>
              <w:t>gynnwys</w:t>
            </w:r>
            <w:proofErr w:type="spellEnd"/>
            <w:r w:rsidRPr="00336357">
              <w:rPr>
                <w:rFonts w:ascii="Wales Sans Body" w:hAnsi="Wales Sans Body"/>
                <w:b/>
              </w:rPr>
              <w:t xml:space="preserve"> </w:t>
            </w:r>
          </w:p>
        </w:tc>
      </w:tr>
      <w:tr w:rsidR="00764D52" w:rsidRPr="00336357" w14:paraId="38299A0D" w14:textId="77777777" w:rsidTr="00A169CC">
        <w:tc>
          <w:tcPr>
            <w:tcW w:w="4508" w:type="dxa"/>
          </w:tcPr>
          <w:p w14:paraId="62CE7D0D" w14:textId="77777777" w:rsidR="00764D52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Gweithredwyr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bysiau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yng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Nghymru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</w:p>
          <w:p w14:paraId="26A04B5E" w14:textId="77777777" w:rsidR="00764D52" w:rsidRDefault="00764D52" w:rsidP="00A169CC">
            <w:pPr>
              <w:rPr>
                <w:rFonts w:ascii="Wales Sans Body" w:hAnsi="Wales Sans Body"/>
              </w:rPr>
            </w:pPr>
          </w:p>
          <w:p w14:paraId="6E782159" w14:textId="77777777" w:rsidR="00764D52" w:rsidRDefault="00764D52" w:rsidP="00A169CC">
            <w:pPr>
              <w:rPr>
                <w:rFonts w:ascii="Wales Sans Body" w:hAnsi="Wales Sans Body"/>
              </w:rPr>
            </w:pPr>
          </w:p>
          <w:p w14:paraId="11A4491F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</w:p>
          <w:p w14:paraId="6695F26A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</w:p>
        </w:tc>
        <w:tc>
          <w:tcPr>
            <w:tcW w:w="4843" w:type="dxa"/>
          </w:tcPr>
          <w:p w14:paraId="2181C9A4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Cynghorau</w:t>
            </w:r>
            <w:proofErr w:type="spellEnd"/>
            <w:r w:rsidRPr="00336357">
              <w:rPr>
                <w:rFonts w:ascii="Wales Sans Body" w:hAnsi="Wales Sans Body"/>
              </w:rPr>
              <w:t xml:space="preserve"> Mawr</w:t>
            </w:r>
          </w:p>
          <w:p w14:paraId="0B215918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Cwmnïau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Cyfyngedig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Cyhoeddus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</w:p>
          <w:p w14:paraId="1963B042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Darparwyr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Trafnidiaeth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Gymunedol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</w:p>
          <w:p w14:paraId="206D92D8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Fflyd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Awdurdodau</w:t>
            </w:r>
            <w:proofErr w:type="spellEnd"/>
            <w:r w:rsidRPr="00336357">
              <w:rPr>
                <w:rFonts w:ascii="Wales Sans Body" w:hAnsi="Wales Sans Body"/>
              </w:rPr>
              <w:t xml:space="preserve"> Lleol</w:t>
            </w:r>
          </w:p>
          <w:p w14:paraId="26A72B28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Darparwyr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cludiant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i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ddysgwyr</w:t>
            </w:r>
            <w:proofErr w:type="spellEnd"/>
          </w:p>
          <w:p w14:paraId="762F6A54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Gweithredwyr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Busnesau</w:t>
            </w:r>
            <w:proofErr w:type="spellEnd"/>
            <w:r w:rsidRPr="00336357">
              <w:rPr>
                <w:rFonts w:ascii="Wales Sans Body" w:hAnsi="Wales Sans Body"/>
              </w:rPr>
              <w:t xml:space="preserve"> Bach a </w:t>
            </w:r>
            <w:proofErr w:type="spellStart"/>
            <w:r w:rsidRPr="00336357">
              <w:rPr>
                <w:rFonts w:ascii="Wales Sans Body" w:hAnsi="Wales Sans Body"/>
              </w:rPr>
              <w:t>Chanolig</w:t>
            </w:r>
            <w:proofErr w:type="spellEnd"/>
          </w:p>
          <w:p w14:paraId="140F1FB0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Darparwyr</w:t>
            </w:r>
            <w:proofErr w:type="spellEnd"/>
            <w:r w:rsidRPr="00336357">
              <w:rPr>
                <w:rFonts w:ascii="Wales Sans Body" w:hAnsi="Wales Sans Body"/>
              </w:rPr>
              <w:t xml:space="preserve"> y </w:t>
            </w:r>
            <w:proofErr w:type="spellStart"/>
            <w:r w:rsidRPr="00336357">
              <w:rPr>
                <w:rFonts w:ascii="Wales Sans Body" w:hAnsi="Wales Sans Body"/>
              </w:rPr>
              <w:t>gwasanaeth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fflecsi</w:t>
            </w:r>
            <w:proofErr w:type="spellEnd"/>
          </w:p>
          <w:p w14:paraId="233F707E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Darparwyr</w:t>
            </w:r>
            <w:proofErr w:type="spellEnd"/>
            <w:r w:rsidRPr="00336357">
              <w:rPr>
                <w:rFonts w:ascii="Wales Sans Body" w:hAnsi="Wales Sans Body"/>
              </w:rPr>
              <w:t xml:space="preserve"> y </w:t>
            </w:r>
            <w:proofErr w:type="spellStart"/>
            <w:r w:rsidRPr="00336357">
              <w:rPr>
                <w:rFonts w:ascii="Wales Sans Body" w:hAnsi="Wales Sans Body"/>
              </w:rPr>
              <w:t>gwasanaeth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Trawscymru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</w:p>
          <w:p w14:paraId="53CB452C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</w:p>
        </w:tc>
      </w:tr>
      <w:tr w:rsidR="00764D52" w:rsidRPr="00336357" w14:paraId="021C0B58" w14:textId="77777777" w:rsidTr="005D7998">
        <w:trPr>
          <w:trHeight w:val="7402"/>
        </w:trPr>
        <w:tc>
          <w:tcPr>
            <w:tcW w:w="4508" w:type="dxa"/>
          </w:tcPr>
          <w:p w14:paraId="2F07C23C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Awdurdodau</w:t>
            </w:r>
            <w:proofErr w:type="spellEnd"/>
            <w:r w:rsidRPr="00336357">
              <w:rPr>
                <w:rFonts w:ascii="Wales Sans Body" w:hAnsi="Wales Sans Body"/>
              </w:rPr>
              <w:t xml:space="preserve"> Lleol Cymru </w:t>
            </w:r>
          </w:p>
          <w:p w14:paraId="57B345A5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</w:p>
        </w:tc>
        <w:tc>
          <w:tcPr>
            <w:tcW w:w="4843" w:type="dxa"/>
          </w:tcPr>
          <w:p w14:paraId="1383C095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Swyddogion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Trafnidiaeth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ym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mhob</w:t>
            </w:r>
            <w:proofErr w:type="spellEnd"/>
            <w:r w:rsidRPr="00336357">
              <w:rPr>
                <w:rFonts w:ascii="Wales Sans Body" w:hAnsi="Wales Sans Body"/>
              </w:rPr>
              <w:t xml:space="preserve"> un </w:t>
            </w:r>
            <w:proofErr w:type="spellStart"/>
            <w:r w:rsidRPr="00336357">
              <w:rPr>
                <w:rFonts w:ascii="Wales Sans Body" w:hAnsi="Wales Sans Body"/>
              </w:rPr>
              <w:t>o'r</w:t>
            </w:r>
            <w:proofErr w:type="spellEnd"/>
            <w:r w:rsidRPr="00336357">
              <w:rPr>
                <w:rFonts w:ascii="Wales Sans Body" w:hAnsi="Wales Sans Body"/>
              </w:rPr>
              <w:t xml:space="preserve"> 22 </w:t>
            </w:r>
            <w:proofErr w:type="spellStart"/>
            <w:r w:rsidRPr="00336357">
              <w:rPr>
                <w:rFonts w:ascii="Wales Sans Body" w:hAnsi="Wales Sans Body"/>
              </w:rPr>
              <w:t>Awdurdod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Lleol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yng</w:t>
            </w:r>
            <w:proofErr w:type="spellEnd"/>
            <w:r w:rsidRPr="00336357">
              <w:rPr>
                <w:rFonts w:ascii="Wales Sans Body" w:hAnsi="Wales Sans Body"/>
              </w:rPr>
              <w:t xml:space="preserve"> Nghymru; </w:t>
            </w:r>
            <w:proofErr w:type="spellStart"/>
            <w:r w:rsidRPr="00336357">
              <w:rPr>
                <w:rFonts w:ascii="Wales Sans Body" w:hAnsi="Wales Sans Body"/>
              </w:rPr>
              <w:t>fel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aelodau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o’n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gweithgorau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rhanbarthol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awdurdodau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lleol</w:t>
            </w:r>
            <w:proofErr w:type="spellEnd"/>
            <w:r w:rsidRPr="00336357">
              <w:rPr>
                <w:rFonts w:ascii="Wales Sans Body" w:hAnsi="Wales Sans Body"/>
              </w:rPr>
              <w:t>.</w:t>
            </w:r>
          </w:p>
          <w:p w14:paraId="407FCE59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</w:p>
        </w:tc>
      </w:tr>
      <w:tr w:rsidR="00764D52" w:rsidRPr="00336357" w14:paraId="5210F24E" w14:textId="77777777" w:rsidTr="00A169CC">
        <w:tc>
          <w:tcPr>
            <w:tcW w:w="4508" w:type="dxa"/>
          </w:tcPr>
          <w:p w14:paraId="08EBEEBD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lastRenderedPageBreak/>
              <w:t>Cynrychiolwyr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Etholedig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</w:p>
        </w:tc>
        <w:tc>
          <w:tcPr>
            <w:tcW w:w="4843" w:type="dxa"/>
          </w:tcPr>
          <w:p w14:paraId="5E326BE1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Arweinwyr</w:t>
            </w:r>
            <w:proofErr w:type="spellEnd"/>
            <w:r w:rsidRPr="00336357">
              <w:rPr>
                <w:rFonts w:ascii="Wales Sans Body" w:hAnsi="Wales Sans Body"/>
              </w:rPr>
              <w:t xml:space="preserve"> ac </w:t>
            </w:r>
            <w:proofErr w:type="spellStart"/>
            <w:r w:rsidRPr="00336357">
              <w:rPr>
                <w:rFonts w:ascii="Wales Sans Body" w:hAnsi="Wales Sans Body"/>
              </w:rPr>
              <w:t>aelodau</w:t>
            </w:r>
            <w:proofErr w:type="spellEnd"/>
            <w:r w:rsidRPr="00336357">
              <w:rPr>
                <w:rFonts w:ascii="Wales Sans Body" w:hAnsi="Wales Sans Body"/>
              </w:rPr>
              <w:t xml:space="preserve"> cabinet:</w:t>
            </w:r>
          </w:p>
          <w:p w14:paraId="4F616F72" w14:textId="77777777" w:rsidR="00764D52" w:rsidRPr="00336357" w:rsidRDefault="00764D52" w:rsidP="00764D52">
            <w:pPr>
              <w:pStyle w:val="ListParagraph"/>
              <w:numPr>
                <w:ilvl w:val="0"/>
                <w:numId w:val="65"/>
              </w:numPr>
              <w:spacing w:before="0" w:after="0" w:line="240" w:lineRule="auto"/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Cyngor</w:t>
            </w:r>
            <w:proofErr w:type="spellEnd"/>
            <w:r w:rsidRPr="00336357">
              <w:rPr>
                <w:rFonts w:ascii="Wales Sans Body" w:hAnsi="Wales Sans Body"/>
              </w:rPr>
              <w:t xml:space="preserve"> Sir </w:t>
            </w:r>
            <w:proofErr w:type="spellStart"/>
            <w:r w:rsidRPr="00336357">
              <w:rPr>
                <w:rFonts w:ascii="Wales Sans Body" w:hAnsi="Wales Sans Body"/>
              </w:rPr>
              <w:t>Penfro</w:t>
            </w:r>
            <w:proofErr w:type="spellEnd"/>
          </w:p>
          <w:p w14:paraId="67FD355D" w14:textId="77777777" w:rsidR="00764D52" w:rsidRPr="00336357" w:rsidRDefault="00764D52" w:rsidP="00764D52">
            <w:pPr>
              <w:pStyle w:val="ListParagraph"/>
              <w:numPr>
                <w:ilvl w:val="0"/>
                <w:numId w:val="65"/>
              </w:numPr>
              <w:spacing w:before="0" w:after="0" w:line="240" w:lineRule="auto"/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Cyngor</w:t>
            </w:r>
            <w:proofErr w:type="spellEnd"/>
            <w:r w:rsidRPr="00336357">
              <w:rPr>
                <w:rFonts w:ascii="Wales Sans Body" w:hAnsi="Wales Sans Body"/>
              </w:rPr>
              <w:t xml:space="preserve"> Sir </w:t>
            </w:r>
            <w:proofErr w:type="spellStart"/>
            <w:r w:rsidRPr="00336357">
              <w:rPr>
                <w:rFonts w:ascii="Wales Sans Body" w:hAnsi="Wales Sans Body"/>
              </w:rPr>
              <w:t>Caerfyrddin</w:t>
            </w:r>
            <w:proofErr w:type="spellEnd"/>
          </w:p>
          <w:p w14:paraId="77F51F87" w14:textId="77777777" w:rsidR="00764D52" w:rsidRPr="00336357" w:rsidRDefault="00764D52" w:rsidP="00764D52">
            <w:pPr>
              <w:pStyle w:val="ListParagraph"/>
              <w:numPr>
                <w:ilvl w:val="0"/>
                <w:numId w:val="65"/>
              </w:numPr>
              <w:spacing w:before="0" w:after="0" w:line="240" w:lineRule="auto"/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Cyngor</w:t>
            </w:r>
            <w:proofErr w:type="spellEnd"/>
            <w:r w:rsidRPr="00336357">
              <w:rPr>
                <w:rFonts w:ascii="Wales Sans Body" w:hAnsi="Wales Sans Body"/>
              </w:rPr>
              <w:t xml:space="preserve"> Abertawe</w:t>
            </w:r>
          </w:p>
          <w:p w14:paraId="11C769B8" w14:textId="77777777" w:rsidR="00764D52" w:rsidRPr="00336357" w:rsidRDefault="00764D52" w:rsidP="00764D52">
            <w:pPr>
              <w:pStyle w:val="ListParagraph"/>
              <w:numPr>
                <w:ilvl w:val="0"/>
                <w:numId w:val="65"/>
              </w:numPr>
              <w:spacing w:before="0" w:after="0" w:line="240" w:lineRule="auto"/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Cyngor</w:t>
            </w:r>
            <w:proofErr w:type="spellEnd"/>
            <w:r w:rsidRPr="00336357">
              <w:rPr>
                <w:rFonts w:ascii="Wales Sans Body" w:hAnsi="Wales Sans Body"/>
              </w:rPr>
              <w:t xml:space="preserve"> Castell-nedd Port Talbot</w:t>
            </w:r>
          </w:p>
          <w:p w14:paraId="2A2F6C12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</w:p>
          <w:p w14:paraId="7851B92A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 xml:space="preserve">Un </w:t>
            </w:r>
            <w:proofErr w:type="spellStart"/>
            <w:r w:rsidRPr="00336357">
              <w:rPr>
                <w:rFonts w:ascii="Wales Sans Body" w:hAnsi="Wales Sans Body"/>
              </w:rPr>
              <w:t>Llais</w:t>
            </w:r>
            <w:proofErr w:type="spellEnd"/>
            <w:r w:rsidRPr="00336357">
              <w:rPr>
                <w:rFonts w:ascii="Wales Sans Body" w:hAnsi="Wales Sans Body"/>
              </w:rPr>
              <w:t xml:space="preserve"> Cymru - </w:t>
            </w:r>
            <w:proofErr w:type="spellStart"/>
            <w:r w:rsidRPr="00336357">
              <w:rPr>
                <w:rFonts w:ascii="Wales Sans Body" w:hAnsi="Wales Sans Body"/>
              </w:rPr>
              <w:t>Llais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Cynghorau</w:t>
            </w:r>
            <w:proofErr w:type="spellEnd"/>
            <w:r w:rsidRPr="00336357">
              <w:rPr>
                <w:rFonts w:ascii="Wales Sans Body" w:hAnsi="Wales Sans Body"/>
              </w:rPr>
              <w:t xml:space="preserve"> Tref a </w:t>
            </w:r>
            <w:proofErr w:type="spellStart"/>
            <w:r w:rsidRPr="00336357">
              <w:rPr>
                <w:rFonts w:ascii="Wales Sans Body" w:hAnsi="Wales Sans Body"/>
              </w:rPr>
              <w:t>Chymuned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ar</w:t>
            </w:r>
            <w:proofErr w:type="spellEnd"/>
            <w:r w:rsidRPr="00336357">
              <w:rPr>
                <w:rFonts w:ascii="Wales Sans Body" w:hAnsi="Wales Sans Body"/>
              </w:rPr>
              <w:t xml:space="preserve"> draws Cymru</w:t>
            </w:r>
          </w:p>
          <w:p w14:paraId="72397D29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</w:p>
          <w:p w14:paraId="2283864E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Aelodau'r</w:t>
            </w:r>
            <w:proofErr w:type="spellEnd"/>
            <w:r w:rsidRPr="00336357">
              <w:rPr>
                <w:rFonts w:ascii="Wales Sans Body" w:hAnsi="Wales Sans Body"/>
              </w:rPr>
              <w:t xml:space="preserve"> Senedd </w:t>
            </w:r>
            <w:proofErr w:type="spellStart"/>
            <w:r w:rsidRPr="00336357">
              <w:rPr>
                <w:rFonts w:ascii="Wales Sans Body" w:hAnsi="Wales Sans Body"/>
              </w:rPr>
              <w:t>dros</w:t>
            </w:r>
            <w:proofErr w:type="spellEnd"/>
            <w:r w:rsidRPr="00336357">
              <w:rPr>
                <w:rFonts w:ascii="Wales Sans Body" w:hAnsi="Wales Sans Body"/>
              </w:rPr>
              <w:t>:</w:t>
            </w:r>
          </w:p>
          <w:p w14:paraId="2AC43448" w14:textId="77777777" w:rsidR="00764D52" w:rsidRPr="00336357" w:rsidRDefault="00764D52" w:rsidP="00764D52">
            <w:pPr>
              <w:pStyle w:val="ListParagraph"/>
              <w:numPr>
                <w:ilvl w:val="0"/>
                <w:numId w:val="66"/>
              </w:numPr>
              <w:spacing w:before="0" w:after="0" w:line="240" w:lineRule="auto"/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Gorllewin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Caerfyrddin</w:t>
            </w:r>
            <w:proofErr w:type="spellEnd"/>
            <w:r w:rsidRPr="00336357">
              <w:rPr>
                <w:rFonts w:ascii="Wales Sans Body" w:hAnsi="Wales Sans Body"/>
              </w:rPr>
              <w:t xml:space="preserve"> a De Sir </w:t>
            </w:r>
            <w:proofErr w:type="spellStart"/>
            <w:r w:rsidRPr="00336357">
              <w:rPr>
                <w:rFonts w:ascii="Wales Sans Body" w:hAnsi="Wales Sans Body"/>
              </w:rPr>
              <w:t>Benfro</w:t>
            </w:r>
            <w:proofErr w:type="spellEnd"/>
            <w:r w:rsidRPr="00336357">
              <w:rPr>
                <w:rFonts w:ascii="Calibri" w:hAnsi="Calibri" w:cs="Calibri"/>
              </w:rPr>
              <w:t> </w:t>
            </w:r>
          </w:p>
          <w:p w14:paraId="44166EBF" w14:textId="77777777" w:rsidR="00764D52" w:rsidRPr="00336357" w:rsidRDefault="00764D52" w:rsidP="00764D52">
            <w:pPr>
              <w:pStyle w:val="ListParagraph"/>
              <w:numPr>
                <w:ilvl w:val="0"/>
                <w:numId w:val="66"/>
              </w:numPr>
              <w:spacing w:before="0" w:after="0" w:line="240" w:lineRule="auto"/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Dwyrain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Caerfyrddin</w:t>
            </w:r>
            <w:proofErr w:type="spellEnd"/>
            <w:r w:rsidRPr="00336357">
              <w:rPr>
                <w:rFonts w:ascii="Wales Sans Body" w:hAnsi="Wales Sans Body"/>
              </w:rPr>
              <w:t xml:space="preserve"> a Dinefwr</w:t>
            </w:r>
            <w:r w:rsidRPr="00336357">
              <w:rPr>
                <w:rFonts w:ascii="Calibri" w:hAnsi="Calibri" w:cs="Calibri"/>
              </w:rPr>
              <w:t> </w:t>
            </w:r>
          </w:p>
          <w:p w14:paraId="2BA35EE5" w14:textId="77777777" w:rsidR="00764D52" w:rsidRPr="00336357" w:rsidRDefault="00764D52" w:rsidP="00764D52">
            <w:pPr>
              <w:pStyle w:val="ListParagraph"/>
              <w:numPr>
                <w:ilvl w:val="0"/>
                <w:numId w:val="66"/>
              </w:numPr>
              <w:spacing w:before="0" w:after="0" w:line="240" w:lineRule="auto"/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>Llanelli</w:t>
            </w:r>
          </w:p>
          <w:p w14:paraId="357C31F0" w14:textId="77777777" w:rsidR="00764D52" w:rsidRPr="00336357" w:rsidRDefault="00764D52" w:rsidP="00764D52">
            <w:pPr>
              <w:pStyle w:val="ListParagraph"/>
              <w:numPr>
                <w:ilvl w:val="0"/>
                <w:numId w:val="66"/>
              </w:numPr>
              <w:spacing w:before="0" w:after="0" w:line="240" w:lineRule="auto"/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Gŵyr</w:t>
            </w:r>
            <w:proofErr w:type="spellEnd"/>
          </w:p>
          <w:p w14:paraId="7894873F" w14:textId="77777777" w:rsidR="00764D52" w:rsidRPr="00336357" w:rsidRDefault="00764D52" w:rsidP="00764D52">
            <w:pPr>
              <w:pStyle w:val="ListParagraph"/>
              <w:numPr>
                <w:ilvl w:val="0"/>
                <w:numId w:val="66"/>
              </w:numPr>
              <w:spacing w:before="0" w:after="0" w:line="240" w:lineRule="auto"/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Gorllewin</w:t>
            </w:r>
            <w:proofErr w:type="spellEnd"/>
            <w:r w:rsidRPr="00336357">
              <w:rPr>
                <w:rFonts w:ascii="Wales Sans Body" w:hAnsi="Wales Sans Body"/>
              </w:rPr>
              <w:t xml:space="preserve"> Abertawe</w:t>
            </w:r>
            <w:r w:rsidRPr="00336357">
              <w:rPr>
                <w:rFonts w:ascii="Calibri" w:hAnsi="Calibri" w:cs="Calibri"/>
              </w:rPr>
              <w:t> </w:t>
            </w:r>
          </w:p>
          <w:p w14:paraId="75156B87" w14:textId="77777777" w:rsidR="00764D52" w:rsidRPr="00336357" w:rsidRDefault="00764D52" w:rsidP="00764D52">
            <w:pPr>
              <w:pStyle w:val="ListParagraph"/>
              <w:numPr>
                <w:ilvl w:val="0"/>
                <w:numId w:val="66"/>
              </w:numPr>
              <w:spacing w:before="0" w:after="0" w:line="240" w:lineRule="auto"/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Dwyrain</w:t>
            </w:r>
            <w:proofErr w:type="spellEnd"/>
            <w:r w:rsidRPr="00336357">
              <w:rPr>
                <w:rFonts w:ascii="Wales Sans Body" w:hAnsi="Wales Sans Body"/>
              </w:rPr>
              <w:t xml:space="preserve"> Abertawe</w:t>
            </w:r>
            <w:r w:rsidRPr="00336357">
              <w:rPr>
                <w:rFonts w:ascii="Calibri" w:hAnsi="Calibri" w:cs="Calibri"/>
              </w:rPr>
              <w:t> </w:t>
            </w:r>
          </w:p>
          <w:p w14:paraId="51CB0CC2" w14:textId="77777777" w:rsidR="00764D52" w:rsidRPr="00336357" w:rsidRDefault="00764D52" w:rsidP="00764D52">
            <w:pPr>
              <w:pStyle w:val="ListParagraph"/>
              <w:numPr>
                <w:ilvl w:val="0"/>
                <w:numId w:val="66"/>
              </w:numPr>
              <w:spacing w:before="0" w:after="0" w:line="240" w:lineRule="auto"/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 xml:space="preserve">Preseli Sir </w:t>
            </w:r>
            <w:proofErr w:type="spellStart"/>
            <w:r w:rsidRPr="00336357">
              <w:rPr>
                <w:rFonts w:ascii="Wales Sans Body" w:hAnsi="Wales Sans Body"/>
              </w:rPr>
              <w:t>Benfro</w:t>
            </w:r>
            <w:proofErr w:type="spellEnd"/>
            <w:r w:rsidRPr="00336357">
              <w:rPr>
                <w:rFonts w:ascii="Calibri" w:hAnsi="Calibri" w:cs="Calibri"/>
              </w:rPr>
              <w:t> </w:t>
            </w:r>
          </w:p>
          <w:p w14:paraId="75B54BE9" w14:textId="77777777" w:rsidR="00764D52" w:rsidRPr="00336357" w:rsidRDefault="00764D52" w:rsidP="00764D52">
            <w:pPr>
              <w:pStyle w:val="ListParagraph"/>
              <w:numPr>
                <w:ilvl w:val="0"/>
                <w:numId w:val="66"/>
              </w:numPr>
              <w:spacing w:before="0" w:after="0" w:line="240" w:lineRule="auto"/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>Castell-nedd</w:t>
            </w:r>
            <w:r w:rsidRPr="00336357">
              <w:rPr>
                <w:rFonts w:ascii="Calibri" w:hAnsi="Calibri" w:cs="Calibri"/>
              </w:rPr>
              <w:t> </w:t>
            </w:r>
          </w:p>
          <w:p w14:paraId="472E16E4" w14:textId="77777777" w:rsidR="00764D52" w:rsidRPr="00336357" w:rsidRDefault="00764D52" w:rsidP="00764D52">
            <w:pPr>
              <w:pStyle w:val="ListParagraph"/>
              <w:numPr>
                <w:ilvl w:val="0"/>
                <w:numId w:val="66"/>
              </w:numPr>
              <w:spacing w:before="0" w:after="0" w:line="240" w:lineRule="auto"/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 xml:space="preserve">+ 4 Aelod </w:t>
            </w:r>
            <w:proofErr w:type="spellStart"/>
            <w:r w:rsidRPr="00336357">
              <w:rPr>
                <w:rFonts w:ascii="Wales Sans Body" w:hAnsi="Wales Sans Body"/>
              </w:rPr>
              <w:t>Rhanbarthol</w:t>
            </w:r>
            <w:proofErr w:type="spellEnd"/>
            <w:r w:rsidRPr="00336357">
              <w:rPr>
                <w:rFonts w:ascii="Wales Sans Body" w:hAnsi="Wales Sans Body"/>
              </w:rPr>
              <w:t xml:space="preserve"> o </w:t>
            </w:r>
            <w:proofErr w:type="spellStart"/>
            <w:r w:rsidRPr="00336357">
              <w:rPr>
                <w:rFonts w:ascii="Wales Sans Body" w:hAnsi="Wales Sans Body"/>
              </w:rPr>
              <w:t>Orllewin</w:t>
            </w:r>
            <w:proofErr w:type="spellEnd"/>
            <w:r w:rsidRPr="00336357">
              <w:rPr>
                <w:rFonts w:ascii="Wales Sans Body" w:hAnsi="Wales Sans Body"/>
              </w:rPr>
              <w:t xml:space="preserve"> De Cymru</w:t>
            </w:r>
            <w:r w:rsidRPr="00336357">
              <w:rPr>
                <w:rFonts w:ascii="Calibri" w:hAnsi="Calibri" w:cs="Calibri"/>
              </w:rPr>
              <w:t> </w:t>
            </w:r>
          </w:p>
          <w:p w14:paraId="4E30FC5F" w14:textId="77777777" w:rsidR="00764D52" w:rsidRPr="00336357" w:rsidRDefault="00764D52" w:rsidP="00A169CC">
            <w:pPr>
              <w:ind w:left="360"/>
              <w:rPr>
                <w:rFonts w:ascii="Wales Sans Body" w:hAnsi="Wales Sans Body"/>
              </w:rPr>
            </w:pPr>
          </w:p>
          <w:p w14:paraId="484EB6A8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Aelodau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Seneddol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dros</w:t>
            </w:r>
            <w:proofErr w:type="spellEnd"/>
            <w:r w:rsidRPr="00336357">
              <w:rPr>
                <w:rFonts w:ascii="Wales Sans Body" w:hAnsi="Wales Sans Body"/>
              </w:rPr>
              <w:t>:</w:t>
            </w:r>
          </w:p>
          <w:p w14:paraId="0EC22553" w14:textId="77777777" w:rsidR="00764D52" w:rsidRPr="00336357" w:rsidRDefault="00764D52" w:rsidP="00764D52">
            <w:pPr>
              <w:pStyle w:val="ListParagraph"/>
              <w:numPr>
                <w:ilvl w:val="0"/>
                <w:numId w:val="69"/>
              </w:numPr>
              <w:spacing w:before="0" w:after="0" w:line="240" w:lineRule="auto"/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Caerfyrddin</w:t>
            </w:r>
            <w:proofErr w:type="spellEnd"/>
          </w:p>
          <w:p w14:paraId="491E8FE8" w14:textId="77777777" w:rsidR="00764D52" w:rsidRPr="00336357" w:rsidRDefault="00764D52" w:rsidP="00764D52">
            <w:pPr>
              <w:pStyle w:val="ListParagraph"/>
              <w:numPr>
                <w:ilvl w:val="0"/>
                <w:numId w:val="69"/>
              </w:numPr>
              <w:spacing w:before="0" w:after="0" w:line="240" w:lineRule="auto"/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Gorllewin</w:t>
            </w:r>
            <w:proofErr w:type="spellEnd"/>
            <w:r w:rsidRPr="00336357">
              <w:rPr>
                <w:rFonts w:ascii="Wales Sans Body" w:hAnsi="Wales Sans Body"/>
              </w:rPr>
              <w:t xml:space="preserve"> Abertawe</w:t>
            </w:r>
            <w:r w:rsidRPr="00336357">
              <w:rPr>
                <w:rFonts w:ascii="Calibri" w:hAnsi="Calibri" w:cs="Calibri"/>
              </w:rPr>
              <w:t> </w:t>
            </w:r>
          </w:p>
          <w:p w14:paraId="34839E4F" w14:textId="77777777" w:rsidR="00764D52" w:rsidRPr="00336357" w:rsidRDefault="00764D52" w:rsidP="00764D52">
            <w:pPr>
              <w:pStyle w:val="ListParagraph"/>
              <w:numPr>
                <w:ilvl w:val="0"/>
                <w:numId w:val="69"/>
              </w:numPr>
              <w:spacing w:before="0" w:after="0" w:line="240" w:lineRule="auto"/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Canolbarth</w:t>
            </w:r>
            <w:proofErr w:type="spellEnd"/>
            <w:r w:rsidRPr="00336357">
              <w:rPr>
                <w:rFonts w:ascii="Wales Sans Body" w:hAnsi="Wales Sans Body"/>
              </w:rPr>
              <w:t xml:space="preserve"> a De Sir </w:t>
            </w:r>
            <w:proofErr w:type="spellStart"/>
            <w:r w:rsidRPr="00336357">
              <w:rPr>
                <w:rFonts w:ascii="Wales Sans Body" w:hAnsi="Wales Sans Body"/>
              </w:rPr>
              <w:t>Benfro</w:t>
            </w:r>
            <w:proofErr w:type="spellEnd"/>
          </w:p>
          <w:p w14:paraId="385D0D2C" w14:textId="77777777" w:rsidR="00764D52" w:rsidRPr="00336357" w:rsidRDefault="00764D52" w:rsidP="00764D52">
            <w:pPr>
              <w:pStyle w:val="ListParagraph"/>
              <w:numPr>
                <w:ilvl w:val="0"/>
                <w:numId w:val="69"/>
              </w:numPr>
              <w:spacing w:before="0" w:after="0" w:line="240" w:lineRule="auto"/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>Ceredigion Preseli</w:t>
            </w:r>
            <w:r w:rsidRPr="00336357">
              <w:rPr>
                <w:rFonts w:ascii="Calibri" w:hAnsi="Calibri" w:cs="Calibri"/>
              </w:rPr>
              <w:t> </w:t>
            </w:r>
          </w:p>
          <w:p w14:paraId="64CF2DF8" w14:textId="77777777" w:rsidR="00764D52" w:rsidRPr="00336357" w:rsidRDefault="00764D52" w:rsidP="00764D52">
            <w:pPr>
              <w:pStyle w:val="ListParagraph"/>
              <w:numPr>
                <w:ilvl w:val="0"/>
                <w:numId w:val="69"/>
              </w:numPr>
              <w:spacing w:before="0" w:after="0" w:line="240" w:lineRule="auto"/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Gŵyr</w:t>
            </w:r>
            <w:proofErr w:type="spellEnd"/>
            <w:r w:rsidRPr="00336357">
              <w:rPr>
                <w:rFonts w:ascii="Calibri" w:hAnsi="Calibri" w:cs="Calibri"/>
              </w:rPr>
              <w:t> </w:t>
            </w:r>
          </w:p>
          <w:p w14:paraId="7B236CE4" w14:textId="77777777" w:rsidR="00764D52" w:rsidRPr="00336357" w:rsidRDefault="00764D52" w:rsidP="00764D52">
            <w:pPr>
              <w:pStyle w:val="ListParagraph"/>
              <w:numPr>
                <w:ilvl w:val="0"/>
                <w:numId w:val="69"/>
              </w:numPr>
              <w:spacing w:before="0" w:after="0" w:line="240" w:lineRule="auto"/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Gogledd</w:t>
            </w:r>
            <w:proofErr w:type="spellEnd"/>
            <w:r w:rsidRPr="00336357">
              <w:rPr>
                <w:rFonts w:ascii="Wales Sans Body" w:hAnsi="Wales Sans Body"/>
              </w:rPr>
              <w:t xml:space="preserve"> a </w:t>
            </w:r>
            <w:proofErr w:type="spellStart"/>
            <w:r w:rsidRPr="00336357">
              <w:rPr>
                <w:rFonts w:ascii="Wales Sans Body" w:hAnsi="Wales Sans Body"/>
              </w:rPr>
              <w:t>Dwyrain</w:t>
            </w:r>
            <w:proofErr w:type="spellEnd"/>
            <w:r w:rsidRPr="00336357">
              <w:rPr>
                <w:rFonts w:ascii="Wales Sans Body" w:hAnsi="Wales Sans Body"/>
              </w:rPr>
              <w:t xml:space="preserve"> Abertawe</w:t>
            </w:r>
            <w:r w:rsidRPr="00336357">
              <w:rPr>
                <w:rFonts w:ascii="Calibri" w:hAnsi="Calibri" w:cs="Calibri"/>
              </w:rPr>
              <w:t> </w:t>
            </w:r>
          </w:p>
          <w:p w14:paraId="69F75F53" w14:textId="3703760A" w:rsidR="00764D52" w:rsidRPr="005D7998" w:rsidRDefault="00764D52" w:rsidP="005D7998">
            <w:pPr>
              <w:pStyle w:val="ListParagraph"/>
              <w:numPr>
                <w:ilvl w:val="0"/>
                <w:numId w:val="69"/>
              </w:numPr>
              <w:spacing w:before="0" w:after="0" w:line="240" w:lineRule="auto"/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>Llanelli</w:t>
            </w:r>
          </w:p>
        </w:tc>
      </w:tr>
      <w:tr w:rsidR="00764D52" w:rsidRPr="00336357" w14:paraId="2FA58A2D" w14:textId="77777777" w:rsidTr="00A169CC">
        <w:tc>
          <w:tcPr>
            <w:tcW w:w="4508" w:type="dxa"/>
          </w:tcPr>
          <w:p w14:paraId="6F2C7D8A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Partneriaeth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Rheilffyrdd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Cymunedol</w:t>
            </w:r>
            <w:proofErr w:type="spellEnd"/>
            <w:r w:rsidRPr="00336357">
              <w:rPr>
                <w:rFonts w:ascii="Wales Sans Body" w:hAnsi="Wales Sans Body"/>
              </w:rPr>
              <w:t>/</w:t>
            </w:r>
            <w:proofErr w:type="spellStart"/>
            <w:r w:rsidRPr="00336357">
              <w:rPr>
                <w:rFonts w:ascii="Wales Sans Body" w:hAnsi="Wales Sans Body"/>
              </w:rPr>
              <w:t>rheilffyrdd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treftadaeth</w:t>
            </w:r>
            <w:proofErr w:type="spellEnd"/>
          </w:p>
        </w:tc>
        <w:tc>
          <w:tcPr>
            <w:tcW w:w="4843" w:type="dxa"/>
          </w:tcPr>
          <w:p w14:paraId="18D903DB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Partneriaeth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Rheilffyrdd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Cymunedol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Rheilffordd</w:t>
            </w:r>
            <w:proofErr w:type="spellEnd"/>
            <w:r w:rsidRPr="00336357">
              <w:rPr>
                <w:rFonts w:ascii="Wales Sans Body" w:hAnsi="Wales Sans Body"/>
              </w:rPr>
              <w:t xml:space="preserve"> Calon Cymru</w:t>
            </w:r>
          </w:p>
          <w:p w14:paraId="5875B19D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Partneriaeth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Rheilffyrdd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Cymunedol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Cysylltu</w:t>
            </w:r>
            <w:proofErr w:type="spellEnd"/>
            <w:r w:rsidRPr="00336357">
              <w:rPr>
                <w:rFonts w:ascii="Wales Sans Body" w:hAnsi="Wales Sans Body"/>
              </w:rPr>
              <w:t xml:space="preserve"> De-</w:t>
            </w:r>
            <w:proofErr w:type="spellStart"/>
            <w:r w:rsidRPr="00336357">
              <w:rPr>
                <w:rFonts w:ascii="Wales Sans Body" w:hAnsi="Wales Sans Body"/>
              </w:rPr>
              <w:t>orllewin</w:t>
            </w:r>
            <w:proofErr w:type="spellEnd"/>
            <w:r w:rsidRPr="00336357">
              <w:rPr>
                <w:rFonts w:ascii="Wales Sans Body" w:hAnsi="Wales Sans Body"/>
              </w:rPr>
              <w:t xml:space="preserve"> Cymru </w:t>
            </w:r>
          </w:p>
          <w:p w14:paraId="362BB1B2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Rheilffordd</w:t>
            </w:r>
            <w:proofErr w:type="spellEnd"/>
            <w:r w:rsidRPr="00336357">
              <w:rPr>
                <w:rFonts w:ascii="Wales Sans Body" w:hAnsi="Wales Sans Body"/>
              </w:rPr>
              <w:t xml:space="preserve"> Talyllyn </w:t>
            </w:r>
          </w:p>
          <w:p w14:paraId="454CD574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</w:p>
        </w:tc>
      </w:tr>
      <w:tr w:rsidR="00764D52" w:rsidRPr="00336357" w14:paraId="4E415435" w14:textId="77777777" w:rsidTr="00A169CC">
        <w:tc>
          <w:tcPr>
            <w:tcW w:w="4508" w:type="dxa"/>
          </w:tcPr>
          <w:p w14:paraId="7CB29B50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lastRenderedPageBreak/>
              <w:t>Grwpiau</w:t>
            </w:r>
            <w:proofErr w:type="spellEnd"/>
            <w:r w:rsidRPr="00336357">
              <w:rPr>
                <w:rFonts w:ascii="Wales Sans Body" w:hAnsi="Wales Sans Body"/>
              </w:rPr>
              <w:t xml:space="preserve"> a </w:t>
            </w:r>
            <w:proofErr w:type="spellStart"/>
            <w:r w:rsidRPr="00336357">
              <w:rPr>
                <w:rFonts w:ascii="Wales Sans Body" w:hAnsi="Wales Sans Body"/>
              </w:rPr>
              <w:t>Chymdeithasau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Defnyddwyr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Trafnidiaeth</w:t>
            </w:r>
            <w:proofErr w:type="spellEnd"/>
          </w:p>
        </w:tc>
        <w:tc>
          <w:tcPr>
            <w:tcW w:w="4843" w:type="dxa"/>
          </w:tcPr>
          <w:p w14:paraId="6AFD4A64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RailFuture</w:t>
            </w:r>
            <w:proofErr w:type="spellEnd"/>
            <w:r w:rsidRPr="00336357">
              <w:rPr>
                <w:rFonts w:ascii="Wales Sans Body" w:hAnsi="Wales Sans Body"/>
              </w:rPr>
              <w:t xml:space="preserve"> Cymru </w:t>
            </w:r>
          </w:p>
          <w:p w14:paraId="121BC1C3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 xml:space="preserve">Cymdeithas </w:t>
            </w:r>
            <w:proofErr w:type="spellStart"/>
            <w:r w:rsidRPr="00336357">
              <w:rPr>
                <w:rFonts w:ascii="Wales Sans Body" w:hAnsi="Wales Sans Body"/>
              </w:rPr>
              <w:t>Trafnidiaeth</w:t>
            </w:r>
            <w:proofErr w:type="spellEnd"/>
            <w:r w:rsidRPr="00336357">
              <w:rPr>
                <w:rFonts w:ascii="Wales Sans Body" w:hAnsi="Wales Sans Body"/>
              </w:rPr>
              <w:t xml:space="preserve"> Lein Calon Cymru</w:t>
            </w:r>
          </w:p>
          <w:p w14:paraId="4DE50AD0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 xml:space="preserve">Grŵp </w:t>
            </w:r>
            <w:proofErr w:type="spellStart"/>
            <w:r w:rsidRPr="00336357">
              <w:rPr>
                <w:rFonts w:ascii="Wales Sans Body" w:hAnsi="Wales Sans Body"/>
              </w:rPr>
              <w:t>Gweithredu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Rheilffyrdd</w:t>
            </w:r>
            <w:proofErr w:type="spellEnd"/>
            <w:r w:rsidRPr="00336357">
              <w:rPr>
                <w:rFonts w:ascii="Wales Sans Body" w:hAnsi="Wales Sans Body"/>
              </w:rPr>
              <w:t xml:space="preserve"> De Sir </w:t>
            </w:r>
            <w:proofErr w:type="spellStart"/>
            <w:r w:rsidRPr="00336357">
              <w:rPr>
                <w:rFonts w:ascii="Wales Sans Body" w:hAnsi="Wales Sans Body"/>
              </w:rPr>
              <w:t>Benfro</w:t>
            </w:r>
            <w:proofErr w:type="spellEnd"/>
          </w:p>
          <w:p w14:paraId="66DCB782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Fforwm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Trafnidiaeth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Gogledd</w:t>
            </w:r>
            <w:proofErr w:type="spellEnd"/>
            <w:r w:rsidRPr="00336357">
              <w:rPr>
                <w:rFonts w:ascii="Wales Sans Body" w:hAnsi="Wales Sans Body"/>
              </w:rPr>
              <w:t xml:space="preserve"> Sir </w:t>
            </w:r>
            <w:proofErr w:type="spellStart"/>
            <w:r w:rsidRPr="00336357">
              <w:rPr>
                <w:rFonts w:ascii="Wales Sans Body" w:hAnsi="Wales Sans Body"/>
              </w:rPr>
              <w:t>Benfro</w:t>
            </w:r>
            <w:proofErr w:type="spellEnd"/>
          </w:p>
          <w:p w14:paraId="3C78F049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 xml:space="preserve">PRTO </w:t>
            </w:r>
          </w:p>
          <w:p w14:paraId="06A6F63E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</w:p>
        </w:tc>
      </w:tr>
      <w:tr w:rsidR="00764D52" w:rsidRPr="00336357" w14:paraId="6DE2F2BB" w14:textId="77777777" w:rsidTr="00A169CC">
        <w:tc>
          <w:tcPr>
            <w:tcW w:w="4508" w:type="dxa"/>
          </w:tcPr>
          <w:p w14:paraId="3B484B1F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Gweithredwyr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fferïau</w:t>
            </w:r>
            <w:proofErr w:type="spellEnd"/>
            <w:r w:rsidRPr="00336357">
              <w:rPr>
                <w:rFonts w:ascii="Wales Sans Body" w:hAnsi="Wales Sans Body"/>
              </w:rPr>
              <w:t xml:space="preserve">  </w:t>
            </w:r>
          </w:p>
        </w:tc>
        <w:tc>
          <w:tcPr>
            <w:tcW w:w="4843" w:type="dxa"/>
          </w:tcPr>
          <w:p w14:paraId="5F76C43E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>Irish Ferries</w:t>
            </w:r>
          </w:p>
          <w:p w14:paraId="6A537283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>Stena Line</w:t>
            </w:r>
          </w:p>
          <w:p w14:paraId="1E5CEC53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</w:p>
        </w:tc>
      </w:tr>
      <w:tr w:rsidR="00764D52" w:rsidRPr="00336357" w14:paraId="36362E67" w14:textId="77777777" w:rsidTr="00A169CC">
        <w:tc>
          <w:tcPr>
            <w:tcW w:w="4508" w:type="dxa"/>
          </w:tcPr>
          <w:p w14:paraId="3686F42F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Byrddau</w:t>
            </w:r>
            <w:proofErr w:type="spellEnd"/>
            <w:r w:rsidRPr="00336357">
              <w:rPr>
                <w:rFonts w:ascii="Wales Sans Body" w:hAnsi="Wales Sans Body"/>
              </w:rPr>
              <w:t xml:space="preserve"> Iechyd</w:t>
            </w:r>
          </w:p>
        </w:tc>
        <w:tc>
          <w:tcPr>
            <w:tcW w:w="4843" w:type="dxa"/>
          </w:tcPr>
          <w:p w14:paraId="7252797A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>BIP Hywel Dda</w:t>
            </w:r>
          </w:p>
          <w:p w14:paraId="610B2552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 xml:space="preserve">BIP Bae Abertawe </w:t>
            </w:r>
          </w:p>
          <w:p w14:paraId="03A39921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</w:p>
        </w:tc>
      </w:tr>
      <w:tr w:rsidR="00764D52" w:rsidRPr="00336357" w14:paraId="4C116563" w14:textId="77777777" w:rsidTr="00A169CC">
        <w:tc>
          <w:tcPr>
            <w:tcW w:w="4508" w:type="dxa"/>
          </w:tcPr>
          <w:p w14:paraId="579EEDB9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Cerdded</w:t>
            </w:r>
            <w:proofErr w:type="spellEnd"/>
            <w:r w:rsidRPr="00336357">
              <w:rPr>
                <w:rFonts w:ascii="Wales Sans Body" w:hAnsi="Wales Sans Body"/>
              </w:rPr>
              <w:t xml:space="preserve">, </w:t>
            </w:r>
            <w:proofErr w:type="spellStart"/>
            <w:r w:rsidRPr="00336357">
              <w:rPr>
                <w:rFonts w:ascii="Wales Sans Body" w:hAnsi="Wales Sans Body"/>
              </w:rPr>
              <w:t>olwyno</w:t>
            </w:r>
            <w:proofErr w:type="spellEnd"/>
            <w:r w:rsidRPr="00336357">
              <w:rPr>
                <w:rFonts w:ascii="Wales Sans Body" w:hAnsi="Wales Sans Body"/>
              </w:rPr>
              <w:t xml:space="preserve"> a </w:t>
            </w:r>
            <w:proofErr w:type="spellStart"/>
            <w:r w:rsidRPr="00336357">
              <w:rPr>
                <w:rFonts w:ascii="Wales Sans Body" w:hAnsi="Wales Sans Body"/>
              </w:rPr>
              <w:t>beicio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</w:p>
        </w:tc>
        <w:tc>
          <w:tcPr>
            <w:tcW w:w="4843" w:type="dxa"/>
          </w:tcPr>
          <w:p w14:paraId="0712B6EA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 xml:space="preserve">Sustrans </w:t>
            </w:r>
          </w:p>
          <w:p w14:paraId="73FFE747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 xml:space="preserve">Y </w:t>
            </w:r>
            <w:proofErr w:type="spellStart"/>
            <w:r w:rsidRPr="00336357">
              <w:rPr>
                <w:rFonts w:ascii="Wales Sans Body" w:hAnsi="Wales Sans Body"/>
              </w:rPr>
              <w:t>Cerddwyr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</w:p>
          <w:p w14:paraId="3B587871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</w:p>
        </w:tc>
      </w:tr>
      <w:tr w:rsidR="00764D52" w:rsidRPr="00336357" w14:paraId="2471F088" w14:textId="77777777" w:rsidTr="00A169CC">
        <w:tc>
          <w:tcPr>
            <w:tcW w:w="4508" w:type="dxa"/>
          </w:tcPr>
          <w:p w14:paraId="526B54BD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Gwasanaethau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Gwirfoddol</w:t>
            </w:r>
            <w:proofErr w:type="spellEnd"/>
          </w:p>
        </w:tc>
        <w:tc>
          <w:tcPr>
            <w:tcW w:w="4843" w:type="dxa"/>
          </w:tcPr>
          <w:p w14:paraId="7A9EC553" w14:textId="77777777" w:rsidR="00764D52" w:rsidRPr="00336357" w:rsidRDefault="00764D52" w:rsidP="00A169CC">
            <w:pPr>
              <w:rPr>
                <w:rFonts w:ascii="Wales Sans Body" w:hAnsi="Wales Sans Body"/>
                <w:color w:val="000000"/>
              </w:rPr>
            </w:pPr>
            <w:r w:rsidRPr="00336357">
              <w:rPr>
                <w:rFonts w:ascii="Wales Sans Body" w:hAnsi="Wales Sans Body"/>
                <w:color w:val="000000"/>
              </w:rPr>
              <w:t xml:space="preserve">Cymdeithas </w:t>
            </w:r>
            <w:proofErr w:type="spellStart"/>
            <w:r w:rsidRPr="00336357">
              <w:rPr>
                <w:rFonts w:ascii="Wales Sans Body" w:hAnsi="Wales Sans Body"/>
                <w:color w:val="000000"/>
              </w:rPr>
              <w:t>Mudiadau</w:t>
            </w:r>
            <w:proofErr w:type="spellEnd"/>
            <w:r w:rsidRPr="00336357">
              <w:rPr>
                <w:rFonts w:ascii="Wales Sans Body" w:hAnsi="Wales Sans Body"/>
                <w:color w:val="000000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  <w:color w:val="000000"/>
              </w:rPr>
              <w:t>Gwirfoddol</w:t>
            </w:r>
            <w:proofErr w:type="spellEnd"/>
            <w:r w:rsidRPr="00336357">
              <w:rPr>
                <w:rFonts w:ascii="Wales Sans Body" w:hAnsi="Wales Sans Body"/>
                <w:color w:val="000000"/>
              </w:rPr>
              <w:t xml:space="preserve"> Powys</w:t>
            </w:r>
          </w:p>
          <w:p w14:paraId="38050C38" w14:textId="77777777" w:rsidR="00764D52" w:rsidRPr="00336357" w:rsidRDefault="00764D52" w:rsidP="00A169CC">
            <w:pPr>
              <w:rPr>
                <w:rFonts w:ascii="Wales Sans Body" w:hAnsi="Wales Sans Body"/>
                <w:color w:val="000000"/>
              </w:rPr>
            </w:pPr>
            <w:r w:rsidRPr="00336357">
              <w:rPr>
                <w:rFonts w:ascii="Wales Sans Body" w:hAnsi="Wales Sans Body"/>
                <w:color w:val="000000"/>
              </w:rPr>
              <w:t>NPTCVS</w:t>
            </w:r>
          </w:p>
          <w:p w14:paraId="34B29EFB" w14:textId="77777777" w:rsidR="00764D52" w:rsidRPr="00336357" w:rsidRDefault="00764D52" w:rsidP="00A169CC">
            <w:pPr>
              <w:rPr>
                <w:rFonts w:ascii="Wales Sans Body" w:hAnsi="Wales Sans Body"/>
                <w:color w:val="000000"/>
              </w:rPr>
            </w:pPr>
            <w:proofErr w:type="spellStart"/>
            <w:r w:rsidRPr="00336357">
              <w:rPr>
                <w:rFonts w:ascii="Wales Sans Body" w:hAnsi="Wales Sans Body"/>
                <w:color w:val="000000"/>
              </w:rPr>
              <w:t>Cyngor</w:t>
            </w:r>
            <w:proofErr w:type="spellEnd"/>
            <w:r w:rsidRPr="00336357">
              <w:rPr>
                <w:rFonts w:ascii="Wales Sans Body" w:hAnsi="Wales Sans Body"/>
                <w:color w:val="000000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  <w:color w:val="000000"/>
              </w:rPr>
              <w:t>Gwasanaethau</w:t>
            </w:r>
            <w:proofErr w:type="spellEnd"/>
            <w:r w:rsidRPr="00336357">
              <w:rPr>
                <w:rFonts w:ascii="Wales Sans Body" w:hAnsi="Wales Sans Body"/>
                <w:color w:val="000000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  <w:color w:val="000000"/>
              </w:rPr>
              <w:t>Gwirfoddol</w:t>
            </w:r>
            <w:proofErr w:type="spellEnd"/>
            <w:r w:rsidRPr="00336357">
              <w:rPr>
                <w:rFonts w:ascii="Wales Sans Body" w:hAnsi="Wales Sans Body"/>
                <w:color w:val="000000"/>
              </w:rPr>
              <w:t xml:space="preserve"> Abertawe</w:t>
            </w:r>
          </w:p>
          <w:p w14:paraId="4389C678" w14:textId="77777777" w:rsidR="00764D52" w:rsidRPr="00336357" w:rsidRDefault="00764D52" w:rsidP="00A169CC">
            <w:pPr>
              <w:rPr>
                <w:rFonts w:ascii="Wales Sans Body" w:hAnsi="Wales Sans Body"/>
                <w:color w:val="000000"/>
              </w:rPr>
            </w:pPr>
            <w:r w:rsidRPr="00336357">
              <w:rPr>
                <w:rFonts w:ascii="Wales Sans Body" w:hAnsi="Wales Sans Body"/>
                <w:color w:val="000000"/>
              </w:rPr>
              <w:t>Dolen Teifi</w:t>
            </w:r>
          </w:p>
          <w:p w14:paraId="178FC7C8" w14:textId="77777777" w:rsidR="00764D52" w:rsidRPr="00336357" w:rsidRDefault="00764D52" w:rsidP="00A169CC">
            <w:pPr>
              <w:rPr>
                <w:rFonts w:ascii="Wales Sans Body" w:hAnsi="Wales Sans Body"/>
                <w:color w:val="000000"/>
              </w:rPr>
            </w:pPr>
            <w:r w:rsidRPr="00336357">
              <w:rPr>
                <w:rFonts w:ascii="Wales Sans Body" w:hAnsi="Wales Sans Body"/>
                <w:color w:val="000000"/>
              </w:rPr>
              <w:t>DANSA</w:t>
            </w:r>
          </w:p>
          <w:p w14:paraId="6FC2EFAF" w14:textId="1AD43D05" w:rsidR="00764D52" w:rsidRPr="005D7998" w:rsidRDefault="00764D52" w:rsidP="005D7998">
            <w:pPr>
              <w:rPr>
                <w:rFonts w:ascii="Wales Sans Body" w:hAnsi="Wales Sans Body"/>
                <w:color w:val="000000"/>
              </w:rPr>
            </w:pPr>
            <w:r w:rsidRPr="00336357">
              <w:rPr>
                <w:rFonts w:ascii="Wales Sans Body" w:hAnsi="Wales Sans Body"/>
                <w:color w:val="000000"/>
              </w:rPr>
              <w:t>PACTO</w:t>
            </w:r>
          </w:p>
        </w:tc>
      </w:tr>
      <w:tr w:rsidR="00764D52" w:rsidRPr="00336357" w14:paraId="569E2A4B" w14:textId="77777777" w:rsidTr="00A169CC">
        <w:tc>
          <w:tcPr>
            <w:tcW w:w="4508" w:type="dxa"/>
          </w:tcPr>
          <w:p w14:paraId="422567CC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Busnes</w:t>
            </w:r>
            <w:proofErr w:type="spellEnd"/>
            <w:r w:rsidRPr="00336357">
              <w:rPr>
                <w:rFonts w:ascii="Wales Sans Body" w:hAnsi="Wales Sans Body"/>
              </w:rPr>
              <w:t xml:space="preserve"> / </w:t>
            </w:r>
            <w:proofErr w:type="spellStart"/>
            <w:r w:rsidRPr="00336357">
              <w:rPr>
                <w:rFonts w:ascii="Wales Sans Body" w:hAnsi="Wales Sans Body"/>
              </w:rPr>
              <w:t>Twf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</w:p>
        </w:tc>
        <w:tc>
          <w:tcPr>
            <w:tcW w:w="4843" w:type="dxa"/>
          </w:tcPr>
          <w:p w14:paraId="300BE782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>Swansea BID</w:t>
            </w:r>
          </w:p>
          <w:p w14:paraId="53BD3D5E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Clwb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Busnes</w:t>
            </w:r>
            <w:proofErr w:type="spellEnd"/>
            <w:r w:rsidRPr="00336357">
              <w:rPr>
                <w:rFonts w:ascii="Wales Sans Body" w:hAnsi="Wales Sans Body"/>
              </w:rPr>
              <w:t xml:space="preserve"> Bae Abertawe </w:t>
            </w:r>
          </w:p>
          <w:p w14:paraId="1DE82281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 xml:space="preserve">4 The Region </w:t>
            </w:r>
          </w:p>
          <w:p w14:paraId="6D808328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 xml:space="preserve">Bargen </w:t>
            </w:r>
            <w:proofErr w:type="spellStart"/>
            <w:r w:rsidRPr="00336357">
              <w:rPr>
                <w:rFonts w:ascii="Wales Sans Body" w:hAnsi="Wales Sans Body"/>
              </w:rPr>
              <w:t>Ddinesig</w:t>
            </w:r>
            <w:proofErr w:type="spellEnd"/>
            <w:r w:rsidRPr="00336357">
              <w:rPr>
                <w:rFonts w:ascii="Wales Sans Body" w:hAnsi="Wales Sans Body"/>
              </w:rPr>
              <w:t xml:space="preserve"> Bae Abertawe </w:t>
            </w:r>
          </w:p>
          <w:p w14:paraId="76347CA1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</w:p>
        </w:tc>
      </w:tr>
      <w:tr w:rsidR="00764D52" w:rsidRPr="00336357" w14:paraId="6FA75982" w14:textId="77777777" w:rsidTr="00A169CC">
        <w:tc>
          <w:tcPr>
            <w:tcW w:w="4508" w:type="dxa"/>
          </w:tcPr>
          <w:p w14:paraId="0CC95830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lastRenderedPageBreak/>
              <w:t>Pensaernïaeth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Cynghori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TrC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</w:p>
        </w:tc>
        <w:tc>
          <w:tcPr>
            <w:tcW w:w="4843" w:type="dxa"/>
          </w:tcPr>
          <w:p w14:paraId="2348F438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 xml:space="preserve">Panel </w:t>
            </w:r>
            <w:proofErr w:type="spellStart"/>
            <w:r w:rsidRPr="00336357">
              <w:rPr>
                <w:rFonts w:ascii="Wales Sans Body" w:hAnsi="Wales Sans Body"/>
              </w:rPr>
              <w:t>Diwydiant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Diwygio’r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Bysiau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gan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gynnwys</w:t>
            </w:r>
            <w:proofErr w:type="spellEnd"/>
            <w:r w:rsidRPr="00336357">
              <w:rPr>
                <w:rFonts w:ascii="Wales Sans Body" w:hAnsi="Wales Sans Body"/>
              </w:rPr>
              <w:t>:</w:t>
            </w:r>
          </w:p>
          <w:p w14:paraId="40CDC676" w14:textId="77777777" w:rsidR="00764D52" w:rsidRPr="00336357" w:rsidRDefault="00764D52" w:rsidP="00764D52">
            <w:pPr>
              <w:pStyle w:val="ListParagraph"/>
              <w:numPr>
                <w:ilvl w:val="0"/>
                <w:numId w:val="66"/>
              </w:numPr>
              <w:spacing w:before="0" w:after="0" w:line="240" w:lineRule="auto"/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>Transport Focus</w:t>
            </w:r>
          </w:p>
          <w:p w14:paraId="31436699" w14:textId="77777777" w:rsidR="00764D52" w:rsidRPr="00336357" w:rsidRDefault="00764D52" w:rsidP="00764D52">
            <w:pPr>
              <w:pStyle w:val="ListParagraph"/>
              <w:numPr>
                <w:ilvl w:val="0"/>
                <w:numId w:val="66"/>
              </w:numPr>
              <w:spacing w:before="0" w:after="0" w:line="240" w:lineRule="auto"/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>Bus Users Uk</w:t>
            </w:r>
          </w:p>
          <w:p w14:paraId="01C3CB3C" w14:textId="77777777" w:rsidR="00764D52" w:rsidRPr="00336357" w:rsidRDefault="00764D52" w:rsidP="00764D52">
            <w:pPr>
              <w:pStyle w:val="ListParagraph"/>
              <w:numPr>
                <w:ilvl w:val="0"/>
                <w:numId w:val="66"/>
              </w:numPr>
              <w:spacing w:before="0" w:after="0" w:line="240" w:lineRule="auto"/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>Coach &amp; Bus Association Cymru</w:t>
            </w:r>
          </w:p>
          <w:p w14:paraId="4F58737E" w14:textId="77777777" w:rsidR="00764D52" w:rsidRPr="00336357" w:rsidRDefault="00764D52" w:rsidP="00764D52">
            <w:pPr>
              <w:pStyle w:val="ListParagraph"/>
              <w:numPr>
                <w:ilvl w:val="0"/>
                <w:numId w:val="66"/>
              </w:numPr>
              <w:spacing w:before="0" w:after="0" w:line="240" w:lineRule="auto"/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Cydffederasiwn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Cludiant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Teithwyr</w:t>
            </w:r>
            <w:proofErr w:type="spellEnd"/>
          </w:p>
          <w:p w14:paraId="0F53998C" w14:textId="77777777" w:rsidR="00764D52" w:rsidRPr="00336357" w:rsidRDefault="00764D52" w:rsidP="00764D52">
            <w:pPr>
              <w:pStyle w:val="ListParagraph"/>
              <w:numPr>
                <w:ilvl w:val="0"/>
                <w:numId w:val="66"/>
              </w:numPr>
              <w:spacing w:before="0" w:after="0" w:line="240" w:lineRule="auto"/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 xml:space="preserve">Cymdeithas </w:t>
            </w:r>
            <w:proofErr w:type="spellStart"/>
            <w:r w:rsidRPr="00336357">
              <w:rPr>
                <w:rFonts w:ascii="Wales Sans Body" w:hAnsi="Wales Sans Body"/>
              </w:rPr>
              <w:t>Trafnidiaeth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Gymunedol</w:t>
            </w:r>
            <w:proofErr w:type="spellEnd"/>
            <w:r w:rsidRPr="00336357">
              <w:rPr>
                <w:rFonts w:ascii="Wales Sans Body" w:hAnsi="Wales Sans Body"/>
              </w:rPr>
              <w:t xml:space="preserve"> Cymru </w:t>
            </w:r>
          </w:p>
          <w:p w14:paraId="15364224" w14:textId="77777777" w:rsidR="00764D52" w:rsidRPr="00336357" w:rsidRDefault="00764D52" w:rsidP="00764D52">
            <w:pPr>
              <w:pStyle w:val="ListParagraph"/>
              <w:numPr>
                <w:ilvl w:val="0"/>
                <w:numId w:val="66"/>
              </w:numPr>
              <w:spacing w:before="0" w:after="0" w:line="240" w:lineRule="auto"/>
              <w:rPr>
                <w:rFonts w:ascii="Wales Sans Body" w:eastAsia="Wales Sans Body" w:hAnsi="Wales Sans Body" w:cs="Wales Sans Body"/>
                <w:color w:val="1D1D1B" w:themeColor="text1"/>
              </w:rPr>
            </w:pPr>
            <w:r w:rsidRPr="00336357">
              <w:rPr>
                <w:rFonts w:ascii="Wales Sans Body" w:hAnsi="Wales Sans Body"/>
                <w:color w:val="1D1D1B" w:themeColor="text1"/>
              </w:rPr>
              <w:t xml:space="preserve">Cymdeithas </w:t>
            </w:r>
            <w:proofErr w:type="spellStart"/>
            <w:r w:rsidRPr="00336357">
              <w:rPr>
                <w:rFonts w:ascii="Wales Sans Body" w:hAnsi="Wales Sans Body"/>
                <w:color w:val="1D1D1B" w:themeColor="text1"/>
              </w:rPr>
              <w:t>Swyddogion</w:t>
            </w:r>
            <w:proofErr w:type="spellEnd"/>
            <w:r w:rsidRPr="00336357">
              <w:rPr>
                <w:rFonts w:ascii="Wales Sans Body" w:hAnsi="Wales Sans Body"/>
                <w:color w:val="1D1D1B" w:themeColor="text1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  <w:color w:val="1D1D1B" w:themeColor="text1"/>
              </w:rPr>
              <w:t>Cydlynu</w:t>
            </w:r>
            <w:proofErr w:type="spellEnd"/>
            <w:r w:rsidRPr="00336357">
              <w:rPr>
                <w:rFonts w:ascii="Wales Sans Body" w:hAnsi="Wales Sans Body"/>
                <w:color w:val="1D1D1B" w:themeColor="text1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  <w:color w:val="1D1D1B" w:themeColor="text1"/>
              </w:rPr>
              <w:t>Trafnidiaeth</w:t>
            </w:r>
            <w:proofErr w:type="spellEnd"/>
          </w:p>
          <w:p w14:paraId="5D940DFB" w14:textId="77777777" w:rsidR="00764D52" w:rsidRPr="00336357" w:rsidRDefault="00764D52" w:rsidP="00764D52">
            <w:pPr>
              <w:pStyle w:val="ListParagraph"/>
              <w:numPr>
                <w:ilvl w:val="0"/>
                <w:numId w:val="66"/>
              </w:numPr>
              <w:spacing w:before="0" w:after="0" w:line="240" w:lineRule="auto"/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 xml:space="preserve">Cymdeithas </w:t>
            </w:r>
            <w:proofErr w:type="spellStart"/>
            <w:r w:rsidRPr="00336357">
              <w:rPr>
                <w:rFonts w:ascii="Wales Sans Body" w:hAnsi="Wales Sans Body"/>
              </w:rPr>
              <w:t>Llywodraeth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Leol</w:t>
            </w:r>
            <w:proofErr w:type="spellEnd"/>
            <w:r w:rsidRPr="00336357">
              <w:rPr>
                <w:rFonts w:ascii="Wales Sans Body" w:hAnsi="Wales Sans Body"/>
              </w:rPr>
              <w:t xml:space="preserve"> Cymru</w:t>
            </w:r>
          </w:p>
          <w:p w14:paraId="13E94B26" w14:textId="77777777" w:rsidR="00764D52" w:rsidRPr="00336357" w:rsidRDefault="00764D52" w:rsidP="00764D52">
            <w:pPr>
              <w:pStyle w:val="ListParagraph"/>
              <w:numPr>
                <w:ilvl w:val="0"/>
                <w:numId w:val="66"/>
              </w:numPr>
              <w:spacing w:before="0" w:after="0" w:line="240" w:lineRule="auto"/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Awdurdodau</w:t>
            </w:r>
            <w:proofErr w:type="spellEnd"/>
            <w:r w:rsidRPr="00336357">
              <w:rPr>
                <w:rFonts w:ascii="Wales Sans Body" w:hAnsi="Wales Sans Body"/>
              </w:rPr>
              <w:t xml:space="preserve"> Lleol</w:t>
            </w:r>
          </w:p>
          <w:p w14:paraId="77F4B908" w14:textId="77777777" w:rsidR="00764D52" w:rsidRPr="00336357" w:rsidRDefault="00764D52" w:rsidP="00764D52">
            <w:pPr>
              <w:pStyle w:val="ListParagraph"/>
              <w:numPr>
                <w:ilvl w:val="0"/>
                <w:numId w:val="66"/>
              </w:numPr>
              <w:spacing w:before="0" w:after="0" w:line="240" w:lineRule="auto"/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Undebau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Llafur</w:t>
            </w:r>
            <w:proofErr w:type="spellEnd"/>
          </w:p>
          <w:p w14:paraId="026B6C02" w14:textId="77777777" w:rsidR="00764D52" w:rsidRPr="00336357" w:rsidRDefault="00764D52" w:rsidP="00A169CC">
            <w:pPr>
              <w:pStyle w:val="ListParagraph"/>
              <w:rPr>
                <w:rFonts w:ascii="Wales Sans Body" w:hAnsi="Wales Sans Body"/>
              </w:rPr>
            </w:pPr>
          </w:p>
          <w:p w14:paraId="6E1B4531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 xml:space="preserve">Panel </w:t>
            </w:r>
            <w:proofErr w:type="spellStart"/>
            <w:r w:rsidRPr="00336357">
              <w:rPr>
                <w:rFonts w:ascii="Wales Sans Body" w:hAnsi="Wales Sans Body"/>
              </w:rPr>
              <w:t>Cynghori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TrC</w:t>
            </w:r>
            <w:proofErr w:type="spellEnd"/>
          </w:p>
          <w:p w14:paraId="273A590C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Fforymau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Rhanddeiliaid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TrC</w:t>
            </w:r>
            <w:proofErr w:type="spellEnd"/>
          </w:p>
          <w:p w14:paraId="0476EFAA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 xml:space="preserve">Panel </w:t>
            </w:r>
            <w:proofErr w:type="spellStart"/>
            <w:r w:rsidRPr="00336357">
              <w:rPr>
                <w:rFonts w:ascii="Wales Sans Body" w:hAnsi="Wales Sans Body"/>
              </w:rPr>
              <w:t>Hygyrchedd</w:t>
            </w:r>
            <w:proofErr w:type="spellEnd"/>
            <w:r w:rsidRPr="00336357">
              <w:rPr>
                <w:rFonts w:ascii="Wales Sans Body" w:hAnsi="Wales Sans Body"/>
              </w:rPr>
              <w:t xml:space="preserve"> a </w:t>
            </w:r>
            <w:proofErr w:type="spellStart"/>
            <w:r w:rsidRPr="00336357">
              <w:rPr>
                <w:rFonts w:ascii="Wales Sans Body" w:hAnsi="Wales Sans Body"/>
              </w:rPr>
              <w:t>Chynhwysiant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TrC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</w:p>
          <w:p w14:paraId="61D4F91D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Rhwydwaith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digidol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Dweud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eich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Dweud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TrC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</w:p>
          <w:p w14:paraId="53E0BC5F" w14:textId="42194101" w:rsidR="00764D52" w:rsidRPr="00336357" w:rsidRDefault="00764D52" w:rsidP="005D7998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 xml:space="preserve">Grŵp </w:t>
            </w:r>
            <w:proofErr w:type="spellStart"/>
            <w:r w:rsidRPr="00336357">
              <w:rPr>
                <w:rFonts w:ascii="Wales Sans Body" w:hAnsi="Wales Sans Body"/>
              </w:rPr>
              <w:t>Cyswllt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Trafnidiaeth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</w:p>
        </w:tc>
      </w:tr>
      <w:tr w:rsidR="00764D52" w:rsidRPr="00336357" w14:paraId="598180E4" w14:textId="77777777" w:rsidTr="00A169CC">
        <w:tc>
          <w:tcPr>
            <w:tcW w:w="4508" w:type="dxa"/>
          </w:tcPr>
          <w:p w14:paraId="0221B7A2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Grwpiau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Cydraddoldeb</w:t>
            </w:r>
            <w:proofErr w:type="spellEnd"/>
            <w:r w:rsidRPr="00336357">
              <w:rPr>
                <w:rFonts w:ascii="Wales Sans Body" w:hAnsi="Wales Sans Body"/>
              </w:rPr>
              <w:t>, Amrywiaeth, Cynhwysiant/</w:t>
            </w:r>
            <w:proofErr w:type="spellStart"/>
            <w:r w:rsidRPr="00336357">
              <w:rPr>
                <w:rFonts w:ascii="Wales Sans Body" w:hAnsi="Wales Sans Body"/>
              </w:rPr>
              <w:t>Nodweddion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Gwarchodedig</w:t>
            </w:r>
            <w:proofErr w:type="spellEnd"/>
          </w:p>
          <w:p w14:paraId="628E6870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</w:p>
        </w:tc>
        <w:tc>
          <w:tcPr>
            <w:tcW w:w="4843" w:type="dxa"/>
          </w:tcPr>
          <w:p w14:paraId="0C497F70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Rhestrau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grwpiau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Mynediad</w:t>
            </w:r>
            <w:proofErr w:type="spellEnd"/>
            <w:r w:rsidRPr="00336357">
              <w:rPr>
                <w:rFonts w:ascii="Wales Sans Body" w:hAnsi="Wales Sans Body"/>
              </w:rPr>
              <w:t>/</w:t>
            </w:r>
            <w:proofErr w:type="spellStart"/>
            <w:r w:rsidRPr="00336357">
              <w:rPr>
                <w:rFonts w:ascii="Wales Sans Body" w:hAnsi="Wales Sans Body"/>
              </w:rPr>
              <w:t>Cydraddoldeb</w:t>
            </w:r>
            <w:proofErr w:type="spellEnd"/>
            <w:r w:rsidRPr="00336357">
              <w:rPr>
                <w:rFonts w:ascii="Wales Sans Body" w:hAnsi="Wales Sans Body"/>
              </w:rPr>
              <w:t xml:space="preserve">, Amrywiaeth, </w:t>
            </w:r>
            <w:proofErr w:type="spellStart"/>
            <w:r w:rsidRPr="00336357">
              <w:rPr>
                <w:rFonts w:ascii="Wales Sans Body" w:hAnsi="Wales Sans Body"/>
              </w:rPr>
              <w:t>Cynhwysiant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fel</w:t>
            </w:r>
            <w:proofErr w:type="spellEnd"/>
            <w:r w:rsidRPr="00336357">
              <w:rPr>
                <w:rFonts w:ascii="Wales Sans Body" w:hAnsi="Wales Sans Body"/>
              </w:rPr>
              <w:t xml:space="preserve"> a </w:t>
            </w:r>
            <w:proofErr w:type="spellStart"/>
            <w:r w:rsidRPr="00336357">
              <w:rPr>
                <w:rFonts w:ascii="Wales Sans Body" w:hAnsi="Wales Sans Body"/>
              </w:rPr>
              <w:t>ddarparwyd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gan</w:t>
            </w:r>
            <w:proofErr w:type="spellEnd"/>
            <w:r w:rsidRPr="00336357">
              <w:rPr>
                <w:rFonts w:ascii="Wales Sans Body" w:hAnsi="Wales Sans Body"/>
              </w:rPr>
              <w:t>:</w:t>
            </w:r>
          </w:p>
          <w:p w14:paraId="7AAAA1A2" w14:textId="77777777" w:rsidR="00764D52" w:rsidRPr="00336357" w:rsidRDefault="00764D52" w:rsidP="00764D52">
            <w:pPr>
              <w:pStyle w:val="ListParagraph"/>
              <w:numPr>
                <w:ilvl w:val="0"/>
                <w:numId w:val="65"/>
              </w:numPr>
              <w:spacing w:before="0" w:line="259" w:lineRule="auto"/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Cyngor</w:t>
            </w:r>
            <w:proofErr w:type="spellEnd"/>
            <w:r w:rsidRPr="00336357">
              <w:rPr>
                <w:rFonts w:ascii="Wales Sans Body" w:hAnsi="Wales Sans Body"/>
              </w:rPr>
              <w:t xml:space="preserve"> Sir </w:t>
            </w:r>
            <w:proofErr w:type="spellStart"/>
            <w:r w:rsidRPr="00336357">
              <w:rPr>
                <w:rFonts w:ascii="Wales Sans Body" w:hAnsi="Wales Sans Body"/>
              </w:rPr>
              <w:t>Penfro</w:t>
            </w:r>
            <w:proofErr w:type="spellEnd"/>
          </w:p>
          <w:p w14:paraId="7F07BBA9" w14:textId="77777777" w:rsidR="00764D52" w:rsidRPr="00336357" w:rsidRDefault="00764D52" w:rsidP="00764D52">
            <w:pPr>
              <w:pStyle w:val="ListParagraph"/>
              <w:numPr>
                <w:ilvl w:val="0"/>
                <w:numId w:val="65"/>
              </w:numPr>
              <w:spacing w:before="0" w:line="259" w:lineRule="auto"/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Cyngor</w:t>
            </w:r>
            <w:proofErr w:type="spellEnd"/>
            <w:r w:rsidRPr="00336357">
              <w:rPr>
                <w:rFonts w:ascii="Wales Sans Body" w:hAnsi="Wales Sans Body"/>
              </w:rPr>
              <w:t xml:space="preserve"> Sir </w:t>
            </w:r>
            <w:proofErr w:type="spellStart"/>
            <w:r w:rsidRPr="00336357">
              <w:rPr>
                <w:rFonts w:ascii="Wales Sans Body" w:hAnsi="Wales Sans Body"/>
              </w:rPr>
              <w:t>Caerfyrddin</w:t>
            </w:r>
            <w:proofErr w:type="spellEnd"/>
          </w:p>
          <w:p w14:paraId="66B72D51" w14:textId="77777777" w:rsidR="00764D52" w:rsidRPr="00336357" w:rsidRDefault="00764D52" w:rsidP="00764D52">
            <w:pPr>
              <w:pStyle w:val="ListParagraph"/>
              <w:numPr>
                <w:ilvl w:val="0"/>
                <w:numId w:val="65"/>
              </w:numPr>
              <w:spacing w:before="0" w:line="259" w:lineRule="auto"/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Cyngor</w:t>
            </w:r>
            <w:proofErr w:type="spellEnd"/>
            <w:r w:rsidRPr="00336357">
              <w:rPr>
                <w:rFonts w:ascii="Wales Sans Body" w:hAnsi="Wales Sans Body"/>
              </w:rPr>
              <w:t xml:space="preserve"> Abertawe</w:t>
            </w:r>
          </w:p>
          <w:p w14:paraId="1EEF32ED" w14:textId="08265861" w:rsidR="00764D52" w:rsidRPr="005D7998" w:rsidRDefault="00764D52" w:rsidP="005D7998">
            <w:pPr>
              <w:pStyle w:val="ListParagraph"/>
              <w:numPr>
                <w:ilvl w:val="0"/>
                <w:numId w:val="65"/>
              </w:numPr>
              <w:spacing w:before="0" w:after="0" w:line="240" w:lineRule="auto"/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Cyngor</w:t>
            </w:r>
            <w:proofErr w:type="spellEnd"/>
            <w:r w:rsidRPr="00336357">
              <w:rPr>
                <w:rFonts w:ascii="Wales Sans Body" w:hAnsi="Wales Sans Body"/>
              </w:rPr>
              <w:t xml:space="preserve"> Castell-nedd Port Talbot</w:t>
            </w:r>
          </w:p>
        </w:tc>
      </w:tr>
      <w:tr w:rsidR="00764D52" w:rsidRPr="00336357" w14:paraId="687244B3" w14:textId="77777777" w:rsidTr="00A169CC">
        <w:tc>
          <w:tcPr>
            <w:tcW w:w="4508" w:type="dxa"/>
          </w:tcPr>
          <w:p w14:paraId="583AA004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Colegau</w:t>
            </w:r>
            <w:proofErr w:type="spellEnd"/>
            <w:r w:rsidRPr="00336357">
              <w:rPr>
                <w:rFonts w:ascii="Wales Sans Body" w:hAnsi="Wales Sans Body"/>
              </w:rPr>
              <w:t xml:space="preserve"> a </w:t>
            </w:r>
            <w:proofErr w:type="spellStart"/>
            <w:r w:rsidRPr="00336357">
              <w:rPr>
                <w:rFonts w:ascii="Wales Sans Body" w:hAnsi="Wales Sans Body"/>
              </w:rPr>
              <w:t>Phrifysgolion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</w:p>
          <w:p w14:paraId="5C199696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</w:p>
        </w:tc>
        <w:tc>
          <w:tcPr>
            <w:tcW w:w="4843" w:type="dxa"/>
          </w:tcPr>
          <w:p w14:paraId="5CB2F03A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Prifysgol</w:t>
            </w:r>
            <w:proofErr w:type="spellEnd"/>
            <w:r w:rsidRPr="00336357">
              <w:rPr>
                <w:rFonts w:ascii="Wales Sans Body" w:hAnsi="Wales Sans Body"/>
              </w:rPr>
              <w:t xml:space="preserve"> Abertawe</w:t>
            </w:r>
          </w:p>
          <w:p w14:paraId="57B6C4F3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Prifysgol</w:t>
            </w:r>
            <w:proofErr w:type="spellEnd"/>
            <w:r w:rsidRPr="00336357">
              <w:rPr>
                <w:rFonts w:ascii="Wales Sans Body" w:hAnsi="Wales Sans Body"/>
              </w:rPr>
              <w:t xml:space="preserve"> Cymru y </w:t>
            </w:r>
            <w:proofErr w:type="spellStart"/>
            <w:r w:rsidRPr="00336357">
              <w:rPr>
                <w:rFonts w:ascii="Wales Sans Body" w:hAnsi="Wales Sans Body"/>
              </w:rPr>
              <w:t>Drindod</w:t>
            </w:r>
            <w:proofErr w:type="spellEnd"/>
            <w:r w:rsidRPr="00336357">
              <w:rPr>
                <w:rFonts w:ascii="Wales Sans Body" w:hAnsi="Wales Sans Body"/>
              </w:rPr>
              <w:t xml:space="preserve"> Dewi Sant </w:t>
            </w:r>
          </w:p>
          <w:p w14:paraId="19AE7CFD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 xml:space="preserve">Coleg Castell </w:t>
            </w:r>
            <w:proofErr w:type="spellStart"/>
            <w:r w:rsidRPr="00336357">
              <w:rPr>
                <w:rFonts w:ascii="Wales Sans Body" w:hAnsi="Wales Sans Body"/>
              </w:rPr>
              <w:t>Nedd</w:t>
            </w:r>
            <w:proofErr w:type="spellEnd"/>
            <w:r w:rsidRPr="00336357">
              <w:rPr>
                <w:rFonts w:ascii="Wales Sans Body" w:hAnsi="Wales Sans Body"/>
              </w:rPr>
              <w:t xml:space="preserve"> Port Talbot</w:t>
            </w:r>
          </w:p>
          <w:p w14:paraId="55FDC02A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 xml:space="preserve">Coleg Sir </w:t>
            </w:r>
            <w:proofErr w:type="spellStart"/>
            <w:r w:rsidRPr="00336357">
              <w:rPr>
                <w:rFonts w:ascii="Wales Sans Body" w:hAnsi="Wales Sans Body"/>
              </w:rPr>
              <w:t>Benfro</w:t>
            </w:r>
            <w:proofErr w:type="spellEnd"/>
          </w:p>
          <w:p w14:paraId="02C1E553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 xml:space="preserve">Coleg Sir </w:t>
            </w:r>
            <w:proofErr w:type="spellStart"/>
            <w:r w:rsidRPr="00336357">
              <w:rPr>
                <w:rFonts w:ascii="Wales Sans Body" w:hAnsi="Wales Sans Body"/>
              </w:rPr>
              <w:t>Gâr</w:t>
            </w:r>
            <w:proofErr w:type="spellEnd"/>
          </w:p>
          <w:p w14:paraId="6387615D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 xml:space="preserve">Coleg </w:t>
            </w:r>
            <w:proofErr w:type="spellStart"/>
            <w:r w:rsidRPr="00336357">
              <w:rPr>
                <w:rFonts w:ascii="Wales Sans Body" w:hAnsi="Wales Sans Body"/>
              </w:rPr>
              <w:t>Gŵyr</w:t>
            </w:r>
            <w:proofErr w:type="spellEnd"/>
          </w:p>
          <w:p w14:paraId="5BAF202D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</w:p>
        </w:tc>
      </w:tr>
      <w:tr w:rsidR="00764D52" w:rsidRPr="00336357" w14:paraId="268BDB2A" w14:textId="77777777" w:rsidTr="00A169CC">
        <w:tc>
          <w:tcPr>
            <w:tcW w:w="4508" w:type="dxa"/>
          </w:tcPr>
          <w:p w14:paraId="02C26584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lastRenderedPageBreak/>
              <w:t>Parciau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Cenedlaethol</w:t>
            </w:r>
            <w:proofErr w:type="spellEnd"/>
            <w:r w:rsidRPr="00336357">
              <w:rPr>
                <w:rFonts w:ascii="Wales Sans Body" w:hAnsi="Wales Sans Body"/>
              </w:rPr>
              <w:t xml:space="preserve">/Yr </w:t>
            </w:r>
            <w:proofErr w:type="spellStart"/>
            <w:r w:rsidRPr="00336357">
              <w:rPr>
                <w:rFonts w:ascii="Wales Sans Body" w:hAnsi="Wales Sans Body"/>
              </w:rPr>
              <w:t>Amgylchedd</w:t>
            </w:r>
            <w:proofErr w:type="spellEnd"/>
          </w:p>
        </w:tc>
        <w:tc>
          <w:tcPr>
            <w:tcW w:w="4843" w:type="dxa"/>
          </w:tcPr>
          <w:p w14:paraId="76BD2E4D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 xml:space="preserve">Parc </w:t>
            </w:r>
            <w:proofErr w:type="spellStart"/>
            <w:r w:rsidRPr="00336357">
              <w:rPr>
                <w:rFonts w:ascii="Wales Sans Body" w:hAnsi="Wales Sans Body"/>
              </w:rPr>
              <w:t>Cenedlaethol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Bannau</w:t>
            </w:r>
            <w:proofErr w:type="spellEnd"/>
            <w:r w:rsidRPr="00336357">
              <w:rPr>
                <w:rFonts w:ascii="Wales Sans Body" w:hAnsi="Wales Sans Body"/>
              </w:rPr>
              <w:t xml:space="preserve"> Brycheiniog </w:t>
            </w:r>
          </w:p>
          <w:p w14:paraId="52A62667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 xml:space="preserve">Parc </w:t>
            </w:r>
            <w:proofErr w:type="spellStart"/>
            <w:r w:rsidRPr="00336357">
              <w:rPr>
                <w:rFonts w:ascii="Wales Sans Body" w:hAnsi="Wales Sans Body"/>
              </w:rPr>
              <w:t>Cenedlaethol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Arfordir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Penfro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</w:p>
          <w:p w14:paraId="4B1C1383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Fforwm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Amgylcheddol</w:t>
            </w:r>
            <w:proofErr w:type="spellEnd"/>
            <w:r w:rsidRPr="00336357">
              <w:rPr>
                <w:rFonts w:ascii="Wales Sans Body" w:hAnsi="Wales Sans Body"/>
              </w:rPr>
              <w:t xml:space="preserve"> Abertawe </w:t>
            </w:r>
          </w:p>
          <w:p w14:paraId="0F25571E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</w:p>
        </w:tc>
      </w:tr>
      <w:tr w:rsidR="00764D52" w:rsidRPr="00336357" w14:paraId="6CDBBA9D" w14:textId="77777777" w:rsidTr="00A169CC">
        <w:tc>
          <w:tcPr>
            <w:tcW w:w="4508" w:type="dxa"/>
          </w:tcPr>
          <w:p w14:paraId="5E6395C0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Twristiaeth</w:t>
            </w:r>
            <w:proofErr w:type="spellEnd"/>
            <w:r w:rsidRPr="00336357">
              <w:rPr>
                <w:rFonts w:ascii="Wales Sans Body" w:hAnsi="Wales Sans Body"/>
              </w:rPr>
              <w:t>/</w:t>
            </w:r>
            <w:proofErr w:type="spellStart"/>
            <w:r w:rsidRPr="00336357">
              <w:rPr>
                <w:rFonts w:ascii="Wales Sans Body" w:hAnsi="Wales Sans Body"/>
              </w:rPr>
              <w:t>Cyrchfannau</w:t>
            </w:r>
            <w:proofErr w:type="spellEnd"/>
          </w:p>
        </w:tc>
        <w:tc>
          <w:tcPr>
            <w:tcW w:w="4843" w:type="dxa"/>
          </w:tcPr>
          <w:p w14:paraId="2D74C922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Croeso</w:t>
            </w:r>
            <w:proofErr w:type="spellEnd"/>
            <w:r w:rsidRPr="00336357">
              <w:rPr>
                <w:rFonts w:ascii="Wales Sans Body" w:hAnsi="Wales Sans Body"/>
              </w:rPr>
              <w:t xml:space="preserve"> Sir </w:t>
            </w:r>
            <w:proofErr w:type="spellStart"/>
            <w:r w:rsidRPr="00336357">
              <w:rPr>
                <w:rFonts w:ascii="Wales Sans Body" w:hAnsi="Wales Sans Body"/>
              </w:rPr>
              <w:t>Benfro</w:t>
            </w:r>
            <w:proofErr w:type="spellEnd"/>
          </w:p>
          <w:p w14:paraId="7454E3C8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Twristiaeth</w:t>
            </w:r>
            <w:proofErr w:type="spellEnd"/>
            <w:r w:rsidRPr="00336357">
              <w:rPr>
                <w:rFonts w:ascii="Wales Sans Body" w:hAnsi="Wales Sans Body"/>
              </w:rPr>
              <w:t xml:space="preserve"> Bae Abertawe</w:t>
            </w:r>
          </w:p>
          <w:p w14:paraId="77B365F7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Croeso</w:t>
            </w:r>
            <w:proofErr w:type="spellEnd"/>
            <w:r w:rsidRPr="00336357">
              <w:rPr>
                <w:rFonts w:ascii="Wales Sans Body" w:hAnsi="Wales Sans Body"/>
              </w:rPr>
              <w:t xml:space="preserve"> Cymru </w:t>
            </w:r>
          </w:p>
          <w:p w14:paraId="385BADBE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Twristiaeth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Canolbarth</w:t>
            </w:r>
            <w:proofErr w:type="spellEnd"/>
            <w:r w:rsidRPr="00336357">
              <w:rPr>
                <w:rFonts w:ascii="Wales Sans Body" w:hAnsi="Wales Sans Body"/>
              </w:rPr>
              <w:t xml:space="preserve"> Cymru </w:t>
            </w:r>
          </w:p>
          <w:p w14:paraId="302512FD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>Around Tenby</w:t>
            </w:r>
          </w:p>
          <w:p w14:paraId="195639E5" w14:textId="77777777" w:rsidR="00764D52" w:rsidRPr="00336357" w:rsidRDefault="00764D52" w:rsidP="00A169CC">
            <w:pPr>
              <w:rPr>
                <w:rFonts w:ascii="Wales Sans Body" w:hAnsi="Wales Sans Body"/>
                <w:color w:val="000000"/>
              </w:rPr>
            </w:pPr>
            <w:proofErr w:type="spellStart"/>
            <w:r w:rsidRPr="00336357">
              <w:rPr>
                <w:rFonts w:ascii="Wales Sans Body" w:hAnsi="Wales Sans Body"/>
                <w:color w:val="000000"/>
              </w:rPr>
              <w:t>Gardd</w:t>
            </w:r>
            <w:proofErr w:type="spellEnd"/>
            <w:r w:rsidRPr="00336357">
              <w:rPr>
                <w:rFonts w:ascii="Wales Sans Body" w:hAnsi="Wales Sans Body"/>
                <w:color w:val="000000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  <w:color w:val="000000"/>
              </w:rPr>
              <w:t>Fotaneg</w:t>
            </w:r>
            <w:proofErr w:type="spellEnd"/>
            <w:r w:rsidRPr="00336357">
              <w:rPr>
                <w:rFonts w:ascii="Wales Sans Body" w:hAnsi="Wales Sans Body"/>
                <w:color w:val="000000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  <w:color w:val="000000"/>
              </w:rPr>
              <w:t>Genedlaethol</w:t>
            </w:r>
            <w:proofErr w:type="spellEnd"/>
            <w:r w:rsidRPr="00336357">
              <w:rPr>
                <w:rFonts w:ascii="Wales Sans Body" w:hAnsi="Wales Sans Body"/>
                <w:color w:val="000000"/>
              </w:rPr>
              <w:t xml:space="preserve"> Cymru</w:t>
            </w:r>
          </w:p>
          <w:p w14:paraId="1BF7D2B2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 xml:space="preserve">Arena Abertawe </w:t>
            </w:r>
          </w:p>
          <w:p w14:paraId="0D5ABB9A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Stadiwm</w:t>
            </w:r>
            <w:proofErr w:type="spellEnd"/>
            <w:r w:rsidRPr="00336357">
              <w:rPr>
                <w:rFonts w:ascii="Wales Sans Body" w:hAnsi="Wales Sans Body"/>
              </w:rPr>
              <w:t xml:space="preserve"> Liberty </w:t>
            </w:r>
          </w:p>
        </w:tc>
      </w:tr>
    </w:tbl>
    <w:p w14:paraId="449317AA" w14:textId="77777777" w:rsidR="00764D52" w:rsidRPr="00336357" w:rsidRDefault="00764D52" w:rsidP="00764D52">
      <w:pPr>
        <w:spacing w:after="0" w:line="240" w:lineRule="auto"/>
        <w:rPr>
          <w:rFonts w:ascii="Wales Sans Body" w:hAnsi="Wales Sans Body"/>
        </w:rPr>
      </w:pPr>
    </w:p>
    <w:p w14:paraId="59FFADB2" w14:textId="77777777" w:rsidR="00764D52" w:rsidRPr="00336357" w:rsidRDefault="00764D52" w:rsidP="00764D52">
      <w:pPr>
        <w:pStyle w:val="ListParagraph"/>
        <w:spacing w:after="0" w:line="240" w:lineRule="auto"/>
        <w:ind w:left="927"/>
        <w:rPr>
          <w:rFonts w:ascii="Wales Sans Body" w:hAnsi="Wales Sans Body"/>
        </w:rPr>
      </w:pPr>
    </w:p>
    <w:p w14:paraId="40B776CE" w14:textId="77777777" w:rsidR="00764D52" w:rsidRPr="00336357" w:rsidRDefault="00764D52" w:rsidP="00764D52">
      <w:pPr>
        <w:spacing w:after="0" w:line="240" w:lineRule="auto"/>
        <w:rPr>
          <w:rFonts w:ascii="Wales Sans Body" w:hAnsi="Wales Sans Body"/>
        </w:rPr>
      </w:pPr>
    </w:p>
    <w:p w14:paraId="5955A150" w14:textId="77777777" w:rsidR="00764D52" w:rsidRDefault="00764D52" w:rsidP="00764D52">
      <w:pPr>
        <w:spacing w:after="0" w:line="240" w:lineRule="auto"/>
        <w:rPr>
          <w:rFonts w:ascii="Wales Sans Body" w:hAnsi="Wales Sans Body"/>
          <w:b/>
          <w:bCs/>
        </w:rPr>
      </w:pPr>
    </w:p>
    <w:p w14:paraId="451A6A28" w14:textId="77777777" w:rsidR="00764D52" w:rsidRDefault="00764D52" w:rsidP="00764D52">
      <w:pPr>
        <w:spacing w:after="0" w:line="240" w:lineRule="auto"/>
        <w:rPr>
          <w:rFonts w:ascii="Wales Sans Body" w:hAnsi="Wales Sans Body"/>
          <w:b/>
          <w:bCs/>
        </w:rPr>
      </w:pPr>
    </w:p>
    <w:p w14:paraId="2167502F" w14:textId="77777777" w:rsidR="00764D52" w:rsidRDefault="00764D52" w:rsidP="00764D52">
      <w:pPr>
        <w:spacing w:after="0" w:line="240" w:lineRule="auto"/>
        <w:rPr>
          <w:rFonts w:ascii="Wales Sans Body" w:hAnsi="Wales Sans Body"/>
          <w:b/>
          <w:bCs/>
        </w:rPr>
      </w:pPr>
    </w:p>
    <w:p w14:paraId="137BD1C6" w14:textId="77777777" w:rsidR="00764D52" w:rsidRDefault="00764D52" w:rsidP="00764D52">
      <w:pPr>
        <w:spacing w:after="0" w:line="240" w:lineRule="auto"/>
        <w:rPr>
          <w:rFonts w:ascii="Wales Sans Body" w:hAnsi="Wales Sans Body"/>
          <w:b/>
          <w:bCs/>
        </w:rPr>
      </w:pPr>
    </w:p>
    <w:p w14:paraId="102B6356" w14:textId="77777777" w:rsidR="00764D52" w:rsidRDefault="00764D52" w:rsidP="00764D52">
      <w:pPr>
        <w:spacing w:after="0" w:line="240" w:lineRule="auto"/>
        <w:rPr>
          <w:rFonts w:ascii="Wales Sans Body" w:hAnsi="Wales Sans Body"/>
          <w:b/>
          <w:bCs/>
        </w:rPr>
      </w:pPr>
    </w:p>
    <w:p w14:paraId="6B8E9BE1" w14:textId="77777777" w:rsidR="00764D52" w:rsidRDefault="00764D52" w:rsidP="00764D52">
      <w:pPr>
        <w:spacing w:after="0" w:line="240" w:lineRule="auto"/>
        <w:rPr>
          <w:rFonts w:ascii="Wales Sans Body" w:hAnsi="Wales Sans Body"/>
          <w:b/>
          <w:bCs/>
        </w:rPr>
      </w:pPr>
    </w:p>
    <w:p w14:paraId="58FEE512" w14:textId="77777777" w:rsidR="00764D52" w:rsidRDefault="00764D52" w:rsidP="00764D52">
      <w:pPr>
        <w:spacing w:after="0" w:line="240" w:lineRule="auto"/>
        <w:rPr>
          <w:rFonts w:ascii="Wales Sans Body" w:hAnsi="Wales Sans Body"/>
          <w:b/>
          <w:bCs/>
        </w:rPr>
      </w:pPr>
    </w:p>
    <w:p w14:paraId="45A6D7C1" w14:textId="77777777" w:rsidR="00764D52" w:rsidRDefault="00764D52" w:rsidP="00764D52">
      <w:pPr>
        <w:spacing w:after="0" w:line="240" w:lineRule="auto"/>
        <w:rPr>
          <w:rFonts w:ascii="Wales Sans Body" w:hAnsi="Wales Sans Body"/>
          <w:b/>
          <w:bCs/>
        </w:rPr>
      </w:pPr>
    </w:p>
    <w:p w14:paraId="15F458F4" w14:textId="77777777" w:rsidR="00764D52" w:rsidRDefault="00764D52" w:rsidP="00764D52">
      <w:pPr>
        <w:spacing w:after="0" w:line="240" w:lineRule="auto"/>
        <w:rPr>
          <w:rFonts w:ascii="Wales Sans Body" w:hAnsi="Wales Sans Body"/>
          <w:b/>
          <w:bCs/>
        </w:rPr>
      </w:pPr>
    </w:p>
    <w:p w14:paraId="247DAEC4" w14:textId="77777777" w:rsidR="00764D52" w:rsidRDefault="00764D52" w:rsidP="00764D52">
      <w:pPr>
        <w:spacing w:after="0" w:line="240" w:lineRule="auto"/>
        <w:rPr>
          <w:rFonts w:ascii="Wales Sans Body" w:hAnsi="Wales Sans Body"/>
          <w:b/>
          <w:bCs/>
        </w:rPr>
      </w:pPr>
    </w:p>
    <w:p w14:paraId="62647611" w14:textId="77777777" w:rsidR="005D7998" w:rsidRDefault="005D7998">
      <w:pPr>
        <w:spacing w:before="0" w:after="0" w:line="240" w:lineRule="auto"/>
        <w:rPr>
          <w:rFonts w:ascii="TfW Sans Medium" w:eastAsiaTheme="majorEastAsia" w:hAnsi="TfW Sans Medium" w:cstheme="majorBidi"/>
          <w:sz w:val="40"/>
          <w:szCs w:val="32"/>
        </w:rPr>
      </w:pPr>
      <w:r>
        <w:br w:type="page"/>
      </w:r>
    </w:p>
    <w:p w14:paraId="25FDF9FD" w14:textId="1766EB7A" w:rsidR="00764D52" w:rsidRPr="00747B99" w:rsidRDefault="00764D52" w:rsidP="00764D52">
      <w:pPr>
        <w:pStyle w:val="Heading2"/>
      </w:pPr>
      <w:bookmarkStart w:id="7" w:name="_Toc213170234"/>
      <w:proofErr w:type="spellStart"/>
      <w:r w:rsidRPr="00747B99">
        <w:lastRenderedPageBreak/>
        <w:t>Atodiad</w:t>
      </w:r>
      <w:proofErr w:type="spellEnd"/>
      <w:r w:rsidRPr="00747B99">
        <w:t xml:space="preserve"> D: </w:t>
      </w:r>
      <w:proofErr w:type="spellStart"/>
      <w:r w:rsidRPr="00747B99">
        <w:t>Amserlen</w:t>
      </w:r>
      <w:proofErr w:type="spellEnd"/>
      <w:r w:rsidRPr="00747B99">
        <w:t xml:space="preserve"> </w:t>
      </w:r>
      <w:proofErr w:type="spellStart"/>
      <w:r w:rsidRPr="00747B99">
        <w:t>gweithdai</w:t>
      </w:r>
      <w:bookmarkEnd w:id="7"/>
      <w:proofErr w:type="spellEnd"/>
      <w:r w:rsidRPr="00747B99">
        <w:t xml:space="preserve"> </w:t>
      </w:r>
    </w:p>
    <w:p w14:paraId="1B6C2665" w14:textId="77777777" w:rsidR="00764D52" w:rsidRPr="00747B99" w:rsidRDefault="00764D52" w:rsidP="00764D52">
      <w:pPr>
        <w:spacing w:after="0" w:line="240" w:lineRule="auto"/>
        <w:rPr>
          <w:rFonts w:ascii="Wales Sans Body" w:hAnsi="Wales Sans Body"/>
          <w:b/>
          <w:bCs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1555"/>
        <w:gridCol w:w="4455"/>
        <w:gridCol w:w="3199"/>
      </w:tblGrid>
      <w:tr w:rsidR="00764D52" w:rsidRPr="00336357" w14:paraId="2E95C60C" w14:textId="77777777" w:rsidTr="00A169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55" w:type="dxa"/>
          </w:tcPr>
          <w:p w14:paraId="1F09AF1C" w14:textId="77777777" w:rsidR="00764D52" w:rsidRPr="00336357" w:rsidRDefault="00764D52" w:rsidP="00A169CC">
            <w:pPr>
              <w:rPr>
                <w:rFonts w:ascii="Wales Sans Body" w:hAnsi="Wales Sans Body"/>
                <w:b/>
                <w:bCs/>
              </w:rPr>
            </w:pPr>
            <w:proofErr w:type="spellStart"/>
            <w:r w:rsidRPr="00336357">
              <w:rPr>
                <w:rFonts w:ascii="Wales Sans Body" w:hAnsi="Wales Sans Body"/>
                <w:b/>
              </w:rPr>
              <w:t>Dyddiad</w:t>
            </w:r>
            <w:proofErr w:type="spellEnd"/>
          </w:p>
        </w:tc>
        <w:tc>
          <w:tcPr>
            <w:tcW w:w="4455" w:type="dxa"/>
          </w:tcPr>
          <w:p w14:paraId="518F8469" w14:textId="77777777" w:rsidR="00764D52" w:rsidRPr="00336357" w:rsidRDefault="00764D52" w:rsidP="00A169CC">
            <w:pPr>
              <w:rPr>
                <w:rFonts w:ascii="Wales Sans Body" w:hAnsi="Wales Sans Body"/>
                <w:b/>
                <w:bCs/>
              </w:rPr>
            </w:pPr>
            <w:r w:rsidRPr="00336357">
              <w:rPr>
                <w:rFonts w:ascii="Wales Sans Body" w:hAnsi="Wales Sans Body"/>
                <w:b/>
              </w:rPr>
              <w:t>Grŵp</w:t>
            </w:r>
          </w:p>
        </w:tc>
        <w:tc>
          <w:tcPr>
            <w:tcW w:w="3199" w:type="dxa"/>
          </w:tcPr>
          <w:p w14:paraId="09D795AD" w14:textId="77777777" w:rsidR="00764D52" w:rsidRPr="00336357" w:rsidRDefault="00764D52" w:rsidP="00A169CC">
            <w:pPr>
              <w:rPr>
                <w:rFonts w:ascii="Wales Sans Body" w:hAnsi="Wales Sans Body"/>
                <w:b/>
                <w:bCs/>
              </w:rPr>
            </w:pPr>
            <w:proofErr w:type="spellStart"/>
            <w:r w:rsidRPr="00336357">
              <w:rPr>
                <w:rFonts w:ascii="Wales Sans Body" w:hAnsi="Wales Sans Body"/>
                <w:b/>
              </w:rPr>
              <w:t>Testun</w:t>
            </w:r>
            <w:proofErr w:type="spellEnd"/>
          </w:p>
        </w:tc>
      </w:tr>
      <w:tr w:rsidR="00764D52" w:rsidRPr="00336357" w14:paraId="26D488C8" w14:textId="77777777" w:rsidTr="00A169CC">
        <w:tc>
          <w:tcPr>
            <w:tcW w:w="1555" w:type="dxa"/>
          </w:tcPr>
          <w:p w14:paraId="42DB76AD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>10/09/25</w:t>
            </w:r>
          </w:p>
        </w:tc>
        <w:tc>
          <w:tcPr>
            <w:tcW w:w="4455" w:type="dxa"/>
          </w:tcPr>
          <w:p w14:paraId="7864AD27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 xml:space="preserve">Panel </w:t>
            </w:r>
            <w:proofErr w:type="spellStart"/>
            <w:r w:rsidRPr="00336357">
              <w:rPr>
                <w:rFonts w:ascii="Wales Sans Body" w:hAnsi="Wales Sans Body"/>
              </w:rPr>
              <w:t>Cynghori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TrC</w:t>
            </w:r>
            <w:proofErr w:type="spellEnd"/>
          </w:p>
        </w:tc>
        <w:tc>
          <w:tcPr>
            <w:tcW w:w="3199" w:type="dxa"/>
          </w:tcPr>
          <w:p w14:paraId="495396FF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Ymrwymiad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ymgysylltu</w:t>
            </w:r>
            <w:proofErr w:type="spellEnd"/>
            <w:r w:rsidRPr="00336357">
              <w:rPr>
                <w:rFonts w:ascii="Wales Sans Body" w:hAnsi="Wales Sans Body"/>
              </w:rPr>
              <w:t xml:space="preserve"> ‘Eich </w:t>
            </w:r>
            <w:proofErr w:type="spellStart"/>
            <w:r w:rsidRPr="00336357">
              <w:rPr>
                <w:rFonts w:ascii="Wales Sans Body" w:hAnsi="Wales Sans Body"/>
              </w:rPr>
              <w:t>gwasanaeth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bws</w:t>
            </w:r>
            <w:proofErr w:type="spellEnd"/>
            <w:r w:rsidRPr="00336357">
              <w:rPr>
                <w:rFonts w:ascii="Wales Sans Body" w:hAnsi="Wales Sans Body"/>
              </w:rPr>
              <w:t xml:space="preserve"> chi, </w:t>
            </w:r>
            <w:proofErr w:type="spellStart"/>
            <w:r w:rsidRPr="00336357">
              <w:rPr>
                <w:rFonts w:ascii="Wales Sans Body" w:hAnsi="Wales Sans Body"/>
              </w:rPr>
              <w:t>eich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llais</w:t>
            </w:r>
            <w:proofErr w:type="spellEnd"/>
            <w:r w:rsidRPr="00336357">
              <w:rPr>
                <w:rFonts w:ascii="Wales Sans Body" w:hAnsi="Wales Sans Body"/>
              </w:rPr>
              <w:t xml:space="preserve"> chi’ </w:t>
            </w:r>
            <w:proofErr w:type="spellStart"/>
            <w:r w:rsidRPr="00336357">
              <w:rPr>
                <w:rFonts w:ascii="Wales Sans Body" w:hAnsi="Wales Sans Body"/>
              </w:rPr>
              <w:t>i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Dde-orllewin</w:t>
            </w:r>
            <w:proofErr w:type="spellEnd"/>
            <w:r w:rsidRPr="00336357">
              <w:rPr>
                <w:rFonts w:ascii="Wales Sans Body" w:hAnsi="Wales Sans Body"/>
              </w:rPr>
              <w:t xml:space="preserve"> Cymru </w:t>
            </w:r>
          </w:p>
        </w:tc>
      </w:tr>
      <w:tr w:rsidR="00764D52" w:rsidRPr="00336357" w14:paraId="5DAFC641" w14:textId="77777777" w:rsidTr="00A169CC">
        <w:tc>
          <w:tcPr>
            <w:tcW w:w="1555" w:type="dxa"/>
          </w:tcPr>
          <w:p w14:paraId="429039D2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>28/08/25</w:t>
            </w:r>
          </w:p>
        </w:tc>
        <w:tc>
          <w:tcPr>
            <w:tcW w:w="4455" w:type="dxa"/>
          </w:tcPr>
          <w:p w14:paraId="32070CF9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 xml:space="preserve">Panel </w:t>
            </w:r>
            <w:proofErr w:type="spellStart"/>
            <w:r w:rsidRPr="00336357">
              <w:rPr>
                <w:rFonts w:ascii="Wales Sans Body" w:hAnsi="Wales Sans Body"/>
              </w:rPr>
              <w:t>Hygyrchedd</w:t>
            </w:r>
            <w:proofErr w:type="spellEnd"/>
            <w:r w:rsidRPr="00336357">
              <w:rPr>
                <w:rFonts w:ascii="Wales Sans Body" w:hAnsi="Wales Sans Body"/>
              </w:rPr>
              <w:t xml:space="preserve"> a </w:t>
            </w:r>
            <w:proofErr w:type="spellStart"/>
            <w:r w:rsidRPr="00336357">
              <w:rPr>
                <w:rFonts w:ascii="Wales Sans Body" w:hAnsi="Wales Sans Body"/>
              </w:rPr>
              <w:t>Chynhwysiant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TrC</w:t>
            </w:r>
            <w:proofErr w:type="spellEnd"/>
          </w:p>
        </w:tc>
        <w:tc>
          <w:tcPr>
            <w:tcW w:w="3199" w:type="dxa"/>
          </w:tcPr>
          <w:p w14:paraId="53898492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Ymrwymiad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ymgysylltu</w:t>
            </w:r>
            <w:proofErr w:type="spellEnd"/>
            <w:r w:rsidRPr="00336357">
              <w:rPr>
                <w:rFonts w:ascii="Wales Sans Body" w:hAnsi="Wales Sans Body"/>
              </w:rPr>
              <w:t xml:space="preserve"> ‘Eich </w:t>
            </w:r>
            <w:proofErr w:type="spellStart"/>
            <w:r w:rsidRPr="00336357">
              <w:rPr>
                <w:rFonts w:ascii="Wales Sans Body" w:hAnsi="Wales Sans Body"/>
              </w:rPr>
              <w:t>gwasanaeth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bws</w:t>
            </w:r>
            <w:proofErr w:type="spellEnd"/>
            <w:r w:rsidRPr="00336357">
              <w:rPr>
                <w:rFonts w:ascii="Wales Sans Body" w:hAnsi="Wales Sans Body"/>
              </w:rPr>
              <w:t xml:space="preserve"> chi, </w:t>
            </w:r>
            <w:proofErr w:type="spellStart"/>
            <w:r w:rsidRPr="00336357">
              <w:rPr>
                <w:rFonts w:ascii="Wales Sans Body" w:hAnsi="Wales Sans Body"/>
              </w:rPr>
              <w:t>eich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llais</w:t>
            </w:r>
            <w:proofErr w:type="spellEnd"/>
            <w:r w:rsidRPr="00336357">
              <w:rPr>
                <w:rFonts w:ascii="Wales Sans Body" w:hAnsi="Wales Sans Body"/>
              </w:rPr>
              <w:t xml:space="preserve"> chi’ </w:t>
            </w:r>
            <w:proofErr w:type="spellStart"/>
            <w:r w:rsidRPr="00336357">
              <w:rPr>
                <w:rFonts w:ascii="Wales Sans Body" w:hAnsi="Wales Sans Body"/>
              </w:rPr>
              <w:t>i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Dde-orllewin</w:t>
            </w:r>
            <w:proofErr w:type="spellEnd"/>
            <w:r w:rsidRPr="00336357">
              <w:rPr>
                <w:rFonts w:ascii="Wales Sans Body" w:hAnsi="Wales Sans Body"/>
              </w:rPr>
              <w:t xml:space="preserve"> Cymru - </w:t>
            </w:r>
            <w:proofErr w:type="spellStart"/>
            <w:r w:rsidRPr="00336357">
              <w:rPr>
                <w:rFonts w:ascii="Wales Sans Body" w:hAnsi="Wales Sans Body"/>
              </w:rPr>
              <w:t>sut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mae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ymgysylltu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mewn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ffordd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hygyrch</w:t>
            </w:r>
            <w:proofErr w:type="spellEnd"/>
            <w:r w:rsidRPr="00336357">
              <w:rPr>
                <w:rFonts w:ascii="Wales Sans Body" w:hAnsi="Wales Sans Body"/>
              </w:rPr>
              <w:t xml:space="preserve"> a </w:t>
            </w:r>
            <w:proofErr w:type="spellStart"/>
            <w:r w:rsidRPr="00336357">
              <w:rPr>
                <w:rFonts w:ascii="Wales Sans Body" w:hAnsi="Wales Sans Body"/>
              </w:rPr>
              <w:t>chynhwysol</w:t>
            </w:r>
            <w:proofErr w:type="spellEnd"/>
          </w:p>
        </w:tc>
      </w:tr>
      <w:tr w:rsidR="00764D52" w:rsidRPr="00336357" w14:paraId="57FDA21D" w14:textId="77777777" w:rsidTr="00A169CC">
        <w:tc>
          <w:tcPr>
            <w:tcW w:w="1555" w:type="dxa"/>
          </w:tcPr>
          <w:p w14:paraId="3B559710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>03/07/25</w:t>
            </w:r>
          </w:p>
          <w:p w14:paraId="5D91066B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>08/09/25</w:t>
            </w:r>
          </w:p>
        </w:tc>
        <w:tc>
          <w:tcPr>
            <w:tcW w:w="4455" w:type="dxa"/>
          </w:tcPr>
          <w:p w14:paraId="1FB02D43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 xml:space="preserve">Panel </w:t>
            </w:r>
            <w:proofErr w:type="spellStart"/>
            <w:r w:rsidRPr="00336357">
              <w:rPr>
                <w:rFonts w:ascii="Wales Sans Body" w:hAnsi="Wales Sans Body"/>
              </w:rPr>
              <w:t>Diwydiant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Diwygio’r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Bysiau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TrC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</w:p>
        </w:tc>
        <w:tc>
          <w:tcPr>
            <w:tcW w:w="3199" w:type="dxa"/>
          </w:tcPr>
          <w:p w14:paraId="44C51684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Ymrwymiad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ymgysylltu</w:t>
            </w:r>
            <w:proofErr w:type="spellEnd"/>
            <w:r w:rsidRPr="00336357">
              <w:rPr>
                <w:rFonts w:ascii="Wales Sans Body" w:hAnsi="Wales Sans Body"/>
              </w:rPr>
              <w:t xml:space="preserve"> ‘Eich </w:t>
            </w:r>
            <w:proofErr w:type="spellStart"/>
            <w:r w:rsidRPr="00336357">
              <w:rPr>
                <w:rFonts w:ascii="Wales Sans Body" w:hAnsi="Wales Sans Body"/>
              </w:rPr>
              <w:t>gwasanaeth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bws</w:t>
            </w:r>
            <w:proofErr w:type="spellEnd"/>
            <w:r w:rsidRPr="00336357">
              <w:rPr>
                <w:rFonts w:ascii="Wales Sans Body" w:hAnsi="Wales Sans Body"/>
              </w:rPr>
              <w:t xml:space="preserve"> chi, </w:t>
            </w:r>
            <w:proofErr w:type="spellStart"/>
            <w:r w:rsidRPr="00336357">
              <w:rPr>
                <w:rFonts w:ascii="Wales Sans Body" w:hAnsi="Wales Sans Body"/>
              </w:rPr>
              <w:t>eich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llais</w:t>
            </w:r>
            <w:proofErr w:type="spellEnd"/>
            <w:r w:rsidRPr="00336357">
              <w:rPr>
                <w:rFonts w:ascii="Wales Sans Body" w:hAnsi="Wales Sans Body"/>
              </w:rPr>
              <w:t xml:space="preserve"> chi’ </w:t>
            </w:r>
            <w:proofErr w:type="spellStart"/>
            <w:r w:rsidRPr="00336357">
              <w:rPr>
                <w:rFonts w:ascii="Wales Sans Body" w:hAnsi="Wales Sans Body"/>
              </w:rPr>
              <w:t>i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Dde-orllewin</w:t>
            </w:r>
            <w:proofErr w:type="spellEnd"/>
            <w:r w:rsidRPr="00336357">
              <w:rPr>
                <w:rFonts w:ascii="Wales Sans Body" w:hAnsi="Wales Sans Body"/>
              </w:rPr>
              <w:t xml:space="preserve"> Cymru</w:t>
            </w:r>
          </w:p>
        </w:tc>
      </w:tr>
      <w:tr w:rsidR="00764D52" w:rsidRPr="00336357" w14:paraId="360884DE" w14:textId="77777777" w:rsidTr="00A169CC">
        <w:tc>
          <w:tcPr>
            <w:tcW w:w="1555" w:type="dxa"/>
          </w:tcPr>
          <w:p w14:paraId="38411C69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 xml:space="preserve">Bob </w:t>
            </w:r>
            <w:proofErr w:type="spellStart"/>
            <w:r w:rsidRPr="00336357">
              <w:rPr>
                <w:rFonts w:ascii="Wales Sans Body" w:hAnsi="Wales Sans Body"/>
              </w:rPr>
              <w:t>deufis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drwy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gydol</w:t>
            </w:r>
            <w:proofErr w:type="spellEnd"/>
            <w:r w:rsidRPr="00336357">
              <w:rPr>
                <w:rFonts w:ascii="Wales Sans Body" w:hAnsi="Wales Sans Body"/>
              </w:rPr>
              <w:t xml:space="preserve"> y </w:t>
            </w:r>
            <w:proofErr w:type="spellStart"/>
            <w:r w:rsidRPr="00336357">
              <w:rPr>
                <w:rFonts w:ascii="Wales Sans Body" w:hAnsi="Wales Sans Body"/>
              </w:rPr>
              <w:t>cyfnod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ymgysylltu</w:t>
            </w:r>
            <w:proofErr w:type="spellEnd"/>
          </w:p>
        </w:tc>
        <w:tc>
          <w:tcPr>
            <w:tcW w:w="4455" w:type="dxa"/>
          </w:tcPr>
          <w:p w14:paraId="34EBB4DF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Cyfarfod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rhanbarthol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TrC</w:t>
            </w:r>
            <w:proofErr w:type="spellEnd"/>
            <w:r w:rsidRPr="00336357">
              <w:rPr>
                <w:rFonts w:ascii="Wales Sans Body" w:hAnsi="Wales Sans Body"/>
              </w:rPr>
              <w:t xml:space="preserve">/yr </w:t>
            </w:r>
            <w:proofErr w:type="spellStart"/>
            <w:r w:rsidRPr="00336357">
              <w:rPr>
                <w:rFonts w:ascii="Wales Sans Body" w:hAnsi="Wales Sans Body"/>
              </w:rPr>
              <w:t>Awdurdodau</w:t>
            </w:r>
            <w:proofErr w:type="spellEnd"/>
            <w:r w:rsidRPr="00336357">
              <w:rPr>
                <w:rFonts w:ascii="Wales Sans Body" w:hAnsi="Wales Sans Body"/>
              </w:rPr>
              <w:t xml:space="preserve"> Lleol; </w:t>
            </w:r>
            <w:proofErr w:type="spellStart"/>
            <w:r w:rsidRPr="00336357">
              <w:rPr>
                <w:rFonts w:ascii="Wales Sans Body" w:hAnsi="Wales Sans Body"/>
              </w:rPr>
              <w:t>Gorllewin</w:t>
            </w:r>
            <w:proofErr w:type="spellEnd"/>
            <w:r w:rsidRPr="00336357">
              <w:rPr>
                <w:rFonts w:ascii="Wales Sans Body" w:hAnsi="Wales Sans Body"/>
              </w:rPr>
              <w:t xml:space="preserve"> Cymru </w:t>
            </w:r>
          </w:p>
        </w:tc>
        <w:tc>
          <w:tcPr>
            <w:tcW w:w="3199" w:type="dxa"/>
          </w:tcPr>
          <w:p w14:paraId="5186A8DA" w14:textId="77777777" w:rsidR="00764D52" w:rsidRPr="00336357" w:rsidRDefault="00764D52" w:rsidP="00A169CC">
            <w:pPr>
              <w:rPr>
                <w:rFonts w:ascii="Wales Sans Body" w:hAnsi="Wales Sans Body"/>
                <w:b/>
                <w:bCs/>
              </w:rPr>
            </w:pPr>
            <w:proofErr w:type="spellStart"/>
            <w:r w:rsidRPr="00336357">
              <w:rPr>
                <w:rFonts w:ascii="Wales Sans Body" w:hAnsi="Wales Sans Body"/>
              </w:rPr>
              <w:t>Ymrwymiad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ymgysylltu</w:t>
            </w:r>
            <w:proofErr w:type="spellEnd"/>
            <w:r w:rsidRPr="00336357">
              <w:rPr>
                <w:rFonts w:ascii="Wales Sans Body" w:hAnsi="Wales Sans Body"/>
              </w:rPr>
              <w:t xml:space="preserve"> ‘Eich </w:t>
            </w:r>
            <w:proofErr w:type="spellStart"/>
            <w:r w:rsidRPr="00336357">
              <w:rPr>
                <w:rFonts w:ascii="Wales Sans Body" w:hAnsi="Wales Sans Body"/>
              </w:rPr>
              <w:t>gwasanaeth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bws</w:t>
            </w:r>
            <w:proofErr w:type="spellEnd"/>
            <w:r w:rsidRPr="00336357">
              <w:rPr>
                <w:rFonts w:ascii="Wales Sans Body" w:hAnsi="Wales Sans Body"/>
              </w:rPr>
              <w:t xml:space="preserve"> chi, </w:t>
            </w:r>
            <w:proofErr w:type="spellStart"/>
            <w:r w:rsidRPr="00336357">
              <w:rPr>
                <w:rFonts w:ascii="Wales Sans Body" w:hAnsi="Wales Sans Body"/>
              </w:rPr>
              <w:t>eich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llais</w:t>
            </w:r>
            <w:proofErr w:type="spellEnd"/>
            <w:r w:rsidRPr="00336357">
              <w:rPr>
                <w:rFonts w:ascii="Wales Sans Body" w:hAnsi="Wales Sans Body"/>
              </w:rPr>
              <w:t xml:space="preserve"> chi’ </w:t>
            </w:r>
            <w:proofErr w:type="spellStart"/>
            <w:r w:rsidRPr="00336357">
              <w:rPr>
                <w:rFonts w:ascii="Wales Sans Body" w:hAnsi="Wales Sans Body"/>
              </w:rPr>
              <w:t>i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Dde-orllewin</w:t>
            </w:r>
            <w:proofErr w:type="spellEnd"/>
            <w:r w:rsidRPr="00336357">
              <w:rPr>
                <w:rFonts w:ascii="Wales Sans Body" w:hAnsi="Wales Sans Body"/>
              </w:rPr>
              <w:t xml:space="preserve"> Cymru</w:t>
            </w:r>
          </w:p>
        </w:tc>
      </w:tr>
      <w:tr w:rsidR="00764D52" w:rsidRPr="00336357" w14:paraId="59325ED3" w14:textId="77777777" w:rsidTr="00A169CC">
        <w:tc>
          <w:tcPr>
            <w:tcW w:w="1555" w:type="dxa"/>
          </w:tcPr>
          <w:p w14:paraId="7FDE1209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 xml:space="preserve">Bob </w:t>
            </w:r>
            <w:proofErr w:type="spellStart"/>
            <w:r w:rsidRPr="00336357">
              <w:rPr>
                <w:rFonts w:ascii="Wales Sans Body" w:hAnsi="Wales Sans Body"/>
              </w:rPr>
              <w:t>deufis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drwy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gydol</w:t>
            </w:r>
            <w:proofErr w:type="spellEnd"/>
            <w:r w:rsidRPr="00336357">
              <w:rPr>
                <w:rFonts w:ascii="Wales Sans Body" w:hAnsi="Wales Sans Body"/>
              </w:rPr>
              <w:t xml:space="preserve"> y </w:t>
            </w:r>
            <w:proofErr w:type="spellStart"/>
            <w:r w:rsidRPr="00336357">
              <w:rPr>
                <w:rFonts w:ascii="Wales Sans Body" w:hAnsi="Wales Sans Body"/>
              </w:rPr>
              <w:t>cyfnod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ymgysylltu</w:t>
            </w:r>
            <w:proofErr w:type="spellEnd"/>
          </w:p>
        </w:tc>
        <w:tc>
          <w:tcPr>
            <w:tcW w:w="4455" w:type="dxa"/>
          </w:tcPr>
          <w:p w14:paraId="0566D7DD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Cyfarfod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rhanbarthol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TrC</w:t>
            </w:r>
            <w:proofErr w:type="spellEnd"/>
            <w:r w:rsidRPr="00336357">
              <w:rPr>
                <w:rFonts w:ascii="Wales Sans Body" w:hAnsi="Wales Sans Body"/>
              </w:rPr>
              <w:t xml:space="preserve">/yr </w:t>
            </w:r>
            <w:proofErr w:type="spellStart"/>
            <w:r w:rsidRPr="00336357">
              <w:rPr>
                <w:rFonts w:ascii="Wales Sans Body" w:hAnsi="Wales Sans Body"/>
              </w:rPr>
              <w:t>Awdurdodau</w:t>
            </w:r>
            <w:proofErr w:type="spellEnd"/>
            <w:r w:rsidRPr="00336357">
              <w:rPr>
                <w:rFonts w:ascii="Wales Sans Body" w:hAnsi="Wales Sans Body"/>
              </w:rPr>
              <w:t xml:space="preserve"> Lleol; De-</w:t>
            </w:r>
            <w:proofErr w:type="spellStart"/>
            <w:r w:rsidRPr="00336357">
              <w:rPr>
                <w:rFonts w:ascii="Wales Sans Body" w:hAnsi="Wales Sans Body"/>
              </w:rPr>
              <w:t>ddwyrain</w:t>
            </w:r>
            <w:proofErr w:type="spellEnd"/>
            <w:r w:rsidRPr="00336357">
              <w:rPr>
                <w:rFonts w:ascii="Wales Sans Body" w:hAnsi="Wales Sans Body"/>
              </w:rPr>
              <w:t xml:space="preserve"> Cymru </w:t>
            </w:r>
          </w:p>
        </w:tc>
        <w:tc>
          <w:tcPr>
            <w:tcW w:w="3199" w:type="dxa"/>
          </w:tcPr>
          <w:p w14:paraId="5573DEAC" w14:textId="77777777" w:rsidR="00764D52" w:rsidRPr="00336357" w:rsidRDefault="00764D52" w:rsidP="00A169CC">
            <w:pPr>
              <w:rPr>
                <w:rFonts w:ascii="Wales Sans Body" w:hAnsi="Wales Sans Body"/>
                <w:b/>
                <w:bCs/>
              </w:rPr>
            </w:pPr>
            <w:proofErr w:type="spellStart"/>
            <w:r w:rsidRPr="00336357">
              <w:rPr>
                <w:rFonts w:ascii="Wales Sans Body" w:hAnsi="Wales Sans Body"/>
              </w:rPr>
              <w:t>Ymrwymiad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ymgysylltu</w:t>
            </w:r>
            <w:proofErr w:type="spellEnd"/>
            <w:r w:rsidRPr="00336357">
              <w:rPr>
                <w:rFonts w:ascii="Wales Sans Body" w:hAnsi="Wales Sans Body"/>
              </w:rPr>
              <w:t xml:space="preserve"> ‘Eich </w:t>
            </w:r>
            <w:proofErr w:type="spellStart"/>
            <w:r w:rsidRPr="00336357">
              <w:rPr>
                <w:rFonts w:ascii="Wales Sans Body" w:hAnsi="Wales Sans Body"/>
              </w:rPr>
              <w:t>gwasanaeth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bws</w:t>
            </w:r>
            <w:proofErr w:type="spellEnd"/>
            <w:r w:rsidRPr="00336357">
              <w:rPr>
                <w:rFonts w:ascii="Wales Sans Body" w:hAnsi="Wales Sans Body"/>
              </w:rPr>
              <w:t xml:space="preserve"> chi, </w:t>
            </w:r>
            <w:proofErr w:type="spellStart"/>
            <w:r w:rsidRPr="00336357">
              <w:rPr>
                <w:rFonts w:ascii="Wales Sans Body" w:hAnsi="Wales Sans Body"/>
              </w:rPr>
              <w:t>eich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llais</w:t>
            </w:r>
            <w:proofErr w:type="spellEnd"/>
            <w:r w:rsidRPr="00336357">
              <w:rPr>
                <w:rFonts w:ascii="Wales Sans Body" w:hAnsi="Wales Sans Body"/>
              </w:rPr>
              <w:t xml:space="preserve"> chi’ </w:t>
            </w:r>
            <w:proofErr w:type="spellStart"/>
            <w:r w:rsidRPr="00336357">
              <w:rPr>
                <w:rFonts w:ascii="Wales Sans Body" w:hAnsi="Wales Sans Body"/>
              </w:rPr>
              <w:t>i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Dde-orllewin</w:t>
            </w:r>
            <w:proofErr w:type="spellEnd"/>
            <w:r w:rsidRPr="00336357">
              <w:rPr>
                <w:rFonts w:ascii="Wales Sans Body" w:hAnsi="Wales Sans Body"/>
              </w:rPr>
              <w:t xml:space="preserve"> Cymru</w:t>
            </w:r>
          </w:p>
        </w:tc>
      </w:tr>
      <w:tr w:rsidR="00764D52" w:rsidRPr="00336357" w14:paraId="5FFE3732" w14:textId="77777777" w:rsidTr="00A169CC">
        <w:tc>
          <w:tcPr>
            <w:tcW w:w="1555" w:type="dxa"/>
          </w:tcPr>
          <w:p w14:paraId="7C6CA588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 xml:space="preserve">Bob </w:t>
            </w:r>
            <w:proofErr w:type="spellStart"/>
            <w:r w:rsidRPr="00336357">
              <w:rPr>
                <w:rFonts w:ascii="Wales Sans Body" w:hAnsi="Wales Sans Body"/>
              </w:rPr>
              <w:t>deufis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drwy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gydol</w:t>
            </w:r>
            <w:proofErr w:type="spellEnd"/>
            <w:r w:rsidRPr="00336357">
              <w:rPr>
                <w:rFonts w:ascii="Wales Sans Body" w:hAnsi="Wales Sans Body"/>
              </w:rPr>
              <w:t xml:space="preserve"> y </w:t>
            </w:r>
            <w:proofErr w:type="spellStart"/>
            <w:r w:rsidRPr="00336357">
              <w:rPr>
                <w:rFonts w:ascii="Wales Sans Body" w:hAnsi="Wales Sans Body"/>
              </w:rPr>
              <w:t>cyfnod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ymgysylltu</w:t>
            </w:r>
            <w:proofErr w:type="spellEnd"/>
          </w:p>
        </w:tc>
        <w:tc>
          <w:tcPr>
            <w:tcW w:w="4455" w:type="dxa"/>
          </w:tcPr>
          <w:p w14:paraId="6F174D49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Cyfarfod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rhanbarthol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TrC</w:t>
            </w:r>
            <w:proofErr w:type="spellEnd"/>
            <w:r w:rsidRPr="00336357">
              <w:rPr>
                <w:rFonts w:ascii="Wales Sans Body" w:hAnsi="Wales Sans Body"/>
              </w:rPr>
              <w:t xml:space="preserve">/yr </w:t>
            </w:r>
            <w:proofErr w:type="spellStart"/>
            <w:r w:rsidRPr="00336357">
              <w:rPr>
                <w:rFonts w:ascii="Wales Sans Body" w:hAnsi="Wales Sans Body"/>
              </w:rPr>
              <w:t>Awdurdodau</w:t>
            </w:r>
            <w:proofErr w:type="spellEnd"/>
            <w:r w:rsidRPr="00336357">
              <w:rPr>
                <w:rFonts w:ascii="Wales Sans Body" w:hAnsi="Wales Sans Body"/>
              </w:rPr>
              <w:t xml:space="preserve"> Lleol; </w:t>
            </w:r>
            <w:proofErr w:type="spellStart"/>
            <w:r w:rsidRPr="00336357">
              <w:rPr>
                <w:rFonts w:ascii="Wales Sans Body" w:hAnsi="Wales Sans Body"/>
              </w:rPr>
              <w:t>Gogledd</w:t>
            </w:r>
            <w:proofErr w:type="spellEnd"/>
            <w:r w:rsidRPr="00336357">
              <w:rPr>
                <w:rFonts w:ascii="Wales Sans Body" w:hAnsi="Wales Sans Body"/>
              </w:rPr>
              <w:t xml:space="preserve"> Cymru </w:t>
            </w:r>
          </w:p>
        </w:tc>
        <w:tc>
          <w:tcPr>
            <w:tcW w:w="3199" w:type="dxa"/>
          </w:tcPr>
          <w:p w14:paraId="6BFCE586" w14:textId="77777777" w:rsidR="00764D52" w:rsidRPr="00336357" w:rsidRDefault="00764D52" w:rsidP="00A169CC">
            <w:pPr>
              <w:rPr>
                <w:rFonts w:ascii="Wales Sans Body" w:hAnsi="Wales Sans Body"/>
                <w:b/>
                <w:bCs/>
              </w:rPr>
            </w:pPr>
            <w:proofErr w:type="spellStart"/>
            <w:r w:rsidRPr="00336357">
              <w:rPr>
                <w:rFonts w:ascii="Wales Sans Body" w:hAnsi="Wales Sans Body"/>
              </w:rPr>
              <w:t>Ymrwymiad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ymgysylltu</w:t>
            </w:r>
            <w:proofErr w:type="spellEnd"/>
            <w:r w:rsidRPr="00336357">
              <w:rPr>
                <w:rFonts w:ascii="Wales Sans Body" w:hAnsi="Wales Sans Body"/>
              </w:rPr>
              <w:t xml:space="preserve"> ‘Eich </w:t>
            </w:r>
            <w:proofErr w:type="spellStart"/>
            <w:r w:rsidRPr="00336357">
              <w:rPr>
                <w:rFonts w:ascii="Wales Sans Body" w:hAnsi="Wales Sans Body"/>
              </w:rPr>
              <w:t>gwasanaeth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bws</w:t>
            </w:r>
            <w:proofErr w:type="spellEnd"/>
            <w:r w:rsidRPr="00336357">
              <w:rPr>
                <w:rFonts w:ascii="Wales Sans Body" w:hAnsi="Wales Sans Body"/>
              </w:rPr>
              <w:t xml:space="preserve"> chi, </w:t>
            </w:r>
            <w:proofErr w:type="spellStart"/>
            <w:r w:rsidRPr="00336357">
              <w:rPr>
                <w:rFonts w:ascii="Wales Sans Body" w:hAnsi="Wales Sans Body"/>
              </w:rPr>
              <w:t>eich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llais</w:t>
            </w:r>
            <w:proofErr w:type="spellEnd"/>
            <w:r w:rsidRPr="00336357">
              <w:rPr>
                <w:rFonts w:ascii="Wales Sans Body" w:hAnsi="Wales Sans Body"/>
              </w:rPr>
              <w:t xml:space="preserve"> chi’ </w:t>
            </w:r>
            <w:proofErr w:type="spellStart"/>
            <w:r w:rsidRPr="00336357">
              <w:rPr>
                <w:rFonts w:ascii="Wales Sans Body" w:hAnsi="Wales Sans Body"/>
              </w:rPr>
              <w:t>i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Dde-orllewin</w:t>
            </w:r>
            <w:proofErr w:type="spellEnd"/>
            <w:r w:rsidRPr="00336357">
              <w:rPr>
                <w:rFonts w:ascii="Wales Sans Body" w:hAnsi="Wales Sans Body"/>
              </w:rPr>
              <w:t xml:space="preserve"> Cymru</w:t>
            </w:r>
          </w:p>
        </w:tc>
      </w:tr>
      <w:tr w:rsidR="00764D52" w:rsidRPr="00336357" w14:paraId="1A70B616" w14:textId="77777777" w:rsidTr="00EB4B40">
        <w:trPr>
          <w:trHeight w:val="2615"/>
        </w:trPr>
        <w:tc>
          <w:tcPr>
            <w:tcW w:w="1555" w:type="dxa"/>
          </w:tcPr>
          <w:p w14:paraId="36985A32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lastRenderedPageBreak/>
              <w:t xml:space="preserve">Bob </w:t>
            </w:r>
            <w:proofErr w:type="spellStart"/>
            <w:r w:rsidRPr="00336357">
              <w:rPr>
                <w:rFonts w:ascii="Wales Sans Body" w:hAnsi="Wales Sans Body"/>
              </w:rPr>
              <w:t>deufis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drwy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gydol</w:t>
            </w:r>
            <w:proofErr w:type="spellEnd"/>
            <w:r w:rsidRPr="00336357">
              <w:rPr>
                <w:rFonts w:ascii="Wales Sans Body" w:hAnsi="Wales Sans Body"/>
              </w:rPr>
              <w:t xml:space="preserve"> y </w:t>
            </w:r>
            <w:proofErr w:type="spellStart"/>
            <w:r w:rsidRPr="00336357">
              <w:rPr>
                <w:rFonts w:ascii="Wales Sans Body" w:hAnsi="Wales Sans Body"/>
              </w:rPr>
              <w:t>cyfnod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ymgysylltu</w:t>
            </w:r>
            <w:proofErr w:type="spellEnd"/>
          </w:p>
        </w:tc>
        <w:tc>
          <w:tcPr>
            <w:tcW w:w="4455" w:type="dxa"/>
          </w:tcPr>
          <w:p w14:paraId="0DC912A0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Cyfarfod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rhanbarthol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TrC</w:t>
            </w:r>
            <w:proofErr w:type="spellEnd"/>
            <w:r w:rsidRPr="00336357">
              <w:rPr>
                <w:rFonts w:ascii="Wales Sans Body" w:hAnsi="Wales Sans Body"/>
              </w:rPr>
              <w:t xml:space="preserve">/yr </w:t>
            </w:r>
            <w:proofErr w:type="spellStart"/>
            <w:r w:rsidRPr="00336357">
              <w:rPr>
                <w:rFonts w:ascii="Wales Sans Body" w:hAnsi="Wales Sans Body"/>
              </w:rPr>
              <w:t>Awdurdodau</w:t>
            </w:r>
            <w:proofErr w:type="spellEnd"/>
            <w:r w:rsidRPr="00336357">
              <w:rPr>
                <w:rFonts w:ascii="Wales Sans Body" w:hAnsi="Wales Sans Body"/>
              </w:rPr>
              <w:t xml:space="preserve"> Lleol; </w:t>
            </w:r>
            <w:proofErr w:type="spellStart"/>
            <w:r w:rsidRPr="00336357">
              <w:rPr>
                <w:rFonts w:ascii="Wales Sans Body" w:hAnsi="Wales Sans Body"/>
              </w:rPr>
              <w:t>Canolbarth</w:t>
            </w:r>
            <w:proofErr w:type="spellEnd"/>
            <w:r w:rsidRPr="00336357">
              <w:rPr>
                <w:rFonts w:ascii="Wales Sans Body" w:hAnsi="Wales Sans Body"/>
              </w:rPr>
              <w:t xml:space="preserve"> Cymru</w:t>
            </w:r>
          </w:p>
        </w:tc>
        <w:tc>
          <w:tcPr>
            <w:tcW w:w="3199" w:type="dxa"/>
          </w:tcPr>
          <w:p w14:paraId="75DC2B29" w14:textId="77777777" w:rsidR="00764D52" w:rsidRPr="00336357" w:rsidRDefault="00764D52" w:rsidP="00A169CC">
            <w:pPr>
              <w:rPr>
                <w:rFonts w:ascii="Wales Sans Body" w:hAnsi="Wales Sans Body"/>
                <w:b/>
                <w:bCs/>
              </w:rPr>
            </w:pPr>
            <w:proofErr w:type="spellStart"/>
            <w:r w:rsidRPr="00336357">
              <w:rPr>
                <w:rFonts w:ascii="Wales Sans Body" w:hAnsi="Wales Sans Body"/>
              </w:rPr>
              <w:t>Ymrwymiad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ymgysylltu</w:t>
            </w:r>
            <w:proofErr w:type="spellEnd"/>
            <w:r w:rsidRPr="00336357">
              <w:rPr>
                <w:rFonts w:ascii="Wales Sans Body" w:hAnsi="Wales Sans Body"/>
              </w:rPr>
              <w:t xml:space="preserve"> ‘Eich </w:t>
            </w:r>
            <w:proofErr w:type="spellStart"/>
            <w:r w:rsidRPr="00336357">
              <w:rPr>
                <w:rFonts w:ascii="Wales Sans Body" w:hAnsi="Wales Sans Body"/>
              </w:rPr>
              <w:t>gwasanaeth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bws</w:t>
            </w:r>
            <w:proofErr w:type="spellEnd"/>
            <w:r w:rsidRPr="00336357">
              <w:rPr>
                <w:rFonts w:ascii="Wales Sans Body" w:hAnsi="Wales Sans Body"/>
              </w:rPr>
              <w:t xml:space="preserve"> chi, </w:t>
            </w:r>
            <w:proofErr w:type="spellStart"/>
            <w:r w:rsidRPr="00336357">
              <w:rPr>
                <w:rFonts w:ascii="Wales Sans Body" w:hAnsi="Wales Sans Body"/>
              </w:rPr>
              <w:t>eich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llais</w:t>
            </w:r>
            <w:proofErr w:type="spellEnd"/>
            <w:r w:rsidRPr="00336357">
              <w:rPr>
                <w:rFonts w:ascii="Wales Sans Body" w:hAnsi="Wales Sans Body"/>
              </w:rPr>
              <w:t xml:space="preserve"> chi’ </w:t>
            </w:r>
            <w:proofErr w:type="spellStart"/>
            <w:r w:rsidRPr="00336357">
              <w:rPr>
                <w:rFonts w:ascii="Wales Sans Body" w:hAnsi="Wales Sans Body"/>
              </w:rPr>
              <w:t>i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Dde-orllewin</w:t>
            </w:r>
            <w:proofErr w:type="spellEnd"/>
            <w:r w:rsidRPr="00336357">
              <w:rPr>
                <w:rFonts w:ascii="Wales Sans Body" w:hAnsi="Wales Sans Body"/>
              </w:rPr>
              <w:t xml:space="preserve"> Cymru</w:t>
            </w:r>
          </w:p>
        </w:tc>
      </w:tr>
      <w:tr w:rsidR="00764D52" w:rsidRPr="00336357" w14:paraId="2572E3D9" w14:textId="77777777" w:rsidTr="00A169CC">
        <w:tc>
          <w:tcPr>
            <w:tcW w:w="1555" w:type="dxa"/>
          </w:tcPr>
          <w:p w14:paraId="71063CEF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>17/07/25</w:t>
            </w:r>
          </w:p>
        </w:tc>
        <w:tc>
          <w:tcPr>
            <w:tcW w:w="4455" w:type="dxa"/>
          </w:tcPr>
          <w:p w14:paraId="175C9FF4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 xml:space="preserve">Grŵp </w:t>
            </w:r>
            <w:proofErr w:type="spellStart"/>
            <w:r w:rsidRPr="00336357">
              <w:rPr>
                <w:rFonts w:ascii="Wales Sans Body" w:hAnsi="Wales Sans Body"/>
              </w:rPr>
              <w:t>Cyswllt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Trafnidiaeth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TrC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</w:p>
        </w:tc>
        <w:tc>
          <w:tcPr>
            <w:tcW w:w="3199" w:type="dxa"/>
          </w:tcPr>
          <w:p w14:paraId="57710252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Diweddariad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ar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Ddiwygio’r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Bysiau</w:t>
            </w:r>
            <w:proofErr w:type="spellEnd"/>
            <w:r w:rsidRPr="00336357">
              <w:rPr>
                <w:rFonts w:ascii="Wales Sans Body" w:hAnsi="Wales Sans Body"/>
              </w:rPr>
              <w:t xml:space="preserve"> ac </w:t>
            </w:r>
            <w:proofErr w:type="spellStart"/>
            <w:r w:rsidRPr="00336357">
              <w:rPr>
                <w:rFonts w:ascii="Wales Sans Body" w:hAnsi="Wales Sans Body"/>
              </w:rPr>
              <w:t>ymrwymiad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ymgysylltu</w:t>
            </w:r>
            <w:proofErr w:type="spellEnd"/>
            <w:r w:rsidRPr="00336357">
              <w:rPr>
                <w:rFonts w:ascii="Wales Sans Body" w:hAnsi="Wales Sans Body"/>
              </w:rPr>
              <w:t xml:space="preserve"> ‘Eich </w:t>
            </w:r>
            <w:proofErr w:type="spellStart"/>
            <w:r w:rsidRPr="00336357">
              <w:rPr>
                <w:rFonts w:ascii="Wales Sans Body" w:hAnsi="Wales Sans Body"/>
              </w:rPr>
              <w:t>gwasanaeth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bws</w:t>
            </w:r>
            <w:proofErr w:type="spellEnd"/>
            <w:r w:rsidRPr="00336357">
              <w:rPr>
                <w:rFonts w:ascii="Wales Sans Body" w:hAnsi="Wales Sans Body"/>
              </w:rPr>
              <w:t xml:space="preserve"> chi, </w:t>
            </w:r>
            <w:proofErr w:type="spellStart"/>
            <w:r w:rsidRPr="00336357">
              <w:rPr>
                <w:rFonts w:ascii="Wales Sans Body" w:hAnsi="Wales Sans Body"/>
              </w:rPr>
              <w:t>eich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llais</w:t>
            </w:r>
            <w:proofErr w:type="spellEnd"/>
            <w:r w:rsidRPr="00336357">
              <w:rPr>
                <w:rFonts w:ascii="Wales Sans Body" w:hAnsi="Wales Sans Body"/>
              </w:rPr>
              <w:t xml:space="preserve"> chi’ </w:t>
            </w:r>
            <w:proofErr w:type="spellStart"/>
            <w:r w:rsidRPr="00336357">
              <w:rPr>
                <w:rFonts w:ascii="Wales Sans Body" w:hAnsi="Wales Sans Body"/>
              </w:rPr>
              <w:t>i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Dde-orllewin</w:t>
            </w:r>
            <w:proofErr w:type="spellEnd"/>
            <w:r w:rsidRPr="00336357">
              <w:rPr>
                <w:rFonts w:ascii="Wales Sans Body" w:hAnsi="Wales Sans Body"/>
              </w:rPr>
              <w:t xml:space="preserve"> Cymru</w:t>
            </w:r>
          </w:p>
        </w:tc>
      </w:tr>
      <w:tr w:rsidR="00764D52" w:rsidRPr="00336357" w14:paraId="2D0CD9C4" w14:textId="77777777" w:rsidTr="00A169CC">
        <w:tc>
          <w:tcPr>
            <w:tcW w:w="1555" w:type="dxa"/>
          </w:tcPr>
          <w:p w14:paraId="439BD06D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>09/09/25</w:t>
            </w:r>
          </w:p>
        </w:tc>
        <w:tc>
          <w:tcPr>
            <w:tcW w:w="4455" w:type="dxa"/>
          </w:tcPr>
          <w:p w14:paraId="4B97C235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Fforymau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Rhanddeiliaid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Rhanbarthol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TrC</w:t>
            </w:r>
            <w:proofErr w:type="spellEnd"/>
            <w:r w:rsidRPr="00336357">
              <w:rPr>
                <w:rFonts w:ascii="Wales Sans Body" w:hAnsi="Wales Sans Body"/>
              </w:rPr>
              <w:t xml:space="preserve"> (</w:t>
            </w:r>
            <w:proofErr w:type="spellStart"/>
            <w:r w:rsidRPr="00336357">
              <w:rPr>
                <w:rFonts w:ascii="Wales Sans Body" w:hAnsi="Wales Sans Body"/>
              </w:rPr>
              <w:t>Gogledd</w:t>
            </w:r>
            <w:proofErr w:type="spellEnd"/>
            <w:r w:rsidRPr="00336357">
              <w:rPr>
                <w:rFonts w:ascii="Wales Sans Body" w:hAnsi="Wales Sans Body"/>
              </w:rPr>
              <w:t>)</w:t>
            </w:r>
          </w:p>
        </w:tc>
        <w:tc>
          <w:tcPr>
            <w:tcW w:w="3199" w:type="dxa"/>
          </w:tcPr>
          <w:p w14:paraId="18025894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Diweddariad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ar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Ddiwygio’r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Bysiau</w:t>
            </w:r>
            <w:proofErr w:type="spellEnd"/>
            <w:r w:rsidRPr="00336357">
              <w:rPr>
                <w:rFonts w:ascii="Wales Sans Body" w:hAnsi="Wales Sans Body"/>
              </w:rPr>
              <w:t xml:space="preserve"> ac </w:t>
            </w:r>
            <w:proofErr w:type="spellStart"/>
            <w:r w:rsidRPr="00336357">
              <w:rPr>
                <w:rFonts w:ascii="Wales Sans Body" w:hAnsi="Wales Sans Body"/>
              </w:rPr>
              <w:t>ymrwymiad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ymgysylltu</w:t>
            </w:r>
            <w:proofErr w:type="spellEnd"/>
            <w:r w:rsidRPr="00336357">
              <w:rPr>
                <w:rFonts w:ascii="Wales Sans Body" w:hAnsi="Wales Sans Body"/>
              </w:rPr>
              <w:t xml:space="preserve"> ‘Eich </w:t>
            </w:r>
            <w:proofErr w:type="spellStart"/>
            <w:r w:rsidRPr="00336357">
              <w:rPr>
                <w:rFonts w:ascii="Wales Sans Body" w:hAnsi="Wales Sans Body"/>
              </w:rPr>
              <w:t>gwasanaeth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bws</w:t>
            </w:r>
            <w:proofErr w:type="spellEnd"/>
            <w:r w:rsidRPr="00336357">
              <w:rPr>
                <w:rFonts w:ascii="Wales Sans Body" w:hAnsi="Wales Sans Body"/>
              </w:rPr>
              <w:t xml:space="preserve"> chi, </w:t>
            </w:r>
            <w:proofErr w:type="spellStart"/>
            <w:r w:rsidRPr="00336357">
              <w:rPr>
                <w:rFonts w:ascii="Wales Sans Body" w:hAnsi="Wales Sans Body"/>
              </w:rPr>
              <w:t>eich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llais</w:t>
            </w:r>
            <w:proofErr w:type="spellEnd"/>
            <w:r w:rsidRPr="00336357">
              <w:rPr>
                <w:rFonts w:ascii="Wales Sans Body" w:hAnsi="Wales Sans Body"/>
              </w:rPr>
              <w:t xml:space="preserve"> chi’ </w:t>
            </w:r>
            <w:proofErr w:type="spellStart"/>
            <w:r w:rsidRPr="00336357">
              <w:rPr>
                <w:rFonts w:ascii="Wales Sans Body" w:hAnsi="Wales Sans Body"/>
              </w:rPr>
              <w:t>i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Dde-orllewin</w:t>
            </w:r>
            <w:proofErr w:type="spellEnd"/>
            <w:r w:rsidRPr="00336357">
              <w:rPr>
                <w:rFonts w:ascii="Wales Sans Body" w:hAnsi="Wales Sans Body"/>
              </w:rPr>
              <w:t xml:space="preserve"> Cymru</w:t>
            </w:r>
          </w:p>
        </w:tc>
      </w:tr>
      <w:tr w:rsidR="00764D52" w:rsidRPr="00336357" w14:paraId="585F7FE6" w14:textId="77777777" w:rsidTr="00A169CC">
        <w:tc>
          <w:tcPr>
            <w:tcW w:w="1555" w:type="dxa"/>
          </w:tcPr>
          <w:p w14:paraId="610B104A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>06/08/25</w:t>
            </w:r>
          </w:p>
        </w:tc>
        <w:tc>
          <w:tcPr>
            <w:tcW w:w="4455" w:type="dxa"/>
          </w:tcPr>
          <w:p w14:paraId="007CC9CB" w14:textId="77777777" w:rsidR="00764D52" w:rsidRPr="00336357" w:rsidRDefault="00764D52" w:rsidP="00A169CC">
            <w:pPr>
              <w:spacing w:line="280" w:lineRule="atLeast"/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  <w:color w:val="1D1D1B" w:themeColor="text1"/>
              </w:rPr>
              <w:t>Fforwm</w:t>
            </w:r>
            <w:proofErr w:type="spellEnd"/>
            <w:r w:rsidRPr="00336357">
              <w:rPr>
                <w:rFonts w:ascii="Wales Sans Body" w:hAnsi="Wales Sans Body"/>
                <w:color w:val="1D1D1B" w:themeColor="text1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  <w:color w:val="1D1D1B" w:themeColor="text1"/>
              </w:rPr>
              <w:t>Cynllunio</w:t>
            </w:r>
            <w:proofErr w:type="spellEnd"/>
            <w:r w:rsidRPr="00336357">
              <w:rPr>
                <w:rFonts w:ascii="Wales Sans Body" w:hAnsi="Wales Sans Body"/>
                <w:color w:val="1D1D1B" w:themeColor="text1"/>
              </w:rPr>
              <w:t xml:space="preserve"> Teithio Bae Abertawe </w:t>
            </w:r>
          </w:p>
        </w:tc>
        <w:tc>
          <w:tcPr>
            <w:tcW w:w="3199" w:type="dxa"/>
          </w:tcPr>
          <w:p w14:paraId="4E561B3B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  <w:color w:val="1D1D1B" w:themeColor="text1"/>
              </w:rPr>
              <w:t>Gweithdy’r</w:t>
            </w:r>
            <w:proofErr w:type="spellEnd"/>
            <w:r w:rsidRPr="00336357">
              <w:rPr>
                <w:rFonts w:ascii="Wales Sans Body" w:hAnsi="Wales Sans Body"/>
                <w:color w:val="1D1D1B" w:themeColor="text1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  <w:color w:val="1D1D1B" w:themeColor="text1"/>
              </w:rPr>
              <w:t>Rhwydwaith</w:t>
            </w:r>
            <w:proofErr w:type="spellEnd"/>
            <w:r w:rsidRPr="00336357">
              <w:rPr>
                <w:rFonts w:ascii="Wales Sans Body" w:hAnsi="Wales Sans Body"/>
                <w:color w:val="1D1D1B" w:themeColor="text1"/>
              </w:rPr>
              <w:t xml:space="preserve"> Sylfaen</w:t>
            </w:r>
          </w:p>
        </w:tc>
      </w:tr>
      <w:tr w:rsidR="00764D52" w:rsidRPr="00336357" w14:paraId="461FEC06" w14:textId="77777777" w:rsidTr="00A169CC">
        <w:tc>
          <w:tcPr>
            <w:tcW w:w="1555" w:type="dxa"/>
          </w:tcPr>
          <w:p w14:paraId="62BA7B36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>11/09/25</w:t>
            </w:r>
          </w:p>
        </w:tc>
        <w:tc>
          <w:tcPr>
            <w:tcW w:w="4455" w:type="dxa"/>
          </w:tcPr>
          <w:p w14:paraId="2715AC99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Gweithdy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Llwybrau</w:t>
            </w:r>
            <w:proofErr w:type="spellEnd"/>
            <w:r w:rsidRPr="00336357">
              <w:rPr>
                <w:rFonts w:ascii="Wales Sans Body" w:hAnsi="Wales Sans Body"/>
              </w:rPr>
              <w:t xml:space="preserve"> at </w:t>
            </w:r>
            <w:proofErr w:type="spellStart"/>
            <w:r w:rsidRPr="00336357">
              <w:rPr>
                <w:rFonts w:ascii="Wales Sans Body" w:hAnsi="Wales Sans Body"/>
              </w:rPr>
              <w:t>Addysg</w:t>
            </w:r>
            <w:proofErr w:type="spellEnd"/>
          </w:p>
        </w:tc>
        <w:tc>
          <w:tcPr>
            <w:tcW w:w="3199" w:type="dxa"/>
          </w:tcPr>
          <w:p w14:paraId="058B253B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  <w:color w:val="1D1D1B" w:themeColor="text1"/>
              </w:rPr>
              <w:t>Gweithdy’r</w:t>
            </w:r>
            <w:proofErr w:type="spellEnd"/>
            <w:r w:rsidRPr="00336357">
              <w:rPr>
                <w:rFonts w:ascii="Wales Sans Body" w:hAnsi="Wales Sans Body"/>
                <w:color w:val="1D1D1B" w:themeColor="text1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  <w:color w:val="1D1D1B" w:themeColor="text1"/>
              </w:rPr>
              <w:t>Rhwydwaith</w:t>
            </w:r>
            <w:proofErr w:type="spellEnd"/>
            <w:r w:rsidRPr="00336357">
              <w:rPr>
                <w:rFonts w:ascii="Wales Sans Body" w:hAnsi="Wales Sans Body"/>
                <w:color w:val="1D1D1B" w:themeColor="text1"/>
              </w:rPr>
              <w:t xml:space="preserve"> Sylfaen</w:t>
            </w:r>
          </w:p>
        </w:tc>
      </w:tr>
      <w:tr w:rsidR="00764D52" w:rsidRPr="00336357" w14:paraId="0B395CB2" w14:textId="77777777" w:rsidTr="00A169CC">
        <w:tc>
          <w:tcPr>
            <w:tcW w:w="1555" w:type="dxa"/>
          </w:tcPr>
          <w:p w14:paraId="51AE86BC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>09/09/25</w:t>
            </w:r>
          </w:p>
        </w:tc>
        <w:tc>
          <w:tcPr>
            <w:tcW w:w="4455" w:type="dxa"/>
          </w:tcPr>
          <w:p w14:paraId="2F73AAFF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Clywed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gan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Safbwyntiau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Amrywiol</w:t>
            </w:r>
            <w:proofErr w:type="spellEnd"/>
            <w:r w:rsidRPr="00336357">
              <w:rPr>
                <w:rFonts w:ascii="Wales Sans Body" w:hAnsi="Wales Sans Body"/>
              </w:rPr>
              <w:t xml:space="preserve"> - Castell-nedd Port Talbot</w:t>
            </w:r>
          </w:p>
        </w:tc>
        <w:tc>
          <w:tcPr>
            <w:tcW w:w="3199" w:type="dxa"/>
          </w:tcPr>
          <w:p w14:paraId="0373C42B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  <w:color w:val="1D1D1B" w:themeColor="text1"/>
              </w:rPr>
              <w:t>Gweithdy’r</w:t>
            </w:r>
            <w:proofErr w:type="spellEnd"/>
            <w:r w:rsidRPr="00336357">
              <w:rPr>
                <w:rFonts w:ascii="Wales Sans Body" w:hAnsi="Wales Sans Body"/>
                <w:color w:val="1D1D1B" w:themeColor="text1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  <w:color w:val="1D1D1B" w:themeColor="text1"/>
              </w:rPr>
              <w:t>Rhwydwaith</w:t>
            </w:r>
            <w:proofErr w:type="spellEnd"/>
            <w:r w:rsidRPr="00336357">
              <w:rPr>
                <w:rFonts w:ascii="Wales Sans Body" w:hAnsi="Wales Sans Body"/>
                <w:color w:val="1D1D1B" w:themeColor="text1"/>
              </w:rPr>
              <w:t xml:space="preserve"> Sylfaen</w:t>
            </w:r>
          </w:p>
        </w:tc>
      </w:tr>
      <w:tr w:rsidR="00764D52" w:rsidRPr="00336357" w14:paraId="22C77CD2" w14:textId="77777777" w:rsidTr="00A169CC">
        <w:tc>
          <w:tcPr>
            <w:tcW w:w="1555" w:type="dxa"/>
          </w:tcPr>
          <w:p w14:paraId="32A5DF8C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>16/09/25</w:t>
            </w:r>
          </w:p>
        </w:tc>
        <w:tc>
          <w:tcPr>
            <w:tcW w:w="4455" w:type="dxa"/>
          </w:tcPr>
          <w:p w14:paraId="207DD142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Clywed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gan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Safbwyntiau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Amrywiol</w:t>
            </w:r>
            <w:proofErr w:type="spellEnd"/>
            <w:r w:rsidRPr="00336357">
              <w:rPr>
                <w:rFonts w:ascii="Wales Sans Body" w:hAnsi="Wales Sans Body"/>
              </w:rPr>
              <w:t xml:space="preserve"> - Abertawe </w:t>
            </w:r>
          </w:p>
        </w:tc>
        <w:tc>
          <w:tcPr>
            <w:tcW w:w="3199" w:type="dxa"/>
          </w:tcPr>
          <w:p w14:paraId="15D18AD3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  <w:color w:val="1D1D1B" w:themeColor="text1"/>
              </w:rPr>
              <w:t>Gweithdy’r</w:t>
            </w:r>
            <w:proofErr w:type="spellEnd"/>
            <w:r w:rsidRPr="00336357">
              <w:rPr>
                <w:rFonts w:ascii="Wales Sans Body" w:hAnsi="Wales Sans Body"/>
                <w:color w:val="1D1D1B" w:themeColor="text1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  <w:color w:val="1D1D1B" w:themeColor="text1"/>
              </w:rPr>
              <w:t>Rhwydwaith</w:t>
            </w:r>
            <w:proofErr w:type="spellEnd"/>
            <w:r w:rsidRPr="00336357">
              <w:rPr>
                <w:rFonts w:ascii="Wales Sans Body" w:hAnsi="Wales Sans Body"/>
                <w:color w:val="1D1D1B" w:themeColor="text1"/>
              </w:rPr>
              <w:t xml:space="preserve"> Sylfaen</w:t>
            </w:r>
          </w:p>
        </w:tc>
      </w:tr>
      <w:tr w:rsidR="00764D52" w:rsidRPr="00336357" w14:paraId="7264FB71" w14:textId="77777777" w:rsidTr="00A169CC">
        <w:tc>
          <w:tcPr>
            <w:tcW w:w="1555" w:type="dxa"/>
          </w:tcPr>
          <w:p w14:paraId="5A0C58A8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>15/09/25</w:t>
            </w:r>
          </w:p>
        </w:tc>
        <w:tc>
          <w:tcPr>
            <w:tcW w:w="4455" w:type="dxa"/>
          </w:tcPr>
          <w:p w14:paraId="26B2131A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Clywed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gan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Safbwyntiau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Amrywiol</w:t>
            </w:r>
            <w:proofErr w:type="spellEnd"/>
            <w:r w:rsidRPr="00336357">
              <w:rPr>
                <w:rFonts w:ascii="Wales Sans Body" w:hAnsi="Wales Sans Body"/>
              </w:rPr>
              <w:t xml:space="preserve"> - Sir </w:t>
            </w:r>
            <w:proofErr w:type="spellStart"/>
            <w:r w:rsidRPr="00336357">
              <w:rPr>
                <w:rFonts w:ascii="Wales Sans Body" w:hAnsi="Wales Sans Body"/>
              </w:rPr>
              <w:t>Gaerfyrddin</w:t>
            </w:r>
            <w:proofErr w:type="spellEnd"/>
          </w:p>
        </w:tc>
        <w:tc>
          <w:tcPr>
            <w:tcW w:w="3199" w:type="dxa"/>
          </w:tcPr>
          <w:p w14:paraId="18939FC5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  <w:color w:val="1D1D1B" w:themeColor="text1"/>
              </w:rPr>
              <w:t>Gweithdy’r</w:t>
            </w:r>
            <w:proofErr w:type="spellEnd"/>
            <w:r w:rsidRPr="00336357">
              <w:rPr>
                <w:rFonts w:ascii="Wales Sans Body" w:hAnsi="Wales Sans Body"/>
                <w:color w:val="1D1D1B" w:themeColor="text1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  <w:color w:val="1D1D1B" w:themeColor="text1"/>
              </w:rPr>
              <w:t>Rhwydwaith</w:t>
            </w:r>
            <w:proofErr w:type="spellEnd"/>
            <w:r w:rsidRPr="00336357">
              <w:rPr>
                <w:rFonts w:ascii="Wales Sans Body" w:hAnsi="Wales Sans Body"/>
                <w:color w:val="1D1D1B" w:themeColor="text1"/>
              </w:rPr>
              <w:t xml:space="preserve"> Sylfaen</w:t>
            </w:r>
          </w:p>
        </w:tc>
      </w:tr>
      <w:tr w:rsidR="00764D52" w:rsidRPr="00336357" w14:paraId="5C949982" w14:textId="77777777" w:rsidTr="00A169CC">
        <w:tc>
          <w:tcPr>
            <w:tcW w:w="1555" w:type="dxa"/>
          </w:tcPr>
          <w:p w14:paraId="270F04B4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r w:rsidRPr="00336357">
              <w:rPr>
                <w:rFonts w:ascii="Wales Sans Body" w:hAnsi="Wales Sans Body"/>
              </w:rPr>
              <w:t>16/09/25</w:t>
            </w:r>
          </w:p>
        </w:tc>
        <w:tc>
          <w:tcPr>
            <w:tcW w:w="4455" w:type="dxa"/>
          </w:tcPr>
          <w:p w14:paraId="0634418A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</w:rPr>
              <w:t>Clywed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gan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Safbwyntiau</w:t>
            </w:r>
            <w:proofErr w:type="spellEnd"/>
            <w:r w:rsidRPr="00336357">
              <w:rPr>
                <w:rFonts w:ascii="Wales Sans Body" w:hAnsi="Wales Sans Body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</w:rPr>
              <w:t>Amrywiol</w:t>
            </w:r>
            <w:proofErr w:type="spellEnd"/>
            <w:r w:rsidRPr="00336357">
              <w:rPr>
                <w:rFonts w:ascii="Wales Sans Body" w:hAnsi="Wales Sans Body"/>
              </w:rPr>
              <w:t xml:space="preserve"> - Sir </w:t>
            </w:r>
            <w:proofErr w:type="spellStart"/>
            <w:r w:rsidRPr="00336357">
              <w:rPr>
                <w:rFonts w:ascii="Wales Sans Body" w:hAnsi="Wales Sans Body"/>
              </w:rPr>
              <w:t>Benfro</w:t>
            </w:r>
            <w:proofErr w:type="spellEnd"/>
          </w:p>
        </w:tc>
        <w:tc>
          <w:tcPr>
            <w:tcW w:w="3199" w:type="dxa"/>
          </w:tcPr>
          <w:p w14:paraId="1DC2FDF0" w14:textId="77777777" w:rsidR="00764D52" w:rsidRPr="00336357" w:rsidRDefault="00764D52" w:rsidP="00A169CC">
            <w:pPr>
              <w:rPr>
                <w:rFonts w:ascii="Wales Sans Body" w:hAnsi="Wales Sans Body"/>
              </w:rPr>
            </w:pPr>
            <w:proofErr w:type="spellStart"/>
            <w:r w:rsidRPr="00336357">
              <w:rPr>
                <w:rFonts w:ascii="Wales Sans Body" w:hAnsi="Wales Sans Body"/>
                <w:color w:val="1D1D1B" w:themeColor="text1"/>
              </w:rPr>
              <w:t>Gweithdy’r</w:t>
            </w:r>
            <w:proofErr w:type="spellEnd"/>
            <w:r w:rsidRPr="00336357">
              <w:rPr>
                <w:rFonts w:ascii="Wales Sans Body" w:hAnsi="Wales Sans Body"/>
                <w:color w:val="1D1D1B" w:themeColor="text1"/>
              </w:rPr>
              <w:t xml:space="preserve"> </w:t>
            </w:r>
            <w:proofErr w:type="spellStart"/>
            <w:r w:rsidRPr="00336357">
              <w:rPr>
                <w:rFonts w:ascii="Wales Sans Body" w:hAnsi="Wales Sans Body"/>
                <w:color w:val="1D1D1B" w:themeColor="text1"/>
              </w:rPr>
              <w:t>Rhwydwaith</w:t>
            </w:r>
            <w:proofErr w:type="spellEnd"/>
            <w:r w:rsidRPr="00336357">
              <w:rPr>
                <w:rFonts w:ascii="Wales Sans Body" w:hAnsi="Wales Sans Body"/>
                <w:color w:val="1D1D1B" w:themeColor="text1"/>
              </w:rPr>
              <w:t xml:space="preserve"> Sylfaen</w:t>
            </w:r>
          </w:p>
        </w:tc>
      </w:tr>
    </w:tbl>
    <w:p w14:paraId="4BD1E858" w14:textId="77777777" w:rsidR="00764D52" w:rsidRPr="00336357" w:rsidRDefault="00764D52" w:rsidP="00764D52">
      <w:pPr>
        <w:spacing w:after="0" w:line="240" w:lineRule="auto"/>
        <w:rPr>
          <w:rFonts w:ascii="Wales Sans Body" w:hAnsi="Wales Sans Body"/>
        </w:rPr>
      </w:pPr>
    </w:p>
    <w:p w14:paraId="4ECB42D2" w14:textId="77777777" w:rsidR="00764D52" w:rsidRPr="00336357" w:rsidRDefault="00764D52" w:rsidP="00764D52">
      <w:pPr>
        <w:spacing w:after="0" w:line="240" w:lineRule="auto"/>
        <w:rPr>
          <w:rFonts w:ascii="Wales Sans Body" w:hAnsi="Wales Sans Body"/>
        </w:rPr>
      </w:pPr>
    </w:p>
    <w:p w14:paraId="054189F3" w14:textId="77777777" w:rsidR="00764D52" w:rsidRDefault="00764D52">
      <w:pPr>
        <w:spacing w:before="0" w:after="0" w:line="240" w:lineRule="auto"/>
        <w:rPr>
          <w:rFonts w:ascii="Wales Sans Body" w:hAnsi="Wales Sans Body"/>
          <w:b/>
          <w:bCs/>
        </w:rPr>
      </w:pPr>
      <w:r>
        <w:rPr>
          <w:rFonts w:ascii="Wales Sans Body" w:hAnsi="Wales Sans Body"/>
          <w:b/>
          <w:bCs/>
        </w:rPr>
        <w:br w:type="page"/>
      </w:r>
    </w:p>
    <w:p w14:paraId="66CF5DBC" w14:textId="1F546F60" w:rsidR="00764D52" w:rsidRPr="00CC50CC" w:rsidRDefault="00764D52" w:rsidP="00764D52">
      <w:pPr>
        <w:pStyle w:val="Heading2"/>
      </w:pPr>
      <w:bookmarkStart w:id="8" w:name="_Toc213170235"/>
      <w:proofErr w:type="spellStart"/>
      <w:r w:rsidRPr="00CC50CC">
        <w:lastRenderedPageBreak/>
        <w:t>Atodiad</w:t>
      </w:r>
      <w:proofErr w:type="spellEnd"/>
      <w:r w:rsidRPr="00CC50CC">
        <w:t xml:space="preserve"> E: </w:t>
      </w:r>
      <w:proofErr w:type="spellStart"/>
      <w:r w:rsidRPr="00CC50CC">
        <w:t>Gwybodaeth</w:t>
      </w:r>
      <w:proofErr w:type="spellEnd"/>
      <w:r w:rsidRPr="00CC50CC">
        <w:t xml:space="preserve"> </w:t>
      </w:r>
      <w:proofErr w:type="spellStart"/>
      <w:r w:rsidRPr="00CC50CC">
        <w:t>wrth</w:t>
      </w:r>
      <w:proofErr w:type="spellEnd"/>
      <w:r w:rsidRPr="00CC50CC">
        <w:t xml:space="preserve"> </w:t>
      </w:r>
      <w:proofErr w:type="spellStart"/>
      <w:r w:rsidRPr="00CC50CC">
        <w:t>gofrestru</w:t>
      </w:r>
      <w:proofErr w:type="spellEnd"/>
      <w:r w:rsidRPr="00CC50CC">
        <w:t xml:space="preserve"> (</w:t>
      </w:r>
      <w:proofErr w:type="spellStart"/>
      <w:r w:rsidRPr="00CC50CC">
        <w:t>demograffig</w:t>
      </w:r>
      <w:proofErr w:type="spellEnd"/>
      <w:r w:rsidRPr="00CC50CC">
        <w:t>)</w:t>
      </w:r>
      <w:bookmarkEnd w:id="8"/>
    </w:p>
    <w:p w14:paraId="3C4BE145" w14:textId="77777777" w:rsidR="00764D52" w:rsidRPr="00336357" w:rsidRDefault="00764D52" w:rsidP="00764D52">
      <w:pPr>
        <w:pStyle w:val="ListParagraph"/>
        <w:numPr>
          <w:ilvl w:val="0"/>
          <w:numId w:val="61"/>
        </w:numPr>
        <w:spacing w:before="0" w:after="0" w:line="240" w:lineRule="auto"/>
        <w:rPr>
          <w:rFonts w:ascii="Wales Sans Body" w:hAnsi="Wales Sans Body"/>
        </w:rPr>
      </w:pPr>
      <w:r w:rsidRPr="00336357">
        <w:rPr>
          <w:rFonts w:ascii="Wales Sans Body" w:hAnsi="Wales Sans Body"/>
        </w:rPr>
        <w:t>Cod post</w:t>
      </w:r>
    </w:p>
    <w:p w14:paraId="460DE417" w14:textId="77777777" w:rsidR="00764D52" w:rsidRPr="00336357" w:rsidRDefault="00764D52" w:rsidP="00764D52">
      <w:pPr>
        <w:pStyle w:val="ListParagraph"/>
        <w:numPr>
          <w:ilvl w:val="0"/>
          <w:numId w:val="61"/>
        </w:numPr>
        <w:spacing w:before="0" w:after="0" w:line="240" w:lineRule="auto"/>
        <w:rPr>
          <w:rFonts w:ascii="Wales Sans Body" w:hAnsi="Wales Sans Body"/>
        </w:rPr>
      </w:pPr>
      <w:proofErr w:type="spellStart"/>
      <w:r w:rsidRPr="00336357">
        <w:rPr>
          <w:rFonts w:ascii="Wales Sans Body" w:hAnsi="Wales Sans Body"/>
        </w:rPr>
        <w:t>Rhywedd</w:t>
      </w:r>
      <w:proofErr w:type="spellEnd"/>
    </w:p>
    <w:p w14:paraId="1DF41FE6" w14:textId="77777777" w:rsidR="00764D52" w:rsidRPr="00336357" w:rsidRDefault="00764D52" w:rsidP="00764D52">
      <w:pPr>
        <w:pStyle w:val="ListParagraph"/>
        <w:numPr>
          <w:ilvl w:val="0"/>
          <w:numId w:val="61"/>
        </w:numPr>
        <w:spacing w:before="0" w:after="0" w:line="240" w:lineRule="auto"/>
        <w:rPr>
          <w:rFonts w:ascii="Wales Sans Body" w:hAnsi="Wales Sans Body"/>
        </w:rPr>
      </w:pPr>
      <w:proofErr w:type="spellStart"/>
      <w:r w:rsidRPr="00336357">
        <w:rPr>
          <w:rFonts w:ascii="Wales Sans Body" w:hAnsi="Wales Sans Body"/>
        </w:rPr>
        <w:t>Categori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oed</w:t>
      </w:r>
      <w:proofErr w:type="spellEnd"/>
    </w:p>
    <w:p w14:paraId="3978705B" w14:textId="77777777" w:rsidR="00764D52" w:rsidRPr="00336357" w:rsidRDefault="00764D52" w:rsidP="00764D52">
      <w:pPr>
        <w:pStyle w:val="ListParagraph"/>
        <w:numPr>
          <w:ilvl w:val="0"/>
          <w:numId w:val="61"/>
        </w:numPr>
        <w:spacing w:before="0" w:after="0" w:line="240" w:lineRule="auto"/>
        <w:rPr>
          <w:rFonts w:ascii="Wales Sans Body" w:hAnsi="Wales Sans Body"/>
        </w:rPr>
      </w:pPr>
      <w:proofErr w:type="spellStart"/>
      <w:r w:rsidRPr="00336357">
        <w:rPr>
          <w:rFonts w:ascii="Wales Sans Body" w:hAnsi="Wales Sans Body"/>
        </w:rPr>
        <w:t>Anabledd</w:t>
      </w:r>
      <w:proofErr w:type="spellEnd"/>
    </w:p>
    <w:p w14:paraId="5C7B1691" w14:textId="77777777" w:rsidR="00764D52" w:rsidRPr="00336357" w:rsidRDefault="00764D52" w:rsidP="00764D52">
      <w:pPr>
        <w:pStyle w:val="ListParagraph"/>
        <w:numPr>
          <w:ilvl w:val="0"/>
          <w:numId w:val="61"/>
        </w:numPr>
        <w:spacing w:before="0" w:after="0" w:line="240" w:lineRule="auto"/>
        <w:rPr>
          <w:rFonts w:ascii="Wales Sans Body" w:hAnsi="Wales Sans Body"/>
        </w:rPr>
      </w:pPr>
      <w:proofErr w:type="spellStart"/>
      <w:r w:rsidRPr="00336357">
        <w:rPr>
          <w:rFonts w:ascii="Wales Sans Body" w:hAnsi="Wales Sans Body"/>
        </w:rPr>
        <w:t>Ethnigrwydd</w:t>
      </w:r>
      <w:proofErr w:type="spellEnd"/>
    </w:p>
    <w:p w14:paraId="791DABC3" w14:textId="77777777" w:rsidR="00764D52" w:rsidRPr="00336357" w:rsidRDefault="00764D52" w:rsidP="00764D52">
      <w:pPr>
        <w:pStyle w:val="ListParagraph"/>
        <w:numPr>
          <w:ilvl w:val="0"/>
          <w:numId w:val="61"/>
        </w:numPr>
        <w:spacing w:before="0" w:after="0" w:line="240" w:lineRule="auto"/>
        <w:rPr>
          <w:rFonts w:ascii="Wales Sans Body" w:hAnsi="Wales Sans Body"/>
        </w:rPr>
      </w:pPr>
      <w:proofErr w:type="spellStart"/>
      <w:r w:rsidRPr="00336357">
        <w:rPr>
          <w:rFonts w:ascii="Wales Sans Body" w:hAnsi="Wales Sans Body"/>
        </w:rPr>
        <w:t>Cyfeiriadedd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Rhywiol</w:t>
      </w:r>
      <w:proofErr w:type="spellEnd"/>
      <w:r w:rsidRPr="00336357">
        <w:rPr>
          <w:rFonts w:ascii="Wales Sans Body" w:hAnsi="Wales Sans Body"/>
        </w:rPr>
        <w:t xml:space="preserve"> </w:t>
      </w:r>
    </w:p>
    <w:p w14:paraId="0253580C" w14:textId="77777777" w:rsidR="00764D52" w:rsidRPr="00336357" w:rsidRDefault="00764D52" w:rsidP="00764D52">
      <w:pPr>
        <w:pStyle w:val="ListParagraph"/>
        <w:numPr>
          <w:ilvl w:val="0"/>
          <w:numId w:val="61"/>
        </w:numPr>
        <w:spacing w:before="0" w:after="0" w:line="240" w:lineRule="auto"/>
        <w:rPr>
          <w:rFonts w:ascii="Wales Sans Body" w:hAnsi="Wales Sans Body"/>
        </w:rPr>
      </w:pPr>
      <w:proofErr w:type="spellStart"/>
      <w:r w:rsidRPr="00336357">
        <w:rPr>
          <w:rFonts w:ascii="Wales Sans Body" w:hAnsi="Wales Sans Body"/>
        </w:rPr>
        <w:t>Gallu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yn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Gymraeg</w:t>
      </w:r>
      <w:proofErr w:type="spellEnd"/>
    </w:p>
    <w:p w14:paraId="52656FBE" w14:textId="77777777" w:rsidR="00764D52" w:rsidRDefault="00764D52" w:rsidP="00764D52">
      <w:pPr>
        <w:spacing w:after="0" w:line="240" w:lineRule="auto"/>
        <w:rPr>
          <w:rFonts w:ascii="Wales Sans Body" w:hAnsi="Wales Sans Body"/>
        </w:rPr>
      </w:pPr>
    </w:p>
    <w:p w14:paraId="187CAC63" w14:textId="77777777" w:rsidR="00764D52" w:rsidRDefault="00764D52" w:rsidP="00764D52">
      <w:pPr>
        <w:spacing w:after="0" w:line="240" w:lineRule="auto"/>
        <w:rPr>
          <w:rFonts w:ascii="Wales Sans Body" w:hAnsi="Wales Sans Body"/>
        </w:rPr>
      </w:pPr>
    </w:p>
    <w:p w14:paraId="01EE0CB6" w14:textId="77777777" w:rsidR="00764D52" w:rsidRDefault="00764D52" w:rsidP="00764D52">
      <w:pPr>
        <w:spacing w:after="0" w:line="240" w:lineRule="auto"/>
        <w:rPr>
          <w:rFonts w:ascii="Wales Sans Body" w:hAnsi="Wales Sans Body"/>
        </w:rPr>
      </w:pPr>
    </w:p>
    <w:p w14:paraId="246A652E" w14:textId="77777777" w:rsidR="00764D52" w:rsidRDefault="00764D52" w:rsidP="00764D52">
      <w:pPr>
        <w:spacing w:after="0" w:line="240" w:lineRule="auto"/>
        <w:rPr>
          <w:rFonts w:ascii="Wales Sans Body" w:hAnsi="Wales Sans Body"/>
        </w:rPr>
      </w:pPr>
    </w:p>
    <w:p w14:paraId="20B85EFF" w14:textId="77777777" w:rsidR="00764D52" w:rsidRDefault="00764D52" w:rsidP="00764D52">
      <w:pPr>
        <w:spacing w:after="0" w:line="240" w:lineRule="auto"/>
        <w:rPr>
          <w:rFonts w:ascii="Wales Sans Body" w:hAnsi="Wales Sans Body"/>
        </w:rPr>
      </w:pPr>
    </w:p>
    <w:p w14:paraId="5C21197A" w14:textId="77777777" w:rsidR="00764D52" w:rsidRDefault="00764D52" w:rsidP="00764D52">
      <w:pPr>
        <w:spacing w:after="0" w:line="240" w:lineRule="auto"/>
        <w:rPr>
          <w:rFonts w:ascii="Wales Sans Body" w:hAnsi="Wales Sans Body"/>
        </w:rPr>
      </w:pPr>
    </w:p>
    <w:p w14:paraId="7CDB4A0A" w14:textId="77777777" w:rsidR="00764D52" w:rsidRDefault="00764D52" w:rsidP="00764D52">
      <w:pPr>
        <w:spacing w:after="0" w:line="240" w:lineRule="auto"/>
        <w:rPr>
          <w:rFonts w:ascii="Wales Sans Body" w:hAnsi="Wales Sans Body"/>
        </w:rPr>
      </w:pPr>
    </w:p>
    <w:p w14:paraId="03B450FB" w14:textId="77777777" w:rsidR="00764D52" w:rsidRDefault="00764D52" w:rsidP="00764D52">
      <w:pPr>
        <w:spacing w:after="0" w:line="240" w:lineRule="auto"/>
        <w:rPr>
          <w:rFonts w:ascii="Wales Sans Body" w:hAnsi="Wales Sans Body"/>
        </w:rPr>
      </w:pPr>
    </w:p>
    <w:p w14:paraId="37935DAA" w14:textId="77777777" w:rsidR="00764D52" w:rsidRDefault="00764D52" w:rsidP="00764D52">
      <w:pPr>
        <w:spacing w:after="0" w:line="240" w:lineRule="auto"/>
        <w:rPr>
          <w:rFonts w:ascii="Wales Sans Body" w:hAnsi="Wales Sans Body"/>
        </w:rPr>
      </w:pPr>
    </w:p>
    <w:p w14:paraId="330CA6A4" w14:textId="77777777" w:rsidR="00764D52" w:rsidRPr="00336357" w:rsidRDefault="00764D52" w:rsidP="00764D52">
      <w:pPr>
        <w:spacing w:after="0" w:line="240" w:lineRule="auto"/>
        <w:rPr>
          <w:rFonts w:ascii="Wales Sans Body" w:hAnsi="Wales Sans Body"/>
        </w:rPr>
      </w:pPr>
    </w:p>
    <w:p w14:paraId="0761B640" w14:textId="77777777" w:rsidR="00764D52" w:rsidRPr="00CC50CC" w:rsidRDefault="00764D52" w:rsidP="00764D52">
      <w:pPr>
        <w:pStyle w:val="Heading2"/>
      </w:pPr>
      <w:bookmarkStart w:id="9" w:name="_Toc213170236"/>
      <w:proofErr w:type="spellStart"/>
      <w:r w:rsidRPr="00CC50CC">
        <w:lastRenderedPageBreak/>
        <w:t>Atodiad</w:t>
      </w:r>
      <w:proofErr w:type="spellEnd"/>
      <w:r w:rsidRPr="00CC50CC">
        <w:t xml:space="preserve"> F: </w:t>
      </w:r>
      <w:proofErr w:type="spellStart"/>
      <w:r w:rsidRPr="00CC50CC">
        <w:t>Amserlen</w:t>
      </w:r>
      <w:proofErr w:type="spellEnd"/>
      <w:r w:rsidRPr="00CC50CC">
        <w:t xml:space="preserve"> y </w:t>
      </w:r>
      <w:proofErr w:type="spellStart"/>
      <w:r w:rsidRPr="00CC50CC">
        <w:t>sesiynau</w:t>
      </w:r>
      <w:proofErr w:type="spellEnd"/>
      <w:r w:rsidRPr="00CC50CC">
        <w:t xml:space="preserve"> </w:t>
      </w:r>
      <w:proofErr w:type="spellStart"/>
      <w:r w:rsidRPr="00CC50CC">
        <w:t>galw</w:t>
      </w:r>
      <w:proofErr w:type="spellEnd"/>
      <w:r w:rsidRPr="00CC50CC">
        <w:t xml:space="preserve"> </w:t>
      </w:r>
      <w:proofErr w:type="spellStart"/>
      <w:r w:rsidRPr="00CC50CC">
        <w:t>heibio</w:t>
      </w:r>
      <w:proofErr w:type="spellEnd"/>
      <w:r w:rsidRPr="00CC50CC">
        <w:t xml:space="preserve"> </w:t>
      </w:r>
      <w:proofErr w:type="spellStart"/>
      <w:r w:rsidRPr="00CC50CC">
        <w:t>cyhoeddus</w:t>
      </w:r>
      <w:bookmarkEnd w:id="9"/>
      <w:proofErr w:type="spellEnd"/>
    </w:p>
    <w:p w14:paraId="4A997277" w14:textId="77777777" w:rsidR="00764D52" w:rsidRPr="00336357" w:rsidRDefault="00764D52" w:rsidP="00764D52">
      <w:pPr>
        <w:spacing w:before="100" w:beforeAutospacing="1" w:after="100" w:afterAutospacing="1" w:line="240" w:lineRule="auto"/>
        <w:rPr>
          <w:rFonts w:ascii="Wales Sans Body" w:eastAsia="Times New Roman" w:hAnsi="Wales Sans Body" w:cs="Times New Roman"/>
          <w:lang w:eastAsia="en-GB"/>
        </w:rPr>
      </w:pPr>
      <w:r w:rsidRPr="00336357">
        <w:rPr>
          <w:rFonts w:ascii="Wales Sans Body" w:eastAsia="Times New Roman" w:hAnsi="Wales Sans Body" w:cs="Times New Roman"/>
          <w:noProof/>
          <w:lang w:eastAsia="en-GB"/>
        </w:rPr>
        <w:drawing>
          <wp:inline distT="0" distB="0" distL="0" distR="0" wp14:anchorId="3EABF325" wp14:editId="1D145FB6">
            <wp:extent cx="4923053" cy="6963508"/>
            <wp:effectExtent l="0" t="0" r="0" b="0"/>
            <wp:docPr id="1462356659" name="Picture 2" descr="poster bw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356659" name="Picture 2" descr="poster bws&#10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818" cy="698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9286D" w14:textId="77777777" w:rsidR="00764D52" w:rsidRPr="00336357" w:rsidRDefault="00764D52" w:rsidP="00764D52">
      <w:pPr>
        <w:spacing w:before="100" w:beforeAutospacing="1" w:after="100" w:afterAutospacing="1" w:line="240" w:lineRule="auto"/>
        <w:rPr>
          <w:rFonts w:ascii="Wales Sans Body" w:eastAsia="Times New Roman" w:hAnsi="Wales Sans Body" w:cs="Times New Roman"/>
          <w:lang w:eastAsia="en-GB"/>
        </w:rPr>
      </w:pPr>
    </w:p>
    <w:p w14:paraId="6F20DEB2" w14:textId="77777777" w:rsidR="00764D52" w:rsidRPr="00CC50CC" w:rsidRDefault="00764D52" w:rsidP="00764D52">
      <w:pPr>
        <w:pStyle w:val="Heading2"/>
      </w:pPr>
      <w:bookmarkStart w:id="10" w:name="_Toc213170237"/>
      <w:proofErr w:type="spellStart"/>
      <w:r w:rsidRPr="00CC50CC">
        <w:lastRenderedPageBreak/>
        <w:t>Atodiad</w:t>
      </w:r>
      <w:proofErr w:type="spellEnd"/>
      <w:r w:rsidRPr="00CC50CC">
        <w:t xml:space="preserve"> G: </w:t>
      </w:r>
      <w:proofErr w:type="spellStart"/>
      <w:r w:rsidRPr="00CC50CC">
        <w:t>Deunyddiau</w:t>
      </w:r>
      <w:proofErr w:type="spellEnd"/>
      <w:r w:rsidRPr="00CC50CC">
        <w:t xml:space="preserve"> </w:t>
      </w:r>
      <w:proofErr w:type="spellStart"/>
      <w:r w:rsidRPr="00CC50CC">
        <w:t>ymgyrchu</w:t>
      </w:r>
      <w:proofErr w:type="spellEnd"/>
      <w:r w:rsidRPr="00CC50CC">
        <w:t xml:space="preserve"> / </w:t>
      </w:r>
      <w:proofErr w:type="spellStart"/>
      <w:r w:rsidRPr="00CC50CC">
        <w:t>hyrwyddo</w:t>
      </w:r>
      <w:bookmarkEnd w:id="10"/>
      <w:proofErr w:type="spellEnd"/>
      <w:r w:rsidRPr="00CC50CC">
        <w:t xml:space="preserve"> </w:t>
      </w:r>
    </w:p>
    <w:p w14:paraId="5B0C51AB" w14:textId="77777777" w:rsidR="00764D52" w:rsidRPr="00CC50CC" w:rsidRDefault="00764D52" w:rsidP="00764D52">
      <w:pPr>
        <w:spacing w:after="0" w:line="240" w:lineRule="auto"/>
        <w:rPr>
          <w:rFonts w:ascii="Wales Sans Body" w:hAnsi="Wales Sans Body"/>
          <w:b/>
          <w:bCs/>
        </w:rPr>
      </w:pPr>
    </w:p>
    <w:p w14:paraId="02A5E278" w14:textId="77777777" w:rsidR="00764D52" w:rsidRPr="00336357" w:rsidRDefault="00764D52" w:rsidP="00764D52">
      <w:pPr>
        <w:spacing w:before="100" w:beforeAutospacing="1" w:after="100" w:afterAutospacing="1" w:line="240" w:lineRule="auto"/>
        <w:rPr>
          <w:rFonts w:ascii="Wales Sans Body" w:eastAsia="Times New Roman" w:hAnsi="Wales Sans Body" w:cs="Times New Roman"/>
        </w:rPr>
      </w:pPr>
      <w:proofErr w:type="spellStart"/>
      <w:r w:rsidRPr="00336357">
        <w:rPr>
          <w:rFonts w:ascii="Wales Sans Body" w:hAnsi="Wales Sans Body"/>
        </w:rPr>
        <w:t>Enghraifft</w:t>
      </w:r>
      <w:proofErr w:type="spellEnd"/>
      <w:r w:rsidRPr="00336357">
        <w:rPr>
          <w:rFonts w:ascii="Wales Sans Body" w:hAnsi="Wales Sans Body"/>
        </w:rPr>
        <w:t xml:space="preserve"> o </w:t>
      </w:r>
      <w:proofErr w:type="spellStart"/>
      <w:r w:rsidRPr="00336357">
        <w:rPr>
          <w:rFonts w:ascii="Wales Sans Body" w:hAnsi="Wales Sans Body"/>
        </w:rPr>
        <w:t>hysbyseb</w:t>
      </w:r>
      <w:proofErr w:type="spellEnd"/>
      <w:r w:rsidRPr="00336357">
        <w:rPr>
          <w:rFonts w:ascii="Wales Sans Body" w:hAnsi="Wales Sans Body"/>
        </w:rPr>
        <w:t xml:space="preserve"> y </w:t>
      </w:r>
      <w:proofErr w:type="spellStart"/>
      <w:r w:rsidRPr="00336357">
        <w:rPr>
          <w:rFonts w:ascii="Wales Sans Body" w:hAnsi="Wales Sans Body"/>
        </w:rPr>
        <w:t>tu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allan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i'r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cartref</w:t>
      </w:r>
      <w:proofErr w:type="spellEnd"/>
    </w:p>
    <w:p w14:paraId="44D2CE7D" w14:textId="57803AC4" w:rsidR="00764D52" w:rsidRPr="00764D52" w:rsidRDefault="00764D52" w:rsidP="00764D52">
      <w:pPr>
        <w:spacing w:before="100" w:beforeAutospacing="1" w:after="100" w:afterAutospacing="1" w:line="240" w:lineRule="auto"/>
        <w:rPr>
          <w:rFonts w:ascii="Wales Sans Body" w:eastAsia="Times New Roman" w:hAnsi="Wales Sans Body" w:cs="Times New Roman"/>
          <w:lang w:eastAsia="en-GB"/>
        </w:rPr>
      </w:pPr>
      <w:r w:rsidRPr="00336357">
        <w:rPr>
          <w:rFonts w:ascii="Wales Sans Body" w:eastAsia="Times New Roman" w:hAnsi="Wales Sans Body" w:cs="Times New Roman"/>
          <w:noProof/>
          <w:lang w:eastAsia="en-GB"/>
        </w:rPr>
        <w:drawing>
          <wp:inline distT="0" distB="0" distL="0" distR="0" wp14:anchorId="1CBA9F89" wp14:editId="7A61D6F3">
            <wp:extent cx="5731510" cy="3221808"/>
            <wp:effectExtent l="0" t="0" r="2540" b="0"/>
            <wp:docPr id="45868050" name="Picture 45868050" descr="poster bw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68050" name="Picture 45868050" descr="poster bws&#10;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Wales Sans Body" w:eastAsia="Times New Roman" w:hAnsi="Wales Sans Body" w:cs="Times New Roman"/>
          <w:lang w:eastAsia="en-GB"/>
        </w:rPr>
        <w:br/>
      </w:r>
    </w:p>
    <w:p w14:paraId="65B07042" w14:textId="77777777" w:rsidR="00764D52" w:rsidRDefault="00764D52">
      <w:pPr>
        <w:spacing w:before="0" w:after="0" w:line="240" w:lineRule="auto"/>
        <w:rPr>
          <w:rFonts w:ascii="Wales Sans Body" w:hAnsi="Wales Sans Body"/>
        </w:rPr>
      </w:pPr>
      <w:r>
        <w:rPr>
          <w:rFonts w:ascii="Wales Sans Body" w:hAnsi="Wales Sans Body"/>
        </w:rPr>
        <w:br w:type="page"/>
      </w:r>
    </w:p>
    <w:p w14:paraId="66486F5E" w14:textId="6D5B614B" w:rsidR="00764D52" w:rsidRPr="00336357" w:rsidRDefault="00764D52" w:rsidP="00764D52">
      <w:pPr>
        <w:tabs>
          <w:tab w:val="left" w:pos="1980"/>
        </w:tabs>
        <w:rPr>
          <w:rFonts w:ascii="Wales Sans Body" w:hAnsi="Wales Sans Body"/>
        </w:rPr>
      </w:pPr>
      <w:r w:rsidRPr="00336357">
        <w:rPr>
          <w:rFonts w:ascii="Wales Sans Body" w:hAnsi="Wales Sans Body"/>
        </w:rPr>
        <w:lastRenderedPageBreak/>
        <w:t xml:space="preserve">Poster </w:t>
      </w:r>
      <w:proofErr w:type="spellStart"/>
      <w:r w:rsidRPr="00336357">
        <w:rPr>
          <w:rFonts w:ascii="Wales Sans Body" w:hAnsi="Wales Sans Body"/>
        </w:rPr>
        <w:t>fel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mae'n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ymddangos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mewn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gorsafoedd</w:t>
      </w:r>
      <w:proofErr w:type="spellEnd"/>
      <w:r w:rsidRPr="00336357">
        <w:rPr>
          <w:rFonts w:ascii="Wales Sans Body" w:hAnsi="Wales Sans Body"/>
        </w:rPr>
        <w:t xml:space="preserve"> ac </w:t>
      </w:r>
      <w:proofErr w:type="spellStart"/>
      <w:r w:rsidRPr="00336357">
        <w:rPr>
          <w:rFonts w:ascii="Wales Sans Body" w:hAnsi="Wales Sans Body"/>
        </w:rPr>
        <w:t>mewn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safleoedd</w:t>
      </w:r>
      <w:proofErr w:type="spellEnd"/>
      <w:r w:rsidRPr="00336357">
        <w:rPr>
          <w:rFonts w:ascii="Wales Sans Body" w:hAnsi="Wales Sans Body"/>
        </w:rPr>
        <w:t xml:space="preserve"> </w:t>
      </w:r>
      <w:proofErr w:type="spellStart"/>
      <w:r w:rsidRPr="00336357">
        <w:rPr>
          <w:rFonts w:ascii="Wales Sans Body" w:hAnsi="Wales Sans Body"/>
        </w:rPr>
        <w:t>bws</w:t>
      </w:r>
      <w:proofErr w:type="spellEnd"/>
      <w:r w:rsidRPr="00336357">
        <w:rPr>
          <w:rFonts w:ascii="Wales Sans Body" w:hAnsi="Wales Sans Body"/>
        </w:rPr>
        <w:tab/>
      </w:r>
    </w:p>
    <w:p w14:paraId="38927624" w14:textId="3CCF711D" w:rsidR="00DC07B8" w:rsidRPr="00764D52" w:rsidRDefault="00764D52" w:rsidP="00764D52">
      <w:pPr>
        <w:tabs>
          <w:tab w:val="left" w:pos="1980"/>
        </w:tabs>
        <w:rPr>
          <w:rFonts w:ascii="Wales Sans Body" w:hAnsi="Wales Sans Body"/>
          <w:szCs w:val="24"/>
        </w:rPr>
      </w:pPr>
      <w:r w:rsidRPr="007E0AFD">
        <w:rPr>
          <w:rFonts w:ascii="Wales Sans Body" w:hAnsi="Wales Sans Body"/>
          <w:noProof/>
          <w:szCs w:val="24"/>
        </w:rPr>
        <w:drawing>
          <wp:inline distT="0" distB="0" distL="0" distR="0" wp14:anchorId="5BA3AAC1" wp14:editId="6E8CE0BB">
            <wp:extent cx="3829247" cy="5397777"/>
            <wp:effectExtent l="0" t="0" r="0" b="0"/>
            <wp:docPr id="1049274621" name="Picture 1" descr="poster bw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274621" name="Picture 1" descr="poster bws&#10;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29247" cy="539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07B8" w:rsidRPr="00764D52" w:rsidSect="00A31875">
      <w:footerReference w:type="default" r:id="rId26"/>
      <w:headerReference w:type="first" r:id="rId27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145AE9" w14:textId="77777777" w:rsidR="005B0621" w:rsidRDefault="005B0621" w:rsidP="005A09CD">
      <w:r>
        <w:separator/>
      </w:r>
    </w:p>
  </w:endnote>
  <w:endnote w:type="continuationSeparator" w:id="0">
    <w:p w14:paraId="204398A3" w14:textId="77777777" w:rsidR="005B0621" w:rsidRDefault="005B0621" w:rsidP="005A09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72F6BF5-1500-4BB6-BFE2-5647F12080B6}"/>
    <w:embedBold r:id="rId2" w:fontKey="{9DAB8C49-0B67-4246-AC53-1CA71304A8D9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fW Sans">
    <w:altName w:val="Calibri"/>
    <w:panose1 w:val="02000503030000020004"/>
    <w:charset w:val="00"/>
    <w:family w:val="auto"/>
    <w:pitch w:val="variable"/>
    <w:sig w:usb0="00000003" w:usb1="00000000" w:usb2="00000000" w:usb3="00000000" w:csb0="00000001" w:csb1="00000000"/>
    <w:embedRegular r:id="rId3" w:fontKey="{C2043810-3656-4361-B71B-A81284FDAA45}"/>
    <w:embedBold r:id="rId4" w:fontKey="{DDAAC182-05CB-4132-AD41-0DAB0AB7D1FE}"/>
    <w:embedItalic r:id="rId5" w:fontKey="{7069207C-5134-4CC9-9B2E-F7620CA41BA7}"/>
  </w:font>
  <w:font w:name="AkzidenzGroteskBQ-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TfW Sans Light">
    <w:panose1 w:val="02000503030000020004"/>
    <w:charset w:val="00"/>
    <w:family w:val="auto"/>
    <w:pitch w:val="variable"/>
    <w:sig w:usb0="00000003" w:usb1="00000000" w:usb2="00000000" w:usb3="00000000" w:csb0="00000001" w:csb1="00000000"/>
    <w:embedRegular r:id="rId6" w:fontKey="{FD51FA45-BAF6-41CD-BD36-4BE9E2D2C8C3}"/>
    <w:embedBold r:id="rId7" w:fontKey="{0FCC40A0-6D91-4492-8F3C-8C8D15E9C57E}"/>
    <w:embedItalic r:id="rId8" w:fontKey="{A073B166-EEA3-4B25-97BB-0B93A2C89864}"/>
  </w:font>
  <w:font w:name="TfW Sans Medium">
    <w:altName w:val="Calibri"/>
    <w:panose1 w:val="02000603030000020004"/>
    <w:charset w:val="00"/>
    <w:family w:val="auto"/>
    <w:pitch w:val="variable"/>
    <w:sig w:usb0="00000003" w:usb1="00000000" w:usb2="00000000" w:usb3="00000000" w:csb0="00000001" w:csb1="00000000"/>
    <w:embedRegular r:id="rId9" w:fontKey="{22B4B6FE-05B6-48B7-843A-D77F39CEE2DC}"/>
    <w:embedBold r:id="rId10" w:fontKey="{6B9E83E8-8ACE-479E-B9E8-3D6D90BC4034}"/>
    <w:embedItalic r:id="rId11" w:fontKey="{43852CE7-3D40-45E5-8B0E-2069079CD08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208D130C-CCA8-438E-B963-9EA01654E9B0}"/>
    <w:embedBold r:id="rId13" w:fontKey="{DEDD18D4-528E-4245-8645-F67A3E428C7E}"/>
  </w:font>
  <w:font w:name="Wales Sans Body Medium">
    <w:panose1 w:val="02000603030000020004"/>
    <w:charset w:val="00"/>
    <w:family w:val="auto"/>
    <w:pitch w:val="variable"/>
    <w:sig w:usb0="00000003" w:usb1="00000000" w:usb2="00000000" w:usb3="00000000" w:csb0="00000001" w:csb1="00000000"/>
  </w:font>
  <w:font w:name="Wales Sans Body">
    <w:panose1 w:val="02000503030000020004"/>
    <w:charset w:val="00"/>
    <w:family w:val="auto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8" w:fontKey="{FAFEBA32-5C8C-482C-BC8A-F0662965867F}"/>
    <w:embedBold r:id="rId19" w:fontKey="{082FC2E4-6F84-427E-A0EE-9028E019AFA4}"/>
    <w:embedItalic r:id="rId20" w:fontKey="{60290B6A-144F-48EF-9A62-8345FB03980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1" w:fontKey="{BE901A5E-4111-4A59-A63E-AA99BDF86CC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385364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D6FEDC" w14:textId="6005C323" w:rsidR="00CB6DCE" w:rsidRDefault="00CB6DC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F9C1317" w14:textId="3C3EAB29" w:rsidR="00351132" w:rsidRDefault="00351132" w:rsidP="005A09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D11FC0" w14:textId="77777777" w:rsidR="005B0621" w:rsidRDefault="005B0621" w:rsidP="005A09CD">
      <w:r>
        <w:separator/>
      </w:r>
    </w:p>
  </w:footnote>
  <w:footnote w:type="continuationSeparator" w:id="0">
    <w:p w14:paraId="31663BB7" w14:textId="77777777" w:rsidR="005B0621" w:rsidRDefault="005B0621" w:rsidP="005A09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84ECC" w14:textId="7CF6E54E" w:rsidR="002D23D6" w:rsidRDefault="00CD1E33" w:rsidP="005A09CD">
    <w:pPr>
      <w:pStyle w:val="Header"/>
    </w:pPr>
    <w:r>
      <w:rPr>
        <w:noProof/>
      </w:rPr>
      <w:t>``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61AA1AC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12268C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106E95"/>
    <w:multiLevelType w:val="hybridMultilevel"/>
    <w:tmpl w:val="169A6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F51949"/>
    <w:multiLevelType w:val="hybridMultilevel"/>
    <w:tmpl w:val="B50C33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B8247A"/>
    <w:multiLevelType w:val="hybridMultilevel"/>
    <w:tmpl w:val="283E5A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F316D2"/>
    <w:multiLevelType w:val="multilevel"/>
    <w:tmpl w:val="A14A1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97A45ED"/>
    <w:multiLevelType w:val="hybridMultilevel"/>
    <w:tmpl w:val="D540A932"/>
    <w:lvl w:ilvl="0" w:tplc="A3129720">
      <w:start w:val="1"/>
      <w:numFmt w:val="bullet"/>
      <w:lvlText w:val="—"/>
      <w:lvlJc w:val="left"/>
      <w:pPr>
        <w:ind w:left="1287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098572C4"/>
    <w:multiLevelType w:val="hybridMultilevel"/>
    <w:tmpl w:val="582631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A5B0610"/>
    <w:multiLevelType w:val="hybridMultilevel"/>
    <w:tmpl w:val="70701BD4"/>
    <w:lvl w:ilvl="0" w:tplc="BDDC4D9E">
      <w:start w:val="1"/>
      <w:numFmt w:val="bullet"/>
      <w:lvlText w:val="—"/>
      <w:lvlJc w:val="left"/>
      <w:pPr>
        <w:ind w:left="1004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0AD41FCC"/>
    <w:multiLevelType w:val="multilevel"/>
    <w:tmpl w:val="F7E0F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BDD5990"/>
    <w:multiLevelType w:val="hybridMultilevel"/>
    <w:tmpl w:val="6CF20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C066E4"/>
    <w:multiLevelType w:val="multilevel"/>
    <w:tmpl w:val="EBD294D6"/>
    <w:styleLink w:val="numberedlisttfw"/>
    <w:lvl w:ilvl="0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924" w:hanging="35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491" w:hanging="35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2058" w:hanging="357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2625" w:hanging="357"/>
      </w:pPr>
      <w:rPr>
        <w:rFonts w:ascii="Symbol" w:hAnsi="Symbol" w:hint="default"/>
        <w:color w:val="auto"/>
      </w:rPr>
    </w:lvl>
    <w:lvl w:ilvl="5">
      <w:start w:val="1"/>
      <w:numFmt w:val="none"/>
      <w:lvlText w:val=""/>
      <w:lvlJc w:val="left"/>
      <w:pPr>
        <w:ind w:left="3192" w:hanging="357"/>
      </w:pPr>
      <w:rPr>
        <w:rFonts w:hint="default"/>
      </w:rPr>
    </w:lvl>
    <w:lvl w:ilvl="6">
      <w:start w:val="1"/>
      <w:numFmt w:val="none"/>
      <w:lvlText w:val=""/>
      <w:lvlJc w:val="left"/>
      <w:pPr>
        <w:ind w:left="375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32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893" w:hanging="357"/>
      </w:pPr>
      <w:rPr>
        <w:rFonts w:hint="default"/>
      </w:rPr>
    </w:lvl>
  </w:abstractNum>
  <w:abstractNum w:abstractNumId="12" w15:restartNumberingAfterBreak="0">
    <w:nsid w:val="0F04416F"/>
    <w:multiLevelType w:val="multilevel"/>
    <w:tmpl w:val="3EF6F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."/>
      <w:lvlJc w:val="left"/>
      <w:pPr>
        <w:ind w:left="644" w:hanging="360"/>
      </w:pPr>
      <w:rPr>
        <w:rFonts w:hint="default"/>
        <w:b w:val="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0791512"/>
    <w:multiLevelType w:val="multilevel"/>
    <w:tmpl w:val="2E363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1F34065"/>
    <w:multiLevelType w:val="hybridMultilevel"/>
    <w:tmpl w:val="6CE85C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81052A"/>
    <w:multiLevelType w:val="multilevel"/>
    <w:tmpl w:val="6734B8C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0" w:hanging="17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0" w:hanging="17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0" w:hanging="17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0" w:hanging="17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0" w:hanging="17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0" w:hanging="170"/>
      </w:pPr>
      <w:rPr>
        <w:rFonts w:hint="default"/>
      </w:rPr>
    </w:lvl>
  </w:abstractNum>
  <w:abstractNum w:abstractNumId="16" w15:restartNumberingAfterBreak="0">
    <w:nsid w:val="17183B41"/>
    <w:multiLevelType w:val="hybridMultilevel"/>
    <w:tmpl w:val="D1ECF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7942AEB"/>
    <w:multiLevelType w:val="hybridMultilevel"/>
    <w:tmpl w:val="1FC8BD56"/>
    <w:lvl w:ilvl="0" w:tplc="080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18" w15:restartNumberingAfterBreak="0">
    <w:nsid w:val="17B82025"/>
    <w:multiLevelType w:val="hybridMultilevel"/>
    <w:tmpl w:val="A90836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7DA3377"/>
    <w:multiLevelType w:val="hybridMultilevel"/>
    <w:tmpl w:val="23AE4D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C02291D"/>
    <w:multiLevelType w:val="multilevel"/>
    <w:tmpl w:val="6F08298A"/>
    <w:lvl w:ilvl="0">
      <w:start w:val="1"/>
      <w:numFmt w:val="decimal"/>
      <w:pStyle w:val="Style1"/>
      <w:lvlText w:val="%1."/>
      <w:lvlJc w:val="left"/>
      <w:pPr>
        <w:ind w:left="1701" w:hanging="1344"/>
      </w:pPr>
      <w:rPr>
        <w:rFonts w:hint="default"/>
        <w:b/>
        <w:bCs/>
        <w:color w:val="C00000"/>
        <w:sz w:val="24"/>
        <w:szCs w:val="24"/>
      </w:rPr>
    </w:lvl>
    <w:lvl w:ilvl="1">
      <w:start w:val="1"/>
      <w:numFmt w:val="decimal"/>
      <w:pStyle w:val="H2"/>
      <w:isLgl/>
      <w:lvlText w:val="%1.%2."/>
      <w:lvlJc w:val="left"/>
      <w:pPr>
        <w:ind w:left="1701" w:hanging="1344"/>
      </w:pPr>
      <w:rPr>
        <w:rFonts w:ascii="Arial" w:hAnsi="Arial" w:cs="Arial" w:hint="default"/>
        <w:b w:val="0"/>
        <w:bCs w:val="0"/>
        <w:color w:val="auto"/>
        <w:sz w:val="24"/>
        <w:szCs w:val="24"/>
      </w:rPr>
    </w:lvl>
    <w:lvl w:ilvl="2">
      <w:start w:val="1"/>
      <w:numFmt w:val="decimal"/>
      <w:pStyle w:val="Style2"/>
      <w:isLgl/>
      <w:lvlText w:val="%1.%2.%3."/>
      <w:lvlJc w:val="left"/>
      <w:pPr>
        <w:ind w:left="1701" w:hanging="1344"/>
      </w:pPr>
      <w:rPr>
        <w:rFonts w:ascii="Arial" w:hAnsi="Arial" w:cs="Arial" w:hint="default"/>
        <w:b w:val="0"/>
        <w:bCs w:val="0"/>
        <w:color w:val="auto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701" w:hanging="1344"/>
      </w:pPr>
      <w:rPr>
        <w:rFonts w:ascii="Arial" w:hAnsi="Arial" w:cs="Arial" w:hint="default"/>
        <w:b w:val="0"/>
        <w:bCs w:val="0"/>
        <w:color w:val="auto"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ind w:left="1701" w:hanging="134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01" w:hanging="134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01" w:hanging="134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01" w:hanging="134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01" w:hanging="1344"/>
      </w:pPr>
      <w:rPr>
        <w:rFonts w:hint="default"/>
      </w:rPr>
    </w:lvl>
  </w:abstractNum>
  <w:abstractNum w:abstractNumId="21" w15:restartNumberingAfterBreak="0">
    <w:nsid w:val="1C3847C3"/>
    <w:multiLevelType w:val="hybridMultilevel"/>
    <w:tmpl w:val="25BC012C"/>
    <w:lvl w:ilvl="0" w:tplc="1952DCE0">
      <w:start w:val="8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213D5ECF"/>
    <w:multiLevelType w:val="multilevel"/>
    <w:tmpl w:val="EBD294D6"/>
    <w:lvl w:ilvl="0">
      <w:start w:val="1"/>
      <w:numFmt w:val="bullet"/>
      <w:pStyle w:val="Bullets1"/>
      <w:lvlText w:val="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Bullets2"/>
      <w:lvlText w:val=""/>
      <w:lvlJc w:val="left"/>
      <w:pPr>
        <w:ind w:left="924" w:hanging="357"/>
      </w:pPr>
      <w:rPr>
        <w:rFonts w:ascii="Symbol" w:hAnsi="Symbol" w:hint="default"/>
        <w:color w:val="auto"/>
      </w:rPr>
    </w:lvl>
    <w:lvl w:ilvl="2">
      <w:start w:val="1"/>
      <w:numFmt w:val="bullet"/>
      <w:pStyle w:val="Bullets3"/>
      <w:lvlText w:val=""/>
      <w:lvlJc w:val="left"/>
      <w:pPr>
        <w:ind w:left="1491" w:hanging="357"/>
      </w:pPr>
      <w:rPr>
        <w:rFonts w:ascii="Symbol" w:hAnsi="Symbol" w:hint="default"/>
        <w:color w:val="auto"/>
      </w:rPr>
    </w:lvl>
    <w:lvl w:ilvl="3">
      <w:start w:val="1"/>
      <w:numFmt w:val="bullet"/>
      <w:pStyle w:val="Bullets4"/>
      <w:lvlText w:val=""/>
      <w:lvlJc w:val="left"/>
      <w:pPr>
        <w:ind w:left="2058" w:hanging="357"/>
      </w:pPr>
      <w:rPr>
        <w:rFonts w:ascii="Symbol" w:hAnsi="Symbol" w:hint="default"/>
        <w:color w:val="auto"/>
      </w:rPr>
    </w:lvl>
    <w:lvl w:ilvl="4">
      <w:start w:val="1"/>
      <w:numFmt w:val="bullet"/>
      <w:pStyle w:val="Bullets5"/>
      <w:lvlText w:val=""/>
      <w:lvlJc w:val="left"/>
      <w:pPr>
        <w:ind w:left="2625" w:hanging="357"/>
      </w:pPr>
      <w:rPr>
        <w:rFonts w:ascii="Symbol" w:hAnsi="Symbol" w:hint="default"/>
        <w:color w:val="auto"/>
      </w:rPr>
    </w:lvl>
    <w:lvl w:ilvl="5">
      <w:start w:val="1"/>
      <w:numFmt w:val="none"/>
      <w:lvlText w:val=""/>
      <w:lvlJc w:val="left"/>
      <w:pPr>
        <w:ind w:left="3192" w:hanging="357"/>
      </w:pPr>
      <w:rPr>
        <w:rFonts w:hint="default"/>
      </w:rPr>
    </w:lvl>
    <w:lvl w:ilvl="6">
      <w:start w:val="1"/>
      <w:numFmt w:val="none"/>
      <w:lvlText w:val=""/>
      <w:lvlJc w:val="left"/>
      <w:pPr>
        <w:ind w:left="375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32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893" w:hanging="357"/>
      </w:pPr>
      <w:rPr>
        <w:rFonts w:hint="default"/>
      </w:rPr>
    </w:lvl>
  </w:abstractNum>
  <w:abstractNum w:abstractNumId="23" w15:restartNumberingAfterBreak="0">
    <w:nsid w:val="2196305D"/>
    <w:multiLevelType w:val="hybridMultilevel"/>
    <w:tmpl w:val="35CC2996"/>
    <w:lvl w:ilvl="0" w:tplc="E55EF3A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78303C5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FAF665B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B52CF55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37507B9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3C98F1C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E4CCFC2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078E208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30E659B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24" w15:restartNumberingAfterBreak="0">
    <w:nsid w:val="23CE4E0E"/>
    <w:multiLevelType w:val="hybridMultilevel"/>
    <w:tmpl w:val="7A72C8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3D72856"/>
    <w:multiLevelType w:val="hybridMultilevel"/>
    <w:tmpl w:val="06368818"/>
    <w:lvl w:ilvl="0" w:tplc="08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6AC3D5E"/>
    <w:multiLevelType w:val="hybridMultilevel"/>
    <w:tmpl w:val="0C602F3A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6F71308"/>
    <w:multiLevelType w:val="hybridMultilevel"/>
    <w:tmpl w:val="625609B0"/>
    <w:lvl w:ilvl="0" w:tplc="ED349FE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79C525D"/>
    <w:multiLevelType w:val="hybridMultilevel"/>
    <w:tmpl w:val="E5408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A7D2E48"/>
    <w:multiLevelType w:val="hybridMultilevel"/>
    <w:tmpl w:val="A01012D8"/>
    <w:lvl w:ilvl="0" w:tplc="2B28F49A">
      <w:start w:val="1"/>
      <w:numFmt w:val="bullet"/>
      <w:lvlText w:val="—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AFB19D8"/>
    <w:multiLevelType w:val="hybridMultilevel"/>
    <w:tmpl w:val="44142FF4"/>
    <w:lvl w:ilvl="0" w:tplc="273C9840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2F1D2977"/>
    <w:multiLevelType w:val="hybridMultilevel"/>
    <w:tmpl w:val="807A2C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2CD2744"/>
    <w:multiLevelType w:val="hybridMultilevel"/>
    <w:tmpl w:val="2A2A1106"/>
    <w:lvl w:ilvl="0" w:tplc="CC7657D2">
      <w:start w:val="1"/>
      <w:numFmt w:val="bullet"/>
      <w:lvlText w:val="—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2E1139C"/>
    <w:multiLevelType w:val="hybridMultilevel"/>
    <w:tmpl w:val="FD483AD2"/>
    <w:lvl w:ilvl="0" w:tplc="08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352357"/>
    <w:multiLevelType w:val="hybridMultilevel"/>
    <w:tmpl w:val="E0E66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36620DB"/>
    <w:multiLevelType w:val="multilevel"/>
    <w:tmpl w:val="41FA5FF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0" w:hanging="17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0" w:hanging="17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0" w:hanging="17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0" w:hanging="17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0" w:hanging="17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0" w:hanging="170"/>
      </w:pPr>
      <w:rPr>
        <w:rFonts w:hint="default"/>
      </w:rPr>
    </w:lvl>
  </w:abstractNum>
  <w:abstractNum w:abstractNumId="36" w15:restartNumberingAfterBreak="0">
    <w:nsid w:val="33CE336F"/>
    <w:multiLevelType w:val="hybridMultilevel"/>
    <w:tmpl w:val="B3A8E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7EB6436"/>
    <w:multiLevelType w:val="hybridMultilevel"/>
    <w:tmpl w:val="2020E122"/>
    <w:lvl w:ilvl="0" w:tplc="C4DCA66C">
      <w:start w:val="8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383B5F62"/>
    <w:multiLevelType w:val="hybridMultilevel"/>
    <w:tmpl w:val="26A029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8457480"/>
    <w:multiLevelType w:val="hybridMultilevel"/>
    <w:tmpl w:val="9A2ABC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A495141"/>
    <w:multiLevelType w:val="hybridMultilevel"/>
    <w:tmpl w:val="CD26D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F2B0575"/>
    <w:multiLevelType w:val="hybridMultilevel"/>
    <w:tmpl w:val="2BE2CE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00E27E5"/>
    <w:multiLevelType w:val="hybridMultilevel"/>
    <w:tmpl w:val="361C38D0"/>
    <w:lvl w:ilvl="0" w:tplc="AFA84D3A">
      <w:start w:val="8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 w15:restartNumberingAfterBreak="0">
    <w:nsid w:val="4053638E"/>
    <w:multiLevelType w:val="hybridMultilevel"/>
    <w:tmpl w:val="0E38F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2FA2675"/>
    <w:multiLevelType w:val="hybridMultilevel"/>
    <w:tmpl w:val="056A03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4CF07B9"/>
    <w:multiLevelType w:val="multilevel"/>
    <w:tmpl w:val="DE482F32"/>
    <w:lvl w:ilvl="0">
      <w:start w:val="1"/>
      <w:numFmt w:val="bullet"/>
      <w:lvlText w:val="—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Text w:val="—"/>
      <w:lvlJc w:val="left"/>
      <w:pPr>
        <w:ind w:left="568" w:hanging="284"/>
      </w:pPr>
      <w:rPr>
        <w:rFonts w:ascii="AkzidenzGroteskBQ-Light" w:hAnsi="AkzidenzGroteskBQ-Light" w:hint="default"/>
      </w:rPr>
    </w:lvl>
    <w:lvl w:ilvl="2">
      <w:start w:val="1"/>
      <w:numFmt w:val="bullet"/>
      <w:lvlText w:val="—"/>
      <w:lvlJc w:val="left"/>
      <w:pPr>
        <w:ind w:left="852" w:hanging="284"/>
      </w:pPr>
      <w:rPr>
        <w:rFonts w:ascii="AkzidenzGroteskBQ-Light" w:hAnsi="AkzidenzGroteskBQ-Light" w:hint="default"/>
      </w:rPr>
    </w:lvl>
    <w:lvl w:ilvl="3">
      <w:start w:val="1"/>
      <w:numFmt w:val="bullet"/>
      <w:lvlText w:val="—"/>
      <w:lvlJc w:val="left"/>
      <w:pPr>
        <w:ind w:left="1136" w:hanging="284"/>
      </w:pPr>
      <w:rPr>
        <w:rFonts w:ascii="AkzidenzGroteskBQ-Light" w:hAnsi="AkzidenzGroteskBQ-Light" w:hint="default"/>
      </w:rPr>
    </w:lvl>
    <w:lvl w:ilvl="4">
      <w:start w:val="1"/>
      <w:numFmt w:val="bullet"/>
      <w:lvlText w:val="—"/>
      <w:lvlJc w:val="left"/>
      <w:pPr>
        <w:ind w:left="1420" w:hanging="284"/>
      </w:pPr>
      <w:rPr>
        <w:rFonts w:ascii="AkzidenzGroteskBQ-Light" w:hAnsi="AkzidenzGroteskBQ-Light" w:hint="default"/>
        <w:color w:val="auto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46" w15:restartNumberingAfterBreak="0">
    <w:nsid w:val="47136DD6"/>
    <w:multiLevelType w:val="hybridMultilevel"/>
    <w:tmpl w:val="D9A41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B89199E"/>
    <w:multiLevelType w:val="multilevel"/>
    <w:tmpl w:val="DCA08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50BE560C"/>
    <w:multiLevelType w:val="multilevel"/>
    <w:tmpl w:val="BEA2C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518A5B89"/>
    <w:multiLevelType w:val="hybridMultilevel"/>
    <w:tmpl w:val="ADF883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63201BC"/>
    <w:multiLevelType w:val="hybridMultilevel"/>
    <w:tmpl w:val="5B203F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E4C6577"/>
    <w:multiLevelType w:val="hybridMultilevel"/>
    <w:tmpl w:val="BA12B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F981793"/>
    <w:multiLevelType w:val="hybridMultilevel"/>
    <w:tmpl w:val="5552A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05D29F4"/>
    <w:multiLevelType w:val="hybridMultilevel"/>
    <w:tmpl w:val="62C6DCA6"/>
    <w:lvl w:ilvl="0" w:tplc="610A20C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1FF4324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3488D64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B28E773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61A2E6E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0C324C0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3CD6728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2D126E0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FF68EE1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54" w15:restartNumberingAfterBreak="0">
    <w:nsid w:val="613E5F94"/>
    <w:multiLevelType w:val="hybridMultilevel"/>
    <w:tmpl w:val="F3304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3F33529"/>
    <w:multiLevelType w:val="hybridMultilevel"/>
    <w:tmpl w:val="22300424"/>
    <w:lvl w:ilvl="0" w:tplc="A1D4AF5E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6" w15:restartNumberingAfterBreak="0">
    <w:nsid w:val="65C6385B"/>
    <w:multiLevelType w:val="hybridMultilevel"/>
    <w:tmpl w:val="FE7EE678"/>
    <w:lvl w:ilvl="0" w:tplc="0B10B6F4">
      <w:start w:val="1"/>
      <w:numFmt w:val="bullet"/>
      <w:lvlText w:val="—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78771AB"/>
    <w:multiLevelType w:val="multilevel"/>
    <w:tmpl w:val="09A0B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 w15:restartNumberingAfterBreak="0">
    <w:nsid w:val="67DE7842"/>
    <w:multiLevelType w:val="hybridMultilevel"/>
    <w:tmpl w:val="99DC08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90B0AD4"/>
    <w:multiLevelType w:val="hybridMultilevel"/>
    <w:tmpl w:val="813E8E38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C3D27FF"/>
    <w:multiLevelType w:val="hybridMultilevel"/>
    <w:tmpl w:val="43625C4E"/>
    <w:lvl w:ilvl="0" w:tplc="09041A42">
      <w:start w:val="1"/>
      <w:numFmt w:val="bullet"/>
      <w:lvlText w:val="—"/>
      <w:lvlJc w:val="left"/>
      <w:pPr>
        <w:ind w:left="720" w:hanging="360"/>
      </w:pPr>
      <w:rPr>
        <w:rFonts w:ascii="Calibri" w:hAnsi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EAA50D6"/>
    <w:multiLevelType w:val="hybridMultilevel"/>
    <w:tmpl w:val="BD9A692A"/>
    <w:lvl w:ilvl="0" w:tplc="ED349FE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24F1B1F"/>
    <w:multiLevelType w:val="hybridMultilevel"/>
    <w:tmpl w:val="9F228058"/>
    <w:lvl w:ilvl="0" w:tplc="A46647D8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3" w15:restartNumberingAfterBreak="0">
    <w:nsid w:val="729D3138"/>
    <w:multiLevelType w:val="hybridMultilevel"/>
    <w:tmpl w:val="ED1A8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2DE6CC2"/>
    <w:multiLevelType w:val="multilevel"/>
    <w:tmpl w:val="956A7850"/>
    <w:styleLink w:val="bulletlists"/>
    <w:lvl w:ilvl="0">
      <w:start w:val="1"/>
      <w:numFmt w:val="decimal"/>
      <w:lvlText w:val="%1)"/>
      <w:lvlJc w:val="left"/>
      <w:pPr>
        <w:ind w:left="360" w:hanging="360"/>
      </w:pPr>
      <w:rPr>
        <w:rFonts w:ascii="TfW Sans" w:hAnsi="TfW Sans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5" w15:restartNumberingAfterBreak="0">
    <w:nsid w:val="73AD03CA"/>
    <w:multiLevelType w:val="multilevel"/>
    <w:tmpl w:val="DE482F32"/>
    <w:lvl w:ilvl="0">
      <w:start w:val="1"/>
      <w:numFmt w:val="bullet"/>
      <w:lvlText w:val="—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Text w:val="—"/>
      <w:lvlJc w:val="left"/>
      <w:pPr>
        <w:ind w:left="568" w:hanging="284"/>
      </w:pPr>
      <w:rPr>
        <w:rFonts w:ascii="AkzidenzGroteskBQ-Light" w:hAnsi="AkzidenzGroteskBQ-Light" w:hint="default"/>
      </w:rPr>
    </w:lvl>
    <w:lvl w:ilvl="2">
      <w:start w:val="1"/>
      <w:numFmt w:val="bullet"/>
      <w:lvlText w:val="—"/>
      <w:lvlJc w:val="left"/>
      <w:pPr>
        <w:ind w:left="852" w:hanging="284"/>
      </w:pPr>
      <w:rPr>
        <w:rFonts w:ascii="AkzidenzGroteskBQ-Light" w:hAnsi="AkzidenzGroteskBQ-Light" w:hint="default"/>
      </w:rPr>
    </w:lvl>
    <w:lvl w:ilvl="3">
      <w:start w:val="1"/>
      <w:numFmt w:val="bullet"/>
      <w:lvlText w:val="—"/>
      <w:lvlJc w:val="left"/>
      <w:pPr>
        <w:ind w:left="1136" w:hanging="284"/>
      </w:pPr>
      <w:rPr>
        <w:rFonts w:ascii="AkzidenzGroteskBQ-Light" w:hAnsi="AkzidenzGroteskBQ-Light" w:hint="default"/>
      </w:rPr>
    </w:lvl>
    <w:lvl w:ilvl="4">
      <w:start w:val="1"/>
      <w:numFmt w:val="bullet"/>
      <w:lvlText w:val="—"/>
      <w:lvlJc w:val="left"/>
      <w:pPr>
        <w:ind w:left="1420" w:hanging="284"/>
      </w:pPr>
      <w:rPr>
        <w:rFonts w:ascii="AkzidenzGroteskBQ-Light" w:hAnsi="AkzidenzGroteskBQ-Light" w:hint="default"/>
        <w:color w:val="auto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66" w15:restartNumberingAfterBreak="0">
    <w:nsid w:val="75C96C24"/>
    <w:multiLevelType w:val="hybridMultilevel"/>
    <w:tmpl w:val="BF1406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5F87F99"/>
    <w:multiLevelType w:val="hybridMultilevel"/>
    <w:tmpl w:val="9A2ABC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62549F1"/>
    <w:multiLevelType w:val="hybridMultilevel"/>
    <w:tmpl w:val="7D382BE4"/>
    <w:lvl w:ilvl="0" w:tplc="E15AFB04">
      <w:start w:val="8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9" w15:restartNumberingAfterBreak="0">
    <w:nsid w:val="7721061A"/>
    <w:multiLevelType w:val="hybridMultilevel"/>
    <w:tmpl w:val="0EB23C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B472B69"/>
    <w:multiLevelType w:val="hybridMultilevel"/>
    <w:tmpl w:val="E678483C"/>
    <w:lvl w:ilvl="0" w:tplc="31782AA8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1" w15:restartNumberingAfterBreak="0">
    <w:nsid w:val="7CB73938"/>
    <w:multiLevelType w:val="hybridMultilevel"/>
    <w:tmpl w:val="C8C6D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135125">
    <w:abstractNumId w:val="1"/>
  </w:num>
  <w:num w:numId="2" w16cid:durableId="1503621674">
    <w:abstractNumId w:val="1"/>
  </w:num>
  <w:num w:numId="3" w16cid:durableId="61415037">
    <w:abstractNumId w:val="0"/>
  </w:num>
  <w:num w:numId="4" w16cid:durableId="1703702538">
    <w:abstractNumId w:val="0"/>
  </w:num>
  <w:num w:numId="5" w16cid:durableId="10835347">
    <w:abstractNumId w:val="29"/>
  </w:num>
  <w:num w:numId="6" w16cid:durableId="2049449079">
    <w:abstractNumId w:val="56"/>
  </w:num>
  <w:num w:numId="7" w16cid:durableId="1406416483">
    <w:abstractNumId w:val="32"/>
  </w:num>
  <w:num w:numId="8" w16cid:durableId="33434236">
    <w:abstractNumId w:val="65"/>
  </w:num>
  <w:num w:numId="9" w16cid:durableId="965504975">
    <w:abstractNumId w:val="45"/>
  </w:num>
  <w:num w:numId="10" w16cid:durableId="1812014123">
    <w:abstractNumId w:val="35"/>
  </w:num>
  <w:num w:numId="11" w16cid:durableId="1554850144">
    <w:abstractNumId w:val="35"/>
  </w:num>
  <w:num w:numId="12" w16cid:durableId="1658730636">
    <w:abstractNumId w:val="35"/>
  </w:num>
  <w:num w:numId="13" w16cid:durableId="308243929">
    <w:abstractNumId w:val="15"/>
  </w:num>
  <w:num w:numId="14" w16cid:durableId="1597712799">
    <w:abstractNumId w:val="60"/>
  </w:num>
  <w:num w:numId="15" w16cid:durableId="892422640">
    <w:abstractNumId w:val="8"/>
  </w:num>
  <w:num w:numId="16" w16cid:durableId="1268541446">
    <w:abstractNumId w:val="6"/>
  </w:num>
  <w:num w:numId="17" w16cid:durableId="665398291">
    <w:abstractNumId w:val="64"/>
  </w:num>
  <w:num w:numId="18" w16cid:durableId="553542572">
    <w:abstractNumId w:val="22"/>
  </w:num>
  <w:num w:numId="19" w16cid:durableId="301420939">
    <w:abstractNumId w:val="22"/>
  </w:num>
  <w:num w:numId="20" w16cid:durableId="1968006538">
    <w:abstractNumId w:val="22"/>
  </w:num>
  <w:num w:numId="21" w16cid:durableId="1027214989">
    <w:abstractNumId w:val="22"/>
  </w:num>
  <w:num w:numId="22" w16cid:durableId="1677001001">
    <w:abstractNumId w:val="22"/>
  </w:num>
  <w:num w:numId="23" w16cid:durableId="812407924">
    <w:abstractNumId w:val="22"/>
  </w:num>
  <w:num w:numId="24" w16cid:durableId="269170572">
    <w:abstractNumId w:val="11"/>
  </w:num>
  <w:num w:numId="25" w16cid:durableId="834346594">
    <w:abstractNumId w:val="40"/>
  </w:num>
  <w:num w:numId="26" w16cid:durableId="1684360671">
    <w:abstractNumId w:val="38"/>
  </w:num>
  <w:num w:numId="27" w16cid:durableId="888805817">
    <w:abstractNumId w:val="4"/>
  </w:num>
  <w:num w:numId="28" w16cid:durableId="1396126475">
    <w:abstractNumId w:val="27"/>
  </w:num>
  <w:num w:numId="29" w16cid:durableId="1826434030">
    <w:abstractNumId w:val="63"/>
  </w:num>
  <w:num w:numId="30" w16cid:durableId="714693282">
    <w:abstractNumId w:val="44"/>
  </w:num>
  <w:num w:numId="31" w16cid:durableId="2004772057">
    <w:abstractNumId w:val="17"/>
  </w:num>
  <w:num w:numId="32" w16cid:durableId="2004703871">
    <w:abstractNumId w:val="54"/>
  </w:num>
  <w:num w:numId="33" w16cid:durableId="1259487626">
    <w:abstractNumId w:val="71"/>
  </w:num>
  <w:num w:numId="34" w16cid:durableId="122386535">
    <w:abstractNumId w:val="58"/>
  </w:num>
  <w:num w:numId="35" w16cid:durableId="1110932179">
    <w:abstractNumId w:val="67"/>
  </w:num>
  <w:num w:numId="36" w16cid:durableId="1945846952">
    <w:abstractNumId w:val="19"/>
  </w:num>
  <w:num w:numId="37" w16cid:durableId="655188654">
    <w:abstractNumId w:val="7"/>
  </w:num>
  <w:num w:numId="38" w16cid:durableId="1217204847">
    <w:abstractNumId w:val="52"/>
  </w:num>
  <w:num w:numId="39" w16cid:durableId="1491293678">
    <w:abstractNumId w:val="49"/>
  </w:num>
  <w:num w:numId="40" w16cid:durableId="485513421">
    <w:abstractNumId w:val="2"/>
  </w:num>
  <w:num w:numId="41" w16cid:durableId="1889799823">
    <w:abstractNumId w:val="46"/>
  </w:num>
  <w:num w:numId="42" w16cid:durableId="1536235008">
    <w:abstractNumId w:val="41"/>
  </w:num>
  <w:num w:numId="43" w16cid:durableId="1473869458">
    <w:abstractNumId w:val="16"/>
  </w:num>
  <w:num w:numId="44" w16cid:durableId="2079085594">
    <w:abstractNumId w:val="36"/>
  </w:num>
  <w:num w:numId="45" w16cid:durableId="1847789491">
    <w:abstractNumId w:val="10"/>
  </w:num>
  <w:num w:numId="46" w16cid:durableId="1293318039">
    <w:abstractNumId w:val="43"/>
  </w:num>
  <w:num w:numId="47" w16cid:durableId="186068204">
    <w:abstractNumId w:val="18"/>
  </w:num>
  <w:num w:numId="48" w16cid:durableId="1488395224">
    <w:abstractNumId w:val="50"/>
  </w:num>
  <w:num w:numId="49" w16cid:durableId="514804143">
    <w:abstractNumId w:val="14"/>
  </w:num>
  <w:num w:numId="50" w16cid:durableId="1788963687">
    <w:abstractNumId w:val="20"/>
  </w:num>
  <w:num w:numId="51" w16cid:durableId="710765334">
    <w:abstractNumId w:val="9"/>
  </w:num>
  <w:num w:numId="52" w16cid:durableId="1141731799">
    <w:abstractNumId w:val="13"/>
  </w:num>
  <w:num w:numId="53" w16cid:durableId="241764326">
    <w:abstractNumId w:val="59"/>
  </w:num>
  <w:num w:numId="54" w16cid:durableId="2099019757">
    <w:abstractNumId w:val="68"/>
  </w:num>
  <w:num w:numId="55" w16cid:durableId="613026165">
    <w:abstractNumId w:val="33"/>
  </w:num>
  <w:num w:numId="56" w16cid:durableId="198249138">
    <w:abstractNumId w:val="21"/>
  </w:num>
  <w:num w:numId="57" w16cid:durableId="1596476613">
    <w:abstractNumId w:val="42"/>
  </w:num>
  <w:num w:numId="58" w16cid:durableId="910892763">
    <w:abstractNumId w:val="37"/>
  </w:num>
  <w:num w:numId="59" w16cid:durableId="80611904">
    <w:abstractNumId w:val="66"/>
  </w:num>
  <w:num w:numId="60" w16cid:durableId="1408457921">
    <w:abstractNumId w:val="24"/>
  </w:num>
  <w:num w:numId="61" w16cid:durableId="330454002">
    <w:abstractNumId w:val="28"/>
  </w:num>
  <w:num w:numId="62" w16cid:durableId="1095711616">
    <w:abstractNumId w:val="3"/>
  </w:num>
  <w:num w:numId="63" w16cid:durableId="854460345">
    <w:abstractNumId w:val="61"/>
  </w:num>
  <w:num w:numId="64" w16cid:durableId="1060976150">
    <w:abstractNumId w:val="26"/>
  </w:num>
  <w:num w:numId="65" w16cid:durableId="1851603690">
    <w:abstractNumId w:val="51"/>
  </w:num>
  <w:num w:numId="66" w16cid:durableId="666714365">
    <w:abstractNumId w:val="69"/>
  </w:num>
  <w:num w:numId="67" w16cid:durableId="785545415">
    <w:abstractNumId w:val="23"/>
  </w:num>
  <w:num w:numId="68" w16cid:durableId="1682783522">
    <w:abstractNumId w:val="53"/>
  </w:num>
  <w:num w:numId="69" w16cid:durableId="20404741">
    <w:abstractNumId w:val="34"/>
  </w:num>
  <w:num w:numId="70" w16cid:durableId="422267881">
    <w:abstractNumId w:val="39"/>
  </w:num>
  <w:num w:numId="71" w16cid:durableId="1514490386">
    <w:abstractNumId w:val="47"/>
  </w:num>
  <w:num w:numId="72" w16cid:durableId="2095124467">
    <w:abstractNumId w:val="12"/>
  </w:num>
  <w:num w:numId="73" w16cid:durableId="2094818963">
    <w:abstractNumId w:val="5"/>
  </w:num>
  <w:num w:numId="74" w16cid:durableId="1561790542">
    <w:abstractNumId w:val="57"/>
  </w:num>
  <w:num w:numId="75" w16cid:durableId="248395621">
    <w:abstractNumId w:val="48"/>
  </w:num>
  <w:num w:numId="76" w16cid:durableId="1296837622">
    <w:abstractNumId w:val="31"/>
  </w:num>
  <w:num w:numId="77" w16cid:durableId="10496446">
    <w:abstractNumId w:val="70"/>
  </w:num>
  <w:num w:numId="78" w16cid:durableId="1194491323">
    <w:abstractNumId w:val="55"/>
  </w:num>
  <w:num w:numId="79" w16cid:durableId="1271008298">
    <w:abstractNumId w:val="62"/>
  </w:num>
  <w:num w:numId="80" w16cid:durableId="299263616">
    <w:abstractNumId w:val="30"/>
  </w:num>
  <w:num w:numId="81" w16cid:durableId="80342892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3D6"/>
    <w:rsid w:val="00007FA1"/>
    <w:rsid w:val="000111CB"/>
    <w:rsid w:val="00017626"/>
    <w:rsid w:val="000211DD"/>
    <w:rsid w:val="00024F78"/>
    <w:rsid w:val="00030458"/>
    <w:rsid w:val="00043CD5"/>
    <w:rsid w:val="00064BA9"/>
    <w:rsid w:val="000939A2"/>
    <w:rsid w:val="000C4D99"/>
    <w:rsid w:val="000C7FAE"/>
    <w:rsid w:val="000D7344"/>
    <w:rsid w:val="00112C82"/>
    <w:rsid w:val="001A539B"/>
    <w:rsid w:val="001C5E8F"/>
    <w:rsid w:val="001F0E7F"/>
    <w:rsid w:val="00204A5D"/>
    <w:rsid w:val="00204C84"/>
    <w:rsid w:val="002300DE"/>
    <w:rsid w:val="00257A50"/>
    <w:rsid w:val="00260489"/>
    <w:rsid w:val="002A4235"/>
    <w:rsid w:val="002B22EC"/>
    <w:rsid w:val="002D23D6"/>
    <w:rsid w:val="002D35D3"/>
    <w:rsid w:val="002F47C0"/>
    <w:rsid w:val="0030045E"/>
    <w:rsid w:val="00304B56"/>
    <w:rsid w:val="00316758"/>
    <w:rsid w:val="00327C62"/>
    <w:rsid w:val="00347017"/>
    <w:rsid w:val="00351132"/>
    <w:rsid w:val="00381F95"/>
    <w:rsid w:val="0038465D"/>
    <w:rsid w:val="003B7664"/>
    <w:rsid w:val="003E71BC"/>
    <w:rsid w:val="003F22B1"/>
    <w:rsid w:val="00432FDE"/>
    <w:rsid w:val="00444268"/>
    <w:rsid w:val="00445973"/>
    <w:rsid w:val="00470BA4"/>
    <w:rsid w:val="004869B3"/>
    <w:rsid w:val="00486EA5"/>
    <w:rsid w:val="004E62B7"/>
    <w:rsid w:val="004F31B6"/>
    <w:rsid w:val="00572C63"/>
    <w:rsid w:val="005859AC"/>
    <w:rsid w:val="005A09CD"/>
    <w:rsid w:val="005A2C4B"/>
    <w:rsid w:val="005B0621"/>
    <w:rsid w:val="005B0DFB"/>
    <w:rsid w:val="005D7998"/>
    <w:rsid w:val="005E56AB"/>
    <w:rsid w:val="00602A1A"/>
    <w:rsid w:val="00623069"/>
    <w:rsid w:val="00682756"/>
    <w:rsid w:val="006941DA"/>
    <w:rsid w:val="006A7178"/>
    <w:rsid w:val="006C1FCB"/>
    <w:rsid w:val="006C7303"/>
    <w:rsid w:val="006D0C91"/>
    <w:rsid w:val="00764D52"/>
    <w:rsid w:val="00765C00"/>
    <w:rsid w:val="00770F47"/>
    <w:rsid w:val="007907DB"/>
    <w:rsid w:val="007E2956"/>
    <w:rsid w:val="007F2A70"/>
    <w:rsid w:val="007F3DCA"/>
    <w:rsid w:val="008410E6"/>
    <w:rsid w:val="008937BF"/>
    <w:rsid w:val="008A000E"/>
    <w:rsid w:val="008A1BF9"/>
    <w:rsid w:val="008B0C11"/>
    <w:rsid w:val="008D639C"/>
    <w:rsid w:val="009130AD"/>
    <w:rsid w:val="00916A1E"/>
    <w:rsid w:val="0093588E"/>
    <w:rsid w:val="00945CE4"/>
    <w:rsid w:val="00956D6A"/>
    <w:rsid w:val="009575F3"/>
    <w:rsid w:val="00961578"/>
    <w:rsid w:val="00966D65"/>
    <w:rsid w:val="009B0587"/>
    <w:rsid w:val="009D2118"/>
    <w:rsid w:val="009E1525"/>
    <w:rsid w:val="009E7BF3"/>
    <w:rsid w:val="00A31875"/>
    <w:rsid w:val="00A527AA"/>
    <w:rsid w:val="00A63F1E"/>
    <w:rsid w:val="00A91DBB"/>
    <w:rsid w:val="00AA67EC"/>
    <w:rsid w:val="00AD77F5"/>
    <w:rsid w:val="00AF65B1"/>
    <w:rsid w:val="00B02F31"/>
    <w:rsid w:val="00B54291"/>
    <w:rsid w:val="00B72C06"/>
    <w:rsid w:val="00B86ACD"/>
    <w:rsid w:val="00C13749"/>
    <w:rsid w:val="00C36B44"/>
    <w:rsid w:val="00C40D5E"/>
    <w:rsid w:val="00C57F36"/>
    <w:rsid w:val="00C6440C"/>
    <w:rsid w:val="00C952F1"/>
    <w:rsid w:val="00CB6DCE"/>
    <w:rsid w:val="00CC428C"/>
    <w:rsid w:val="00CD1E33"/>
    <w:rsid w:val="00D01C28"/>
    <w:rsid w:val="00D31DB4"/>
    <w:rsid w:val="00D34695"/>
    <w:rsid w:val="00D50179"/>
    <w:rsid w:val="00D62DBF"/>
    <w:rsid w:val="00D876BE"/>
    <w:rsid w:val="00D904BB"/>
    <w:rsid w:val="00DC07B8"/>
    <w:rsid w:val="00DC153B"/>
    <w:rsid w:val="00DC3E92"/>
    <w:rsid w:val="00DC40D6"/>
    <w:rsid w:val="00E07C7E"/>
    <w:rsid w:val="00E229F2"/>
    <w:rsid w:val="00EB4B40"/>
    <w:rsid w:val="00EF113D"/>
    <w:rsid w:val="00F15AD1"/>
    <w:rsid w:val="00F66A8A"/>
    <w:rsid w:val="00F93387"/>
    <w:rsid w:val="00F977BA"/>
    <w:rsid w:val="00FD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8A2C55"/>
  <w14:defaultImageDpi w14:val="32767"/>
  <w15:chartTrackingRefBased/>
  <w15:docId w15:val="{CBBE3071-FBC4-48B9-BE25-39549E257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A09CD"/>
    <w:pPr>
      <w:spacing w:before="80" w:after="160" w:line="264" w:lineRule="auto"/>
    </w:pPr>
    <w:rPr>
      <w:rFonts w:ascii="TfW Sans Light" w:hAnsi="TfW Sans Light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09CD"/>
    <w:pPr>
      <w:keepNext/>
      <w:keepLines/>
      <w:suppressAutoHyphens/>
      <w:spacing w:after="280"/>
      <w:outlineLvl w:val="0"/>
    </w:pPr>
    <w:rPr>
      <w:rFonts w:ascii="TfW Sans Medium" w:eastAsiaTheme="majorEastAsia" w:hAnsi="TfW Sans Medium" w:cstheme="majorBidi"/>
      <w:color w:val="E60000"/>
      <w:sz w:val="48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09CD"/>
    <w:pPr>
      <w:keepNext/>
      <w:keepLines/>
      <w:spacing w:after="200"/>
      <w:outlineLvl w:val="1"/>
    </w:pPr>
    <w:rPr>
      <w:rFonts w:ascii="TfW Sans Medium" w:eastAsiaTheme="majorEastAsia" w:hAnsi="TfW Sans Medium" w:cstheme="majorBidi"/>
      <w:sz w:val="40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A09CD"/>
    <w:pPr>
      <w:keepNext/>
      <w:keepLines/>
      <w:spacing w:before="160" w:after="80"/>
      <w:outlineLvl w:val="2"/>
    </w:pPr>
    <w:rPr>
      <w:rFonts w:eastAsiaTheme="majorEastAsia" w:cstheme="majorBidi"/>
      <w:sz w:val="32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A09CD"/>
    <w:pPr>
      <w:keepNext/>
      <w:keepLines/>
      <w:spacing w:after="40"/>
      <w:outlineLvl w:val="3"/>
    </w:pPr>
    <w:rPr>
      <w:rFonts w:eastAsiaTheme="majorEastAsia" w:cstheme="majorBidi"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A09CD"/>
    <w:pPr>
      <w:keepNext/>
      <w:keepLines/>
      <w:spacing w:after="40"/>
      <w:outlineLvl w:val="4"/>
    </w:pPr>
    <w:rPr>
      <w:rFonts w:eastAsiaTheme="majorEastAsia" w:cstheme="majorBidi"/>
      <w:color w:val="FF490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09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6E6E67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09CD"/>
    <w:pPr>
      <w:keepNext/>
      <w:keepLines/>
      <w:spacing w:before="40" w:after="0"/>
      <w:outlineLvl w:val="6"/>
    </w:pPr>
    <w:rPr>
      <w:rFonts w:eastAsiaTheme="majorEastAsia" w:cstheme="majorBidi"/>
      <w:color w:val="6E6E67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09CD"/>
    <w:pPr>
      <w:keepNext/>
      <w:keepLines/>
      <w:spacing w:after="0"/>
      <w:outlineLvl w:val="7"/>
    </w:pPr>
    <w:rPr>
      <w:rFonts w:eastAsiaTheme="majorEastAsia" w:cstheme="majorBidi"/>
      <w:i/>
      <w:iCs/>
      <w:color w:val="40403C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09CD"/>
    <w:pPr>
      <w:keepNext/>
      <w:keepLines/>
      <w:spacing w:after="0"/>
      <w:outlineLvl w:val="8"/>
    </w:pPr>
    <w:rPr>
      <w:rFonts w:eastAsiaTheme="majorEastAsia" w:cstheme="majorBidi"/>
      <w:color w:val="40403C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09CD"/>
    <w:rPr>
      <w:rFonts w:ascii="TfW Sans Medium" w:eastAsiaTheme="majorEastAsia" w:hAnsi="TfW Sans Medium" w:cstheme="majorBidi"/>
      <w:color w:val="E60000"/>
      <w:sz w:val="4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A09CD"/>
    <w:rPr>
      <w:rFonts w:ascii="TfW Sans Medium" w:eastAsiaTheme="majorEastAsia" w:hAnsi="TfW Sans Medium" w:cstheme="majorBidi"/>
      <w:sz w:val="4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A09CD"/>
    <w:rPr>
      <w:rFonts w:ascii="TfW Sans" w:eastAsiaTheme="majorEastAsia" w:hAnsi="TfW Sans" w:cstheme="majorBidi"/>
      <w:sz w:val="3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A09CD"/>
    <w:rPr>
      <w:rFonts w:ascii="TfW Sans" w:eastAsiaTheme="majorEastAsia" w:hAnsi="TfW Sans" w:cstheme="majorBidi"/>
      <w:iCs/>
      <w:sz w:val="28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5A09CD"/>
    <w:rPr>
      <w:rFonts w:ascii="TfW Sans" w:eastAsiaTheme="majorEastAsia" w:hAnsi="TfW Sans" w:cstheme="majorBidi"/>
      <w:color w:val="FF4902" w:themeColor="accent1" w:themeShade="BF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09CD"/>
    <w:rPr>
      <w:rFonts w:ascii="TfW Sans" w:eastAsiaTheme="majorEastAsia" w:hAnsi="TfW Sans" w:cstheme="majorBidi"/>
      <w:i/>
      <w:iCs/>
      <w:color w:val="6E6E67" w:themeColor="text1" w:themeTint="A6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09CD"/>
    <w:rPr>
      <w:rFonts w:ascii="TfW Sans" w:eastAsiaTheme="majorEastAsia" w:hAnsi="TfW Sans" w:cstheme="majorBidi"/>
      <w:color w:val="6E6E67" w:themeColor="text1" w:themeTint="A6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09CD"/>
    <w:rPr>
      <w:rFonts w:ascii="TfW Sans" w:eastAsiaTheme="majorEastAsia" w:hAnsi="TfW Sans" w:cstheme="majorBidi"/>
      <w:i/>
      <w:iCs/>
      <w:color w:val="40403C" w:themeColor="text1" w:themeTint="D8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09CD"/>
    <w:rPr>
      <w:rFonts w:ascii="TfW Sans" w:eastAsiaTheme="majorEastAsia" w:hAnsi="TfW Sans" w:cstheme="majorBidi"/>
      <w:color w:val="40403C" w:themeColor="text1" w:themeTint="D8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DC40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40D6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440C"/>
    <w:rPr>
      <w:rFonts w:asciiTheme="majorHAnsi" w:hAnsiTheme="majorHAnsi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6440C"/>
    <w:rPr>
      <w:rFonts w:asciiTheme="majorHAnsi" w:eastAsiaTheme="minorEastAsia" w:hAnsiTheme="majorHAnsi"/>
      <w:kern w:val="0"/>
      <w14:ligatures w14:val="none"/>
    </w:rPr>
  </w:style>
  <w:style w:type="numbering" w:customStyle="1" w:styleId="bulletlists">
    <w:name w:val="bulletlists"/>
    <w:basedOn w:val="NoList"/>
    <w:uiPriority w:val="99"/>
    <w:rsid w:val="005A09CD"/>
    <w:pPr>
      <w:numPr>
        <w:numId w:val="17"/>
      </w:numPr>
    </w:pPr>
  </w:style>
  <w:style w:type="paragraph" w:customStyle="1" w:styleId="Bullets1">
    <w:name w:val="Bullets1"/>
    <w:basedOn w:val="Normal"/>
    <w:rsid w:val="005A09CD"/>
    <w:pPr>
      <w:numPr>
        <w:numId w:val="23"/>
      </w:numPr>
    </w:pPr>
  </w:style>
  <w:style w:type="paragraph" w:customStyle="1" w:styleId="Bullets">
    <w:name w:val="Bullets"/>
    <w:basedOn w:val="Bullets1"/>
    <w:link w:val="BulletsChar"/>
    <w:rsid w:val="005A09CD"/>
    <w:pPr>
      <w:suppressAutoHyphens/>
      <w:spacing w:after="80"/>
      <w:ind w:left="0"/>
    </w:pPr>
  </w:style>
  <w:style w:type="character" w:customStyle="1" w:styleId="BulletsChar">
    <w:name w:val="Bullets Char"/>
    <w:basedOn w:val="DefaultParagraphFont"/>
    <w:link w:val="Bullets"/>
    <w:rsid w:val="005A09CD"/>
    <w:rPr>
      <w:rFonts w:ascii="TfW Sans" w:hAnsi="TfW Sans"/>
      <w:szCs w:val="22"/>
    </w:rPr>
  </w:style>
  <w:style w:type="paragraph" w:customStyle="1" w:styleId="Bullets2">
    <w:name w:val="Bullets2"/>
    <w:basedOn w:val="Normal"/>
    <w:rsid w:val="005A09CD"/>
    <w:pPr>
      <w:numPr>
        <w:ilvl w:val="1"/>
        <w:numId w:val="23"/>
      </w:numPr>
    </w:pPr>
  </w:style>
  <w:style w:type="paragraph" w:customStyle="1" w:styleId="Bullets3">
    <w:name w:val="Bullets3"/>
    <w:basedOn w:val="Normal"/>
    <w:rsid w:val="005A09CD"/>
    <w:pPr>
      <w:numPr>
        <w:ilvl w:val="2"/>
        <w:numId w:val="23"/>
      </w:numPr>
    </w:pPr>
  </w:style>
  <w:style w:type="paragraph" w:customStyle="1" w:styleId="Bullets4">
    <w:name w:val="Bullets4"/>
    <w:basedOn w:val="Normal"/>
    <w:rsid w:val="005A09CD"/>
    <w:pPr>
      <w:numPr>
        <w:ilvl w:val="3"/>
        <w:numId w:val="23"/>
      </w:numPr>
    </w:pPr>
  </w:style>
  <w:style w:type="paragraph" w:styleId="Header">
    <w:name w:val="header"/>
    <w:basedOn w:val="Normal"/>
    <w:link w:val="HeaderChar"/>
    <w:uiPriority w:val="99"/>
    <w:unhideWhenUsed/>
    <w:rsid w:val="00DC40D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0D6"/>
    <w:rPr>
      <w:rFonts w:eastAsiaTheme="minorEastAsia"/>
      <w:kern w:val="0"/>
      <w:sz w:val="20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C40D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0D6"/>
    <w:rPr>
      <w:rFonts w:eastAsiaTheme="minorEastAsia"/>
      <w:kern w:val="0"/>
      <w:sz w:val="20"/>
      <w:szCs w:val="22"/>
      <w14:ligatures w14:val="none"/>
    </w:rPr>
  </w:style>
  <w:style w:type="paragraph" w:customStyle="1" w:styleId="Bullets5">
    <w:name w:val="Bullets5"/>
    <w:basedOn w:val="Normal"/>
    <w:rsid w:val="005A09CD"/>
    <w:pPr>
      <w:numPr>
        <w:ilvl w:val="4"/>
        <w:numId w:val="23"/>
      </w:numPr>
    </w:pPr>
  </w:style>
  <w:style w:type="table" w:styleId="TableGrid">
    <w:name w:val="Table Grid"/>
    <w:basedOn w:val="TableNormal"/>
    <w:uiPriority w:val="39"/>
    <w:rsid w:val="005A09CD"/>
    <w:pPr>
      <w:spacing w:before="40" w:after="40"/>
      <w:ind w:left="113"/>
    </w:pPr>
    <w:rPr>
      <w:rFonts w:ascii="TfW Sans" w:hAnsi="TfW Sans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60" w:beforeAutospacing="0" w:afterLines="0" w:after="60" w:afterAutospacing="0" w:line="240" w:lineRule="auto"/>
        <w:ind w:leftChars="0" w:left="113"/>
        <w:contextualSpacing w:val="0"/>
        <w:jc w:val="left"/>
      </w:pPr>
      <w:rPr>
        <w:rFonts w:ascii="TfW Sans Medium" w:hAnsi="TfW Sans Medium"/>
        <w:sz w:val="28"/>
      </w:rPr>
      <w:tblPr/>
      <w:trPr>
        <w:cantSplit/>
        <w:tblHeader/>
      </w:trPr>
      <w:tcPr>
        <w:vAlign w:val="center"/>
      </w:tcPr>
    </w:tblStylePr>
  </w:style>
  <w:style w:type="table" w:styleId="GridTable1Light">
    <w:name w:val="Grid Table 1 Light"/>
    <w:basedOn w:val="TableGrid"/>
    <w:uiPriority w:val="46"/>
    <w:rsid w:val="005A09CD"/>
    <w:tblPr>
      <w:tblStyleRowBandSize w:val="1"/>
      <w:tblStyleColBandSize w:val="1"/>
      <w:tblBorders>
        <w:top w:val="single" w:sz="4" w:space="0" w:color="A7A7A0" w:themeColor="text1" w:themeTint="66"/>
        <w:left w:val="single" w:sz="4" w:space="0" w:color="A7A7A0" w:themeColor="text1" w:themeTint="66"/>
        <w:bottom w:val="single" w:sz="4" w:space="0" w:color="A7A7A0" w:themeColor="text1" w:themeTint="66"/>
        <w:right w:val="single" w:sz="4" w:space="0" w:color="A7A7A0" w:themeColor="text1" w:themeTint="66"/>
        <w:insideH w:val="single" w:sz="4" w:space="0" w:color="A7A7A0" w:themeColor="text1" w:themeTint="66"/>
        <w:insideV w:val="single" w:sz="4" w:space="0" w:color="A7A7A0" w:themeColor="text1" w:themeTint="66"/>
      </w:tblBorders>
    </w:tblPr>
    <w:tblStylePr w:type="firstRow">
      <w:pPr>
        <w:wordWrap/>
        <w:spacing w:beforeLines="0" w:before="60" w:beforeAutospacing="0" w:afterLines="0" w:after="60" w:afterAutospacing="0" w:line="240" w:lineRule="auto"/>
        <w:ind w:leftChars="0" w:left="113"/>
        <w:contextualSpacing w:val="0"/>
        <w:jc w:val="left"/>
      </w:pPr>
      <w:rPr>
        <w:rFonts w:ascii="TfW Sans Medium" w:hAnsi="TfW Sans Medium"/>
        <w:b/>
        <w:bCs/>
        <w:sz w:val="28"/>
      </w:rPr>
      <w:tblPr/>
      <w:trPr>
        <w:cantSplit/>
        <w:tblHeader/>
      </w:trPr>
      <w:tcPr>
        <w:tcBorders>
          <w:bottom w:val="single" w:sz="12" w:space="0" w:color="7A7A72" w:themeColor="text1" w:themeTint="99"/>
        </w:tcBorders>
        <w:vAlign w:val="center"/>
      </w:tcPr>
    </w:tblStylePr>
    <w:tblStylePr w:type="lastRow">
      <w:rPr>
        <w:b/>
        <w:bCs/>
      </w:rPr>
      <w:tblPr/>
      <w:tcPr>
        <w:tcBorders>
          <w:top w:val="double" w:sz="2" w:space="0" w:color="7A7A72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IntenseEmphasis">
    <w:name w:val="Intense Emphasis"/>
    <w:basedOn w:val="DefaultParagraphFont"/>
    <w:uiPriority w:val="21"/>
    <w:qFormat/>
    <w:rsid w:val="005A09CD"/>
    <w:rPr>
      <w:i/>
      <w:iCs/>
      <w:color w:val="FF490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09CD"/>
    <w:pPr>
      <w:pBdr>
        <w:top w:val="single" w:sz="4" w:space="10" w:color="FF4902" w:themeColor="accent1" w:themeShade="BF"/>
        <w:bottom w:val="single" w:sz="4" w:space="10" w:color="FF4902" w:themeColor="accent1" w:themeShade="BF"/>
      </w:pBdr>
      <w:spacing w:before="360" w:after="360"/>
      <w:ind w:left="864" w:right="864"/>
      <w:jc w:val="center"/>
    </w:pPr>
    <w:rPr>
      <w:i/>
      <w:iCs/>
      <w:color w:val="FF490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09CD"/>
    <w:rPr>
      <w:rFonts w:ascii="TfW Sans" w:hAnsi="TfW Sans"/>
      <w:i/>
      <w:iCs/>
      <w:color w:val="FF4902" w:themeColor="accent1" w:themeShade="BF"/>
      <w:szCs w:val="22"/>
    </w:rPr>
  </w:style>
  <w:style w:type="character" w:styleId="IntenseReference">
    <w:name w:val="Intense Reference"/>
    <w:basedOn w:val="DefaultParagraphFont"/>
    <w:uiPriority w:val="32"/>
    <w:qFormat/>
    <w:rsid w:val="005A09CD"/>
    <w:rPr>
      <w:b/>
      <w:bCs/>
      <w:smallCaps/>
      <w:color w:val="FF4902" w:themeColor="accent1" w:themeShade="BF"/>
      <w:spacing w:val="5"/>
    </w:rPr>
  </w:style>
  <w:style w:type="paragraph" w:styleId="ListParagraph">
    <w:name w:val="List Paragraph"/>
    <w:basedOn w:val="Normal"/>
    <w:link w:val="ListParagraphChar"/>
    <w:uiPriority w:val="34"/>
    <w:qFormat/>
    <w:rsid w:val="005A09CD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5A09CD"/>
    <w:rPr>
      <w:rFonts w:ascii="TfW Sans" w:hAnsi="TfW Sans"/>
      <w:szCs w:val="22"/>
    </w:rPr>
  </w:style>
  <w:style w:type="numbering" w:customStyle="1" w:styleId="numberedlisttfw">
    <w:name w:val="numberedlisttfw"/>
    <w:uiPriority w:val="99"/>
    <w:rsid w:val="005A09CD"/>
    <w:pPr>
      <w:numPr>
        <w:numId w:val="24"/>
      </w:numPr>
    </w:pPr>
  </w:style>
  <w:style w:type="paragraph" w:styleId="Quote">
    <w:name w:val="Quote"/>
    <w:basedOn w:val="Normal"/>
    <w:next w:val="Normal"/>
    <w:link w:val="QuoteChar"/>
    <w:uiPriority w:val="29"/>
    <w:qFormat/>
    <w:rsid w:val="005A09CD"/>
    <w:pPr>
      <w:spacing w:before="160"/>
      <w:jc w:val="center"/>
    </w:pPr>
    <w:rPr>
      <w:i/>
      <w:iCs/>
      <w:color w:val="575752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09CD"/>
    <w:rPr>
      <w:rFonts w:ascii="TfW Sans" w:hAnsi="TfW Sans"/>
      <w:i/>
      <w:iCs/>
      <w:color w:val="575752" w:themeColor="text1" w:themeTint="BF"/>
      <w:szCs w:val="22"/>
    </w:rPr>
  </w:style>
  <w:style w:type="character" w:styleId="Hyperlink">
    <w:name w:val="Hyperlink"/>
    <w:basedOn w:val="DefaultParagraphFont"/>
    <w:uiPriority w:val="99"/>
    <w:unhideWhenUsed/>
    <w:rsid w:val="00B86ACD"/>
    <w:rPr>
      <w:color w:val="1D1D1B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86A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86ACD"/>
    <w:pPr>
      <w:spacing w:before="0" w:line="240" w:lineRule="auto"/>
    </w:pPr>
    <w:rPr>
      <w:rFonts w:asciiTheme="minorHAnsi" w:hAnsiTheme="minorHAnsi"/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86ACD"/>
    <w:rPr>
      <w:kern w:val="0"/>
      <w:sz w:val="20"/>
      <w:szCs w:val="20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B86ACD"/>
    <w:pPr>
      <w:spacing w:before="0" w:after="200" w:line="240" w:lineRule="auto"/>
    </w:pPr>
    <w:rPr>
      <w:rFonts w:asciiTheme="minorHAnsi" w:hAnsiTheme="minorHAnsi"/>
      <w:i/>
      <w:iCs/>
      <w:color w:val="1D1D1B" w:themeColor="text2"/>
      <w:kern w:val="0"/>
      <w:sz w:val="18"/>
      <w:szCs w:val="18"/>
      <w14:ligatures w14:val="none"/>
    </w:rPr>
  </w:style>
  <w:style w:type="paragraph" w:styleId="NoSpacing">
    <w:name w:val="No Spacing"/>
    <w:uiPriority w:val="1"/>
    <w:qFormat/>
    <w:rsid w:val="00B86ACD"/>
    <w:rPr>
      <w:rFonts w:ascii="TfW Sans Light" w:hAnsi="TfW Sans Light"/>
      <w:szCs w:val="22"/>
    </w:rPr>
  </w:style>
  <w:style w:type="paragraph" w:styleId="Revision">
    <w:name w:val="Revision"/>
    <w:hidden/>
    <w:uiPriority w:val="99"/>
    <w:semiHidden/>
    <w:rsid w:val="001C5E8F"/>
    <w:rPr>
      <w:rFonts w:ascii="TfW Sans Light" w:hAnsi="TfW Sans Light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3E92"/>
    <w:pPr>
      <w:spacing w:before="80"/>
    </w:pPr>
    <w:rPr>
      <w:rFonts w:ascii="TfW Sans Light" w:hAnsi="TfW Sans Light"/>
      <w:b/>
      <w:bCs/>
      <w:kern w:val="2"/>
      <w14:ligatures w14:val="standardContextu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3E92"/>
    <w:rPr>
      <w:rFonts w:ascii="TfW Sans Light" w:hAnsi="TfW Sans Light"/>
      <w:b/>
      <w:bCs/>
      <w:kern w:val="0"/>
      <w:sz w:val="20"/>
      <w:szCs w:val="20"/>
      <w14:ligatures w14:val="none"/>
    </w:rPr>
  </w:style>
  <w:style w:type="character" w:styleId="UnresolvedMention">
    <w:name w:val="Unresolved Mention"/>
    <w:basedOn w:val="DefaultParagraphFont"/>
    <w:uiPriority w:val="99"/>
    <w:rsid w:val="00347017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7F3DCA"/>
    <w:pPr>
      <w:suppressAutoHyphens w:val="0"/>
      <w:spacing w:before="240" w:after="0" w:line="259" w:lineRule="auto"/>
      <w:outlineLvl w:val="9"/>
    </w:pPr>
    <w:rPr>
      <w:rFonts w:asciiTheme="majorHAnsi" w:hAnsiTheme="majorHAnsi"/>
      <w:color w:val="FF4902" w:themeColor="accent1" w:themeShade="BF"/>
      <w:kern w:val="0"/>
      <w:sz w:val="32"/>
      <w:szCs w:val="32"/>
      <w:lang w:val="en-US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7F3DCA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7F3DCA"/>
    <w:pPr>
      <w:spacing w:after="100"/>
      <w:ind w:left="480"/>
    </w:pPr>
  </w:style>
  <w:style w:type="character" w:styleId="Mention">
    <w:name w:val="Mention"/>
    <w:basedOn w:val="DefaultParagraphFont"/>
    <w:uiPriority w:val="99"/>
    <w:unhideWhenUsed/>
    <w:rsid w:val="008A000E"/>
    <w:rPr>
      <w:color w:val="2B579A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A31875"/>
    <w:pPr>
      <w:tabs>
        <w:tab w:val="right" w:leader="dot" w:pos="9016"/>
      </w:tabs>
      <w:spacing w:before="0" w:after="100" w:line="259" w:lineRule="auto"/>
    </w:pPr>
    <w:rPr>
      <w:rFonts w:asciiTheme="minorHAnsi" w:hAnsiTheme="minorHAnsi"/>
      <w:b/>
      <w:bCs/>
      <w:kern w:val="0"/>
      <w:sz w:val="22"/>
      <w14:ligatures w14:val="none"/>
    </w:rPr>
  </w:style>
  <w:style w:type="table" w:customStyle="1" w:styleId="TableGrid1">
    <w:name w:val="Table Grid1"/>
    <w:basedOn w:val="TableNormal"/>
    <w:next w:val="TableGrid"/>
    <w:uiPriority w:val="59"/>
    <w:rsid w:val="00A31875"/>
    <w:pPr>
      <w:ind w:left="567"/>
    </w:pPr>
    <w:rPr>
      <w:rFonts w:ascii="Times New Roman" w:eastAsia="Times New Roman" w:hAnsi="Times New Roman" w:cs="Times New Roman"/>
      <w:color w:val="1D1D1B" w:themeColor="hyperlink"/>
      <w:kern w:val="0"/>
      <w:sz w:val="20"/>
      <w:szCs w:val="20"/>
      <w:u w:val="single"/>
      <w:lang w:eastAsia="en-GB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uthenticity">
    <w:name w:val="Authenticity"/>
    <w:basedOn w:val="Normal"/>
    <w:uiPriority w:val="99"/>
    <w:rsid w:val="00A31875"/>
    <w:pPr>
      <w:framePr w:hSpace="180" w:wrap="around" w:vAnchor="text" w:hAnchor="text" w:x="567" w:y="1"/>
      <w:spacing w:before="60" w:after="60" w:line="276" w:lineRule="auto"/>
      <w:suppressOverlap/>
    </w:pPr>
    <w:rPr>
      <w:rFonts w:ascii="Calibri" w:eastAsia="Times New Roman" w:hAnsi="Calibri" w:cs="Calibri"/>
      <w:b/>
      <w:noProof/>
      <w:color w:val="FF0000"/>
      <w:kern w:val="0"/>
      <w:sz w:val="44"/>
      <w:szCs w:val="44"/>
      <w:lang w:eastAsia="en-GB"/>
      <w14:ligatures w14:val="none"/>
    </w:rPr>
  </w:style>
  <w:style w:type="paragraph" w:customStyle="1" w:styleId="Authenticityindent3">
    <w:name w:val="Authenticity indent 3"/>
    <w:basedOn w:val="Normal"/>
    <w:uiPriority w:val="99"/>
    <w:rsid w:val="00A31875"/>
    <w:pPr>
      <w:framePr w:hSpace="180" w:wrap="around" w:vAnchor="text" w:hAnchor="text" w:x="567" w:y="1"/>
      <w:spacing w:before="60" w:after="60" w:line="276" w:lineRule="auto"/>
      <w:suppressOverlap/>
    </w:pPr>
    <w:rPr>
      <w:rFonts w:ascii="Calibri" w:eastAsia="Times New Roman" w:hAnsi="Calibri" w:cs="Calibri"/>
      <w:b/>
      <w:noProof/>
      <w:color w:val="1D1D1B" w:themeColor="hyperlink"/>
      <w:kern w:val="0"/>
      <w:sz w:val="22"/>
      <w:lang w:eastAsia="en-GB"/>
      <w14:ligatures w14:val="none"/>
    </w:rPr>
  </w:style>
  <w:style w:type="paragraph" w:customStyle="1" w:styleId="Authenticitysubheading">
    <w:name w:val="Authenticity sub heading"/>
    <w:basedOn w:val="Normal"/>
    <w:link w:val="AuthenticitysubheadingChar"/>
    <w:uiPriority w:val="99"/>
    <w:rsid w:val="00A31875"/>
    <w:pPr>
      <w:framePr w:hSpace="180" w:wrap="around" w:vAnchor="text" w:hAnchor="text" w:x="567" w:y="1"/>
      <w:spacing w:before="60" w:after="60" w:line="276" w:lineRule="auto"/>
      <w:suppressOverlap/>
    </w:pPr>
    <w:rPr>
      <w:rFonts w:ascii="Calibri" w:eastAsia="Times New Roman" w:hAnsi="Calibri" w:cs="Calibri"/>
      <w:b/>
      <w:noProof/>
      <w:color w:val="FF0000"/>
      <w:kern w:val="0"/>
      <w:sz w:val="32"/>
      <w:szCs w:val="32"/>
      <w:lang w:eastAsia="en-GB"/>
      <w14:ligatures w14:val="none"/>
    </w:rPr>
  </w:style>
  <w:style w:type="paragraph" w:customStyle="1" w:styleId="Authenticitytablecontents">
    <w:name w:val="Authenticity table contents"/>
    <w:basedOn w:val="Normal"/>
    <w:link w:val="AuthenticitytablecontentsChar"/>
    <w:uiPriority w:val="99"/>
    <w:rsid w:val="00A31875"/>
    <w:pPr>
      <w:framePr w:hSpace="180" w:wrap="around" w:vAnchor="text" w:hAnchor="text" w:x="567" w:y="1"/>
      <w:spacing w:before="60" w:after="60" w:line="276" w:lineRule="auto"/>
      <w:ind w:right="-112"/>
      <w:suppressOverlap/>
    </w:pPr>
    <w:rPr>
      <w:rFonts w:ascii="Calibri" w:eastAsia="Times New Roman" w:hAnsi="Calibri" w:cs="Calibri"/>
      <w:noProof/>
      <w:color w:val="1D1D1B" w:themeColor="hyperlink"/>
      <w:kern w:val="0"/>
      <w:sz w:val="20"/>
      <w:szCs w:val="24"/>
      <w:lang w:eastAsia="en-GB"/>
      <w14:ligatures w14:val="none"/>
    </w:rPr>
  </w:style>
  <w:style w:type="character" w:customStyle="1" w:styleId="AuthenticitysubheadingChar">
    <w:name w:val="Authenticity sub heading Char"/>
    <w:basedOn w:val="DefaultParagraphFont"/>
    <w:link w:val="Authenticitysubheading"/>
    <w:uiPriority w:val="99"/>
    <w:rsid w:val="00A31875"/>
    <w:rPr>
      <w:rFonts w:ascii="Calibri" w:eastAsia="Times New Roman" w:hAnsi="Calibri" w:cs="Calibri"/>
      <w:b/>
      <w:noProof/>
      <w:color w:val="FF0000"/>
      <w:kern w:val="0"/>
      <w:sz w:val="32"/>
      <w:szCs w:val="32"/>
      <w:lang w:eastAsia="en-GB"/>
      <w14:ligatures w14:val="none"/>
    </w:rPr>
  </w:style>
  <w:style w:type="character" w:customStyle="1" w:styleId="AuthenticitytablecontentsChar">
    <w:name w:val="Authenticity table contents Char"/>
    <w:basedOn w:val="DefaultParagraphFont"/>
    <w:link w:val="Authenticitytablecontents"/>
    <w:uiPriority w:val="99"/>
    <w:rsid w:val="00A31875"/>
    <w:rPr>
      <w:rFonts w:ascii="Calibri" w:eastAsia="Times New Roman" w:hAnsi="Calibri" w:cs="Calibri"/>
      <w:noProof/>
      <w:color w:val="1D1D1B" w:themeColor="hyperlink"/>
      <w:kern w:val="0"/>
      <w:sz w:val="20"/>
      <w:lang w:eastAsia="en-GB"/>
      <w14:ligatures w14:val="none"/>
    </w:rPr>
  </w:style>
  <w:style w:type="paragraph" w:customStyle="1" w:styleId="FormText">
    <w:name w:val="Form Text"/>
    <w:basedOn w:val="Normal"/>
    <w:next w:val="Normal"/>
    <w:uiPriority w:val="11"/>
    <w:semiHidden/>
    <w:rsid w:val="00A31875"/>
    <w:pPr>
      <w:spacing w:before="0" w:after="0" w:line="240" w:lineRule="auto"/>
    </w:pPr>
    <w:rPr>
      <w:rFonts w:asciiTheme="minorHAnsi" w:eastAsia="Times New Roman" w:hAnsiTheme="minorHAnsi" w:cs="Times New Roman"/>
      <w:b/>
      <w:kern w:val="0"/>
      <w:sz w:val="20"/>
      <w:szCs w:val="20"/>
      <w14:ligatures w14:val="none"/>
    </w:rPr>
  </w:style>
  <w:style w:type="paragraph" w:customStyle="1" w:styleId="FormUserText">
    <w:name w:val="Form User Text"/>
    <w:basedOn w:val="Normal"/>
    <w:uiPriority w:val="11"/>
    <w:semiHidden/>
    <w:rsid w:val="00A31875"/>
    <w:pPr>
      <w:spacing w:before="0" w:after="0" w:line="240" w:lineRule="auto"/>
    </w:pPr>
    <w:rPr>
      <w:rFonts w:asciiTheme="minorHAnsi" w:eastAsiaTheme="minorEastAsia" w:hAnsiTheme="minorHAnsi"/>
      <w:kern w:val="0"/>
      <w:szCs w:val="24"/>
      <w:lang w:eastAsia="zh-CN"/>
      <w14:ligatures w14:val="none"/>
    </w:rPr>
  </w:style>
  <w:style w:type="table" w:styleId="ListTable2">
    <w:name w:val="List Table 2"/>
    <w:basedOn w:val="TableNormal"/>
    <w:uiPriority w:val="47"/>
    <w:rsid w:val="00A31875"/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7A7A72" w:themeColor="text1" w:themeTint="99"/>
        <w:bottom w:val="single" w:sz="4" w:space="0" w:color="7A7A72" w:themeColor="text1" w:themeTint="99"/>
        <w:insideH w:val="single" w:sz="4" w:space="0" w:color="7A7A72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CF" w:themeFill="text1" w:themeFillTint="33"/>
      </w:tcPr>
    </w:tblStylePr>
    <w:tblStylePr w:type="band1Horz">
      <w:tblPr/>
      <w:tcPr>
        <w:shd w:val="clear" w:color="auto" w:fill="D3D3CF" w:themeFill="text1" w:themeFillTint="33"/>
      </w:tcPr>
    </w:tblStylePr>
  </w:style>
  <w:style w:type="table" w:styleId="ListTable4-Accent3">
    <w:name w:val="List Table 4 Accent 3"/>
    <w:basedOn w:val="TableNormal"/>
    <w:uiPriority w:val="49"/>
    <w:rsid w:val="00A31875"/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BDCAE5" w:themeColor="accent3" w:themeTint="99"/>
        <w:left w:val="single" w:sz="4" w:space="0" w:color="BDCAE5" w:themeColor="accent3" w:themeTint="99"/>
        <w:bottom w:val="single" w:sz="4" w:space="0" w:color="BDCAE5" w:themeColor="accent3" w:themeTint="99"/>
        <w:right w:val="single" w:sz="4" w:space="0" w:color="BDCAE5" w:themeColor="accent3" w:themeTint="99"/>
        <w:insideH w:val="single" w:sz="4" w:space="0" w:color="BDCAE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A8D5" w:themeColor="accent3"/>
          <w:left w:val="single" w:sz="4" w:space="0" w:color="92A8D5" w:themeColor="accent3"/>
          <w:bottom w:val="single" w:sz="4" w:space="0" w:color="92A8D5" w:themeColor="accent3"/>
          <w:right w:val="single" w:sz="4" w:space="0" w:color="92A8D5" w:themeColor="accent3"/>
          <w:insideH w:val="nil"/>
        </w:tcBorders>
        <w:shd w:val="clear" w:color="auto" w:fill="92A8D5" w:themeFill="accent3"/>
      </w:tcPr>
    </w:tblStylePr>
    <w:tblStylePr w:type="lastRow">
      <w:rPr>
        <w:b/>
        <w:bCs/>
      </w:rPr>
      <w:tblPr/>
      <w:tcPr>
        <w:tcBorders>
          <w:top w:val="double" w:sz="4" w:space="0" w:color="BDCAE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DF6" w:themeFill="accent3" w:themeFillTint="33"/>
      </w:tcPr>
    </w:tblStylePr>
    <w:tblStylePr w:type="band1Horz">
      <w:tblPr/>
      <w:tcPr>
        <w:shd w:val="clear" w:color="auto" w:fill="E9EDF6" w:themeFill="accent3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A31875"/>
    <w:pPr>
      <w:spacing w:before="0" w:after="0" w:line="240" w:lineRule="auto"/>
    </w:pPr>
    <w:rPr>
      <w:rFonts w:asciiTheme="minorHAnsi" w:hAnsiTheme="minorHAnsi"/>
      <w:kern w:val="0"/>
      <w:sz w:val="20"/>
      <w:szCs w:val="20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31875"/>
    <w:rPr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A31875"/>
    <w:rPr>
      <w:vertAlign w:val="superscript"/>
    </w:rPr>
  </w:style>
  <w:style w:type="table" w:styleId="PlainTable5">
    <w:name w:val="Plain Table 5"/>
    <w:basedOn w:val="TableNormal"/>
    <w:uiPriority w:val="45"/>
    <w:rsid w:val="00A31875"/>
    <w:rPr>
      <w:kern w:val="0"/>
      <w:sz w:val="22"/>
      <w:szCs w:val="22"/>
      <w14:ligatures w14:val="non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1918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1918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1918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1918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-Accent3">
    <w:name w:val="Grid Table 1 Light Accent 3"/>
    <w:basedOn w:val="TableNormal"/>
    <w:uiPriority w:val="46"/>
    <w:rsid w:val="00A31875"/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D3DBEE" w:themeColor="accent3" w:themeTint="66"/>
        <w:left w:val="single" w:sz="4" w:space="0" w:color="D3DBEE" w:themeColor="accent3" w:themeTint="66"/>
        <w:bottom w:val="single" w:sz="4" w:space="0" w:color="D3DBEE" w:themeColor="accent3" w:themeTint="66"/>
        <w:right w:val="single" w:sz="4" w:space="0" w:color="D3DBEE" w:themeColor="accent3" w:themeTint="66"/>
        <w:insideH w:val="single" w:sz="4" w:space="0" w:color="D3DBEE" w:themeColor="accent3" w:themeTint="66"/>
        <w:insideV w:val="single" w:sz="4" w:space="0" w:color="D3DBE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CAE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CAE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1">
    <w:name w:val="Plain Table 1"/>
    <w:basedOn w:val="TableNormal"/>
    <w:uiPriority w:val="41"/>
    <w:rsid w:val="00A31875"/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2-Accent3">
    <w:name w:val="Grid Table 2 Accent 3"/>
    <w:basedOn w:val="TableNormal"/>
    <w:uiPriority w:val="47"/>
    <w:rsid w:val="00A31875"/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2" w:space="0" w:color="BDCAE5" w:themeColor="accent3" w:themeTint="99"/>
        <w:bottom w:val="single" w:sz="2" w:space="0" w:color="BDCAE5" w:themeColor="accent3" w:themeTint="99"/>
        <w:insideH w:val="single" w:sz="2" w:space="0" w:color="BDCAE5" w:themeColor="accent3" w:themeTint="99"/>
        <w:insideV w:val="single" w:sz="2" w:space="0" w:color="BDCAE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CAE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CAE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DF6" w:themeFill="accent3" w:themeFillTint="33"/>
      </w:tcPr>
    </w:tblStylePr>
    <w:tblStylePr w:type="band1Horz">
      <w:tblPr/>
      <w:tcPr>
        <w:shd w:val="clear" w:color="auto" w:fill="E9EDF6" w:themeFill="accent3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31875"/>
    <w:rPr>
      <w:color w:val="5073BB" w:themeColor="accent3" w:themeShade="BF"/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BDCAE5" w:themeColor="accent3" w:themeTint="99"/>
        <w:left w:val="single" w:sz="4" w:space="0" w:color="BDCAE5" w:themeColor="accent3" w:themeTint="99"/>
        <w:bottom w:val="single" w:sz="4" w:space="0" w:color="BDCAE5" w:themeColor="accent3" w:themeTint="99"/>
        <w:right w:val="single" w:sz="4" w:space="0" w:color="BDCAE5" w:themeColor="accent3" w:themeTint="99"/>
        <w:insideH w:val="single" w:sz="4" w:space="0" w:color="BDCAE5" w:themeColor="accent3" w:themeTint="99"/>
        <w:insideV w:val="single" w:sz="4" w:space="0" w:color="BDCAE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CAE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CAE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DF6" w:themeFill="accent3" w:themeFillTint="33"/>
      </w:tcPr>
    </w:tblStylePr>
    <w:tblStylePr w:type="band1Horz">
      <w:tblPr/>
      <w:tcPr>
        <w:shd w:val="clear" w:color="auto" w:fill="E9EDF6" w:themeFill="accent3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A31875"/>
    <w:rPr>
      <w:color w:val="1D1D1B" w:themeColor="followedHyperlink"/>
      <w:u w:val="single"/>
    </w:rPr>
  </w:style>
  <w:style w:type="table" w:styleId="ListTable3-Accent3">
    <w:name w:val="List Table 3 Accent 3"/>
    <w:basedOn w:val="TableNormal"/>
    <w:uiPriority w:val="48"/>
    <w:rsid w:val="00A31875"/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92A8D5" w:themeColor="accent3"/>
        <w:left w:val="single" w:sz="4" w:space="0" w:color="92A8D5" w:themeColor="accent3"/>
        <w:bottom w:val="single" w:sz="4" w:space="0" w:color="92A8D5" w:themeColor="accent3"/>
        <w:right w:val="single" w:sz="4" w:space="0" w:color="92A8D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A8D5" w:themeFill="accent3"/>
      </w:tcPr>
    </w:tblStylePr>
    <w:tblStylePr w:type="lastRow">
      <w:rPr>
        <w:b/>
        <w:bCs/>
      </w:rPr>
      <w:tblPr/>
      <w:tcPr>
        <w:tcBorders>
          <w:top w:val="double" w:sz="4" w:space="0" w:color="92A8D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A8D5" w:themeColor="accent3"/>
          <w:right w:val="single" w:sz="4" w:space="0" w:color="92A8D5" w:themeColor="accent3"/>
        </w:tcBorders>
      </w:tcPr>
    </w:tblStylePr>
    <w:tblStylePr w:type="band1Horz">
      <w:tblPr/>
      <w:tcPr>
        <w:tcBorders>
          <w:top w:val="single" w:sz="4" w:space="0" w:color="92A8D5" w:themeColor="accent3"/>
          <w:bottom w:val="single" w:sz="4" w:space="0" w:color="92A8D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A8D5" w:themeColor="accent3"/>
          <w:left w:val="nil"/>
        </w:tcBorders>
      </w:tcPr>
    </w:tblStylePr>
    <w:tblStylePr w:type="swCell">
      <w:tblPr/>
      <w:tcPr>
        <w:tcBorders>
          <w:top w:val="double" w:sz="4" w:space="0" w:color="92A8D5" w:themeColor="accent3"/>
          <w:right w:val="nil"/>
        </w:tcBorders>
      </w:tcPr>
    </w:tblStylePr>
  </w:style>
  <w:style w:type="character" w:customStyle="1" w:styleId="search-highlight">
    <w:name w:val="search-highlight"/>
    <w:basedOn w:val="DefaultParagraphFont"/>
    <w:rsid w:val="00A31875"/>
  </w:style>
  <w:style w:type="paragraph" w:customStyle="1" w:styleId="paragraph">
    <w:name w:val="paragraph"/>
    <w:basedOn w:val="Normal"/>
    <w:rsid w:val="00A318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A31875"/>
  </w:style>
  <w:style w:type="character" w:customStyle="1" w:styleId="eop">
    <w:name w:val="eop"/>
    <w:basedOn w:val="DefaultParagraphFont"/>
    <w:rsid w:val="00A31875"/>
  </w:style>
  <w:style w:type="paragraph" w:customStyle="1" w:styleId="pf0">
    <w:name w:val="pf0"/>
    <w:basedOn w:val="Normal"/>
    <w:rsid w:val="00A318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eastAsia="en-GB"/>
      <w14:ligatures w14:val="none"/>
    </w:rPr>
  </w:style>
  <w:style w:type="character" w:customStyle="1" w:styleId="cf01">
    <w:name w:val="cf01"/>
    <w:basedOn w:val="DefaultParagraphFont"/>
    <w:rsid w:val="00A31875"/>
    <w:rPr>
      <w:rFonts w:ascii="Segoe UI" w:hAnsi="Segoe UI" w:cs="Segoe UI" w:hint="default"/>
      <w:sz w:val="18"/>
      <w:szCs w:val="18"/>
    </w:rPr>
  </w:style>
  <w:style w:type="paragraph" w:styleId="NormalWeb">
    <w:name w:val="Normal (Web)"/>
    <w:basedOn w:val="Normal"/>
    <w:uiPriority w:val="99"/>
    <w:unhideWhenUsed/>
    <w:rsid w:val="00A31875"/>
    <w:pPr>
      <w:spacing w:before="0" w:line="259" w:lineRule="auto"/>
    </w:pPr>
    <w:rPr>
      <w:rFonts w:ascii="Times New Roman" w:hAnsi="Times New Roman" w:cs="Times New Roman"/>
      <w:kern w:val="0"/>
      <w:szCs w:val="24"/>
      <w14:ligatures w14:val="none"/>
    </w:rPr>
  </w:style>
  <w:style w:type="paragraph" w:customStyle="1" w:styleId="H2">
    <w:name w:val="H2"/>
    <w:basedOn w:val="Heading2"/>
    <w:link w:val="H2Char"/>
    <w:qFormat/>
    <w:rsid w:val="00A31875"/>
    <w:pPr>
      <w:numPr>
        <w:ilvl w:val="1"/>
        <w:numId w:val="50"/>
      </w:numPr>
      <w:spacing w:before="40" w:after="0" w:line="240" w:lineRule="auto"/>
    </w:pPr>
    <w:rPr>
      <w:rFonts w:ascii="Arial" w:hAnsi="Arial" w:cs="Arial"/>
      <w:b/>
      <w:bCs/>
      <w:color w:val="FF4902" w:themeColor="accent1" w:themeShade="BF"/>
      <w:kern w:val="0"/>
      <w14:ligatures w14:val="none"/>
    </w:rPr>
  </w:style>
  <w:style w:type="character" w:customStyle="1" w:styleId="H2Char">
    <w:name w:val="H2 Char"/>
    <w:basedOn w:val="Heading2Char"/>
    <w:link w:val="H2"/>
    <w:rsid w:val="00A31875"/>
    <w:rPr>
      <w:rFonts w:ascii="Arial" w:eastAsiaTheme="majorEastAsia" w:hAnsi="Arial" w:cs="Arial"/>
      <w:b/>
      <w:bCs/>
      <w:color w:val="FF4902" w:themeColor="accent1" w:themeShade="BF"/>
      <w:kern w:val="0"/>
      <w:sz w:val="40"/>
      <w:szCs w:val="32"/>
      <w14:ligatures w14:val="none"/>
    </w:rPr>
  </w:style>
  <w:style w:type="paragraph" w:customStyle="1" w:styleId="Style1">
    <w:name w:val="Style1"/>
    <w:basedOn w:val="Heading1"/>
    <w:link w:val="Style1Char"/>
    <w:qFormat/>
    <w:rsid w:val="00A31875"/>
    <w:pPr>
      <w:numPr>
        <w:numId w:val="50"/>
      </w:numPr>
      <w:suppressAutoHyphens w:val="0"/>
      <w:spacing w:before="0" w:after="0" w:line="240" w:lineRule="auto"/>
    </w:pPr>
    <w:rPr>
      <w:rFonts w:ascii="Arial" w:hAnsi="Arial" w:cs="Arial"/>
      <w:b/>
      <w:color w:val="C00000"/>
      <w:kern w:val="0"/>
      <w14:ligatures w14:val="none"/>
    </w:rPr>
  </w:style>
  <w:style w:type="character" w:customStyle="1" w:styleId="Style1Char">
    <w:name w:val="Style1 Char"/>
    <w:basedOn w:val="Heading1Char"/>
    <w:link w:val="Style1"/>
    <w:rsid w:val="00A31875"/>
    <w:rPr>
      <w:rFonts w:ascii="Arial" w:eastAsiaTheme="majorEastAsia" w:hAnsi="Arial" w:cs="Arial"/>
      <w:b/>
      <w:color w:val="C00000"/>
      <w:kern w:val="0"/>
      <w:sz w:val="48"/>
      <w:szCs w:val="40"/>
      <w14:ligatures w14:val="none"/>
    </w:rPr>
  </w:style>
  <w:style w:type="paragraph" w:customStyle="1" w:styleId="Style2">
    <w:name w:val="Style2"/>
    <w:basedOn w:val="Heading3"/>
    <w:next w:val="paragraph"/>
    <w:link w:val="Style2Char"/>
    <w:qFormat/>
    <w:rsid w:val="00A31875"/>
    <w:pPr>
      <w:numPr>
        <w:ilvl w:val="2"/>
        <w:numId w:val="50"/>
      </w:numPr>
      <w:spacing w:before="40" w:after="0" w:line="240" w:lineRule="auto"/>
    </w:pPr>
    <w:rPr>
      <w:rFonts w:ascii="Arial" w:hAnsi="Arial" w:cs="Arial"/>
      <w:kern w:val="0"/>
      <w:sz w:val="24"/>
      <w:szCs w:val="22"/>
      <w14:ligatures w14:val="none"/>
    </w:rPr>
  </w:style>
  <w:style w:type="character" w:customStyle="1" w:styleId="Style2Char">
    <w:name w:val="Style2 Char"/>
    <w:basedOn w:val="ListParagraphChar"/>
    <w:link w:val="Style2"/>
    <w:rsid w:val="00A31875"/>
    <w:rPr>
      <w:rFonts w:ascii="Arial" w:eastAsiaTheme="majorEastAsia" w:hAnsi="Arial" w:cs="Arial"/>
      <w:kern w:val="0"/>
      <w:szCs w:val="22"/>
      <w14:ligatures w14:val="none"/>
    </w:rPr>
  </w:style>
  <w:style w:type="paragraph" w:customStyle="1" w:styleId="Style3">
    <w:name w:val="Style3"/>
    <w:basedOn w:val="Normal"/>
    <w:next w:val="Title"/>
    <w:link w:val="Style3Char"/>
    <w:qFormat/>
    <w:rsid w:val="00A31875"/>
    <w:pPr>
      <w:spacing w:before="0" w:line="259" w:lineRule="auto"/>
    </w:pPr>
    <w:rPr>
      <w:rFonts w:ascii="Wales Sans Body Medium" w:hAnsi="Wales Sans Body Medium"/>
      <w:color w:val="FFFFFF" w:themeColor="background1"/>
      <w:kern w:val="0"/>
      <w:sz w:val="80"/>
      <w:szCs w:val="80"/>
      <w14:ligatures w14:val="none"/>
    </w:rPr>
  </w:style>
  <w:style w:type="character" w:customStyle="1" w:styleId="Style3Char">
    <w:name w:val="Style3 Char"/>
    <w:basedOn w:val="DefaultParagraphFont"/>
    <w:link w:val="Style3"/>
    <w:rsid w:val="00A31875"/>
    <w:rPr>
      <w:rFonts w:ascii="Wales Sans Body Medium" w:hAnsi="Wales Sans Body Medium"/>
      <w:color w:val="FFFFFF" w:themeColor="background1"/>
      <w:kern w:val="0"/>
      <w:sz w:val="80"/>
      <w:szCs w:val="80"/>
      <w14:ligatures w14:val="none"/>
    </w:rPr>
  </w:style>
  <w:style w:type="character" w:customStyle="1" w:styleId="cf11">
    <w:name w:val="cf11"/>
    <w:basedOn w:val="DefaultParagraphFont"/>
    <w:rsid w:val="00A31875"/>
    <w:rPr>
      <w:rFonts w:ascii="Segoe UI" w:hAnsi="Segoe UI" w:cs="Segoe UI" w:hint="default"/>
      <w:b/>
      <w:bCs/>
      <w:sz w:val="18"/>
      <w:szCs w:val="18"/>
    </w:rPr>
  </w:style>
  <w:style w:type="character" w:styleId="Strong">
    <w:name w:val="Strong"/>
    <w:basedOn w:val="DefaultParagraphFont"/>
    <w:uiPriority w:val="22"/>
    <w:qFormat/>
    <w:rsid w:val="00A3187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08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.remix.com/project/5a3825b9?lang=cy&amp;latlng=51.90551,-4.43379,9.016&amp;sp.id=38bf39b6-6b21-4497-8df1-d5b8c8bcf1ff&amp;styleBy=frequency" TargetMode="External"/><Relationship Id="rId13" Type="http://schemas.openxmlformats.org/officeDocument/2006/relationships/hyperlink" Target="https://dweudeichdweud.trc.cymru/diwygior-bysiau/widgets/128014/photos/19454" TargetMode="External"/><Relationship Id="rId18" Type="http://schemas.openxmlformats.org/officeDocument/2006/relationships/hyperlink" Target="https://trc.cymru/ffyrdd-o-deithio/bws/masnachfreinio?_gl=1*fpcsju*_gcl_au*MzUwMzI4MDU5LjE3NTQ5MTQzNTE.*_ga*MTQwNzQyNzMwNC4xNjg2NjY2NjY4*_ga_E6B8G8EZ88*czE3NjE4Mzk2MzUkbzE5JGcxJHQxNzYxODQwMTA5JGo2MCRsMCRoMjAxODcyNzc4Mw..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trc.cymru/ffyrdd-o-deithio/bws/masnachfreinio/cwestiynau-cyffredin-ynghylch-ymgysylltu?_gl=1*u1t8uy*_gcl_au*MzUwMzI4MDU5LjE3NTQ5MTQzNTE.*_ga*MTQwNzQyNzMwNC4xNjg2NjY2NjY4*_ga_E6B8G8EZ88*czE3NjE4Mzk2MzUkbzE5JGcxJHQxNzYxODQwMjEwJGoyMSRsMCRoMjAxODcyNzc4Mw..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dweudeichdweud.trc.cymru/diwygior-bysiau/widgets/128014/photos/19454" TargetMode="External"/><Relationship Id="rId17" Type="http://schemas.openxmlformats.org/officeDocument/2006/relationships/hyperlink" Target="https://www.llyw.cymru/diwygior-bysiau-yng-nghymru-ein-map-ffordd-i-fasnachfreinio" TargetMode="External"/><Relationship Id="rId25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dweudeichdweud.trc.cymru/diwygior-bysiau/widgets/128014/photos/19457" TargetMode="External"/><Relationship Id="rId20" Type="http://schemas.openxmlformats.org/officeDocument/2006/relationships/hyperlink" Target="https://trc.cymru/ffyrdd-o-deithio/bws/masnachfreinio/cwestiynau-cyffredin?_gl=1*io4fpb*_gcl_au*MzUwMzI4MDU5LjE3NTQ5MTQzNTE.*_ga*MTQwNzQyNzMwNC4xNjg2NjY2NjY4*_ga_E6B8G8EZ88*czE3NjE4Mzk2MzUkbzE5JGcxJHQxNzYxODQwMTcxJGo2MCRsMCRoMjAxODcyNzc4Mw..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weudeichdweud.trc.cymru/diwygior-bysiau/widgets/128014/photos/19453" TargetMode="External"/><Relationship Id="rId24" Type="http://schemas.openxmlformats.org/officeDocument/2006/relationships/image" Target="media/image3.jpeg"/><Relationship Id="rId32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hyperlink" Target="https://dweudeichdweud.trc.cymru/diwygior-bysiau/widgets/128014/photos/19480" TargetMode="External"/><Relationship Id="rId23" Type="http://schemas.openxmlformats.org/officeDocument/2006/relationships/image" Target="media/image2.jpeg"/><Relationship Id="rId28" Type="http://schemas.openxmlformats.org/officeDocument/2006/relationships/fontTable" Target="fontTable.xml"/><Relationship Id="rId10" Type="http://schemas.openxmlformats.org/officeDocument/2006/relationships/hyperlink" Target="a0ba0f49746a148575257c74a7aa83bc_South%20West%20Bus%20Public%20Engagement%20Non%20technical%20Summary%20(002)%20CYM.pdf" TargetMode="External"/><Relationship Id="rId19" Type="http://schemas.openxmlformats.org/officeDocument/2006/relationships/hyperlink" Target="https://trc.cymru/sites/default/files/2025-06/Bus-reform-SW-Wales_CYM.pdf" TargetMode="External"/><Relationship Id="rId31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hyperlink" Target="https://view.officeapps.live.com/op/view.aspx?src=https%3A%2F%2Fehq-production-europe.s3.eu-west-1.amazonaws.com%2F9d1c58a8149b4f92e740802c3d9b41289b5fe1d6%2Foriginal%2F1751358741%2Fdb02909c98710913a2d2ceb614b0d0ad_SW%2520Bus%2520Routes%2520List_CYM.docx%3FX-Amz-Algorithm%3DAWS4-HMAC-SHA256%26X-Amz-Credential%3DAKIA4KKNQAKIJHZMYNPA%252F20251030%252Feu-west-1%252Fs3%252Faws4_request%26X-Amz-Date%3D20251030T160024Z%26X-Amz-Expires%3D300%26X-Amz-SignedHeaders%3Dhost%26X-Amz-Signature%3De7f44087f484d8fb57ad1e8ac0834d3c6fa85a2ee9151bf74ad1b2a5932b604d&amp;wdOrigin=BROWSELINK" TargetMode="External"/><Relationship Id="rId14" Type="http://schemas.openxmlformats.org/officeDocument/2006/relationships/hyperlink" Target="https://dweudeichdweud.trc.cymru/diwygior-bysiau/widgets/128014/photos/19479" TargetMode="External"/><Relationship Id="rId22" Type="http://schemas.openxmlformats.org/officeDocument/2006/relationships/hyperlink" Target="https://trc.cymru/cymorth-a-chysylltu/rheilffordd/cysylltu-a-ni?_gl=1*4j1890*_gcl_au*MzUwMzI4MDU5LjE3NTQ5MTQzNTE.*_ga*MTQwNzQyNzMwNC4xNjg2NjY2NjY4*_ga_E6B8G8EZ88*czE3NjE4Mzk2MzUkbzE5JGcxJHQxNzYxODQwMjM1JGo2MCRsMCRoMjAxODcyNzc4Mw.." TargetMode="External"/><Relationship Id="rId27" Type="http://schemas.openxmlformats.org/officeDocument/2006/relationships/header" Target="header1.xml"/><Relationship Id="rId30" Type="http://schemas.openxmlformats.org/officeDocument/2006/relationships/customXml" Target="../customXml/item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lenFilor\AppData\Local\Microsoft\Windows\INetCache\Content.Outlook\GVJHCBW7\US0422-TfW-A4-cover-template-Travel%20lines.dotx" TargetMode="External"/></Relationships>
</file>

<file path=word/theme/theme1.xml><?xml version="1.0" encoding="utf-8"?>
<a:theme xmlns:a="http://schemas.openxmlformats.org/drawingml/2006/main" name="TfW-ThemeforWord">
  <a:themeElements>
    <a:clrScheme name="Custom 31">
      <a:dk1>
        <a:srgbClr val="1D1D1B"/>
      </a:dk1>
      <a:lt1>
        <a:sysClr val="window" lastClr="FFFFFF"/>
      </a:lt1>
      <a:dk2>
        <a:srgbClr val="1D1D1B"/>
      </a:dk2>
      <a:lt2>
        <a:srgbClr val="F4F0E9"/>
      </a:lt2>
      <a:accent1>
        <a:srgbClr val="FF8859"/>
      </a:accent1>
      <a:accent2>
        <a:srgbClr val="97624C"/>
      </a:accent2>
      <a:accent3>
        <a:srgbClr val="92A8D5"/>
      </a:accent3>
      <a:accent4>
        <a:srgbClr val="F4F0E9"/>
      </a:accent4>
      <a:accent5>
        <a:srgbClr val="1D1D1B"/>
      </a:accent5>
      <a:accent6>
        <a:srgbClr val="FFFFFF"/>
      </a:accent6>
      <a:hlink>
        <a:srgbClr val="1D1D1B"/>
      </a:hlink>
      <a:folHlink>
        <a:srgbClr val="1D1D1B"/>
      </a:folHlink>
    </a:clrScheme>
    <a:fontScheme name="TfW Medium - Regular">
      <a:majorFont>
        <a:latin typeface="TfW Sans Medium"/>
        <a:ea typeface=""/>
        <a:cs typeface=""/>
      </a:majorFont>
      <a:minorFont>
        <a:latin typeface="TfW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TfW-ThemeforWord" id="{6C0DE48D-4342-E249-9F06-8761CA6F48E5}" vid="{2D21742E-746C-F249-B8E6-E1C587FEB8E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7273D0D97C564CAF07677D44CAA3FE" ma:contentTypeVersion="11" ma:contentTypeDescription="Create a new document." ma:contentTypeScope="" ma:versionID="51dc00adeaf6ccf3988d6100ee8f818f">
  <xsd:schema xmlns:xsd="http://www.w3.org/2001/XMLSchema" xmlns:xs="http://www.w3.org/2001/XMLSchema" xmlns:p="http://schemas.microsoft.com/office/2006/metadata/properties" xmlns:ns2="9ddf0ee2-3dd0-4aa5-8cd8-79dded7a77df" targetNamespace="http://schemas.microsoft.com/office/2006/metadata/properties" ma:root="true" ma:fieldsID="833ef8fc1b088004109010e9463a0b13" ns2:_="">
    <xsd:import namespace="9ddf0ee2-3dd0-4aa5-8cd8-79dded7a77df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df0ee2-3dd0-4aa5-8cd8-79dded7a77d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dfc7249c-bf68-4780-a2e5-99932a6b8d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df0ee2-3dd0-4aa5-8cd8-79dded7a77d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4E440A1-5410-431A-8B8E-FFE56830F61A}"/>
</file>

<file path=customXml/itemProps2.xml><?xml version="1.0" encoding="utf-8"?>
<ds:datastoreItem xmlns:ds="http://schemas.openxmlformats.org/officeDocument/2006/customXml" ds:itemID="{07DEDC07-72CD-499F-AB3E-D9CF096E4AD3}"/>
</file>

<file path=customXml/itemProps3.xml><?xml version="1.0" encoding="utf-8"?>
<ds:datastoreItem xmlns:ds="http://schemas.openxmlformats.org/officeDocument/2006/customXml" ds:itemID="{DBECB496-AFCA-483C-95CA-D93882D89B0B}"/>
</file>

<file path=docMetadata/LabelInfo.xml><?xml version="1.0" encoding="utf-8"?>
<clbl:labelList xmlns:clbl="http://schemas.microsoft.com/office/2020/mipLabelMetadata">
  <clbl:label id="{87dcd024-3019-4826-9956-ba76b2a04ff4}" enabled="0" method="" siteId="{87dcd024-3019-4826-9956-ba76b2a04ff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US0422-TfW-A4-cover-template-Travel lines</Template>
  <TotalTime>37</TotalTime>
  <Pages>38</Pages>
  <Words>5984</Words>
  <Characters>31895</Characters>
  <Application>Microsoft Office Word</Application>
  <DocSecurity>0</DocSecurity>
  <Lines>724</Lines>
  <Paragraphs>473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Filor</dc:creator>
  <cp:keywords/>
  <dc:description/>
  <cp:lastModifiedBy>Ellen Filor (Brand)</cp:lastModifiedBy>
  <cp:revision>4</cp:revision>
  <cp:lastPrinted>2025-09-29T17:29:00Z</cp:lastPrinted>
  <dcterms:created xsi:type="dcterms:W3CDTF">2025-11-04T13:09:00Z</dcterms:created>
  <dcterms:modified xsi:type="dcterms:W3CDTF">2025-11-04T17:41:00Z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0x010100ED7273D0D97C564CAF07677D44CAA3FE</vt:lpwstr>
  </property>
  <property fmtid="{D5CDD505-2E9C-101B-9397-08002B2CF9AE}" pid="3" name="g236ad5397954702b60b8ffc3b94f39c">
    <vt:lpwstr>Brand|feb4e62c-2f79-488d-af53-18e6f8f113cc</vt:lpwstr>
  </property>
  <property fmtid="{D5CDD505-2E9C-101B-9397-08002B2CF9AE}" pid="4" name="TaxCatchAll">
    <vt:lpwstr>1;#Brand</vt:lpwstr>
  </property>
</Properties>
</file>